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EB608" w14:textId="77777777" w:rsidR="00BD0CD8" w:rsidRPr="00DD4A48" w:rsidRDefault="00EC5E49" w:rsidP="00DD4A48">
      <w:pPr>
        <w:pStyle w:val="Nadpisodsek"/>
        <w:numPr>
          <w:ilvl w:val="0"/>
          <w:numId w:val="0"/>
        </w:numPr>
        <w:ind w:left="851" w:hanging="851"/>
        <w:outlineLvl w:val="2"/>
      </w:pPr>
      <w:bookmarkStart w:id="0" w:name="_Hlk6401769"/>
      <w:bookmarkStart w:id="1" w:name="_Toc232060468"/>
      <w:r>
        <w:t>Vzor</w:t>
      </w:r>
      <w:r w:rsidR="00BD0CD8">
        <w:t xml:space="preserve"> č. 1    </w:t>
      </w:r>
      <w:r w:rsidR="002B7E19">
        <w:t>Krycí list</w:t>
      </w:r>
      <w:r w:rsidR="00BD0CD8">
        <w:t xml:space="preserve"> ponuky</w:t>
      </w:r>
      <w:bookmarkEnd w:id="1"/>
    </w:p>
    <w:p w14:paraId="0E6A2A4D" w14:textId="77777777" w:rsidR="002B7E19" w:rsidRPr="002B7E19" w:rsidRDefault="002B7E19" w:rsidP="002B7E19">
      <w:pPr>
        <w:jc w:val="center"/>
        <w:rPr>
          <w:rFonts w:ascii="Calibri" w:eastAsia="Calibri" w:hAnsi="Calibri" w:cs="Calibri"/>
          <w:b/>
          <w:sz w:val="40"/>
          <w:szCs w:val="40"/>
          <w:lang w:eastAsia="en-US"/>
        </w:rPr>
      </w:pPr>
      <w:r w:rsidRPr="002B7E19">
        <w:rPr>
          <w:rFonts w:ascii="Calibri" w:eastAsia="Calibri" w:hAnsi="Calibri" w:cs="Calibri"/>
          <w:b/>
          <w:sz w:val="40"/>
          <w:szCs w:val="40"/>
          <w:lang w:eastAsia="en-US"/>
        </w:rPr>
        <w:t>Krycí list ponuky</w:t>
      </w:r>
    </w:p>
    <w:p w14:paraId="19E573D6" w14:textId="77777777" w:rsidR="00BD0CD8" w:rsidRDefault="00BD0CD8" w:rsidP="000F5767">
      <w:pPr>
        <w:jc w:val="center"/>
        <w:rPr>
          <w:sz w:val="24"/>
        </w:rPr>
      </w:pPr>
      <w:r w:rsidRPr="00DD4A48">
        <w:rPr>
          <w:sz w:val="24"/>
        </w:rPr>
        <w:t>predložen</w:t>
      </w:r>
      <w:r w:rsidR="00A07506">
        <w:rPr>
          <w:sz w:val="24"/>
        </w:rPr>
        <w:t>ej</w:t>
      </w:r>
      <w:r w:rsidRPr="00DD4A48">
        <w:rPr>
          <w:sz w:val="24"/>
        </w:rPr>
        <w:t xml:space="preserve"> v</w:t>
      </w:r>
      <w:r w:rsidR="005E60C6">
        <w:rPr>
          <w:sz w:val="24"/>
        </w:rPr>
        <w:t> </w:t>
      </w:r>
      <w:r w:rsidR="00A54166">
        <w:rPr>
          <w:sz w:val="24"/>
        </w:rPr>
        <w:t>na</w:t>
      </w:r>
      <w:r w:rsidRPr="00DD4A48">
        <w:rPr>
          <w:sz w:val="24"/>
        </w:rPr>
        <w:t xml:space="preserve">dlimitnej zákazke </w:t>
      </w:r>
      <w:r w:rsidR="00A54166">
        <w:rPr>
          <w:sz w:val="24"/>
        </w:rPr>
        <w:t>postupom verejnej súťaže</w:t>
      </w:r>
      <w:r w:rsidR="00931B18">
        <w:rPr>
          <w:sz w:val="24"/>
        </w:rPr>
        <w:t xml:space="preserve"> </w:t>
      </w:r>
      <w:r w:rsidRPr="00DD4A48">
        <w:rPr>
          <w:sz w:val="24"/>
        </w:rPr>
        <w:t>na predmet zákazky:</w:t>
      </w:r>
    </w:p>
    <w:p w14:paraId="1299A47F" w14:textId="77777777" w:rsidR="000F5767" w:rsidRPr="000F5767" w:rsidRDefault="000F5767" w:rsidP="000F5767">
      <w:pPr>
        <w:jc w:val="center"/>
        <w:rPr>
          <w:sz w:val="24"/>
        </w:rPr>
      </w:pPr>
    </w:p>
    <w:p w14:paraId="7BD5E33F" w14:textId="096218D7" w:rsidR="00FF3495" w:rsidRDefault="00D90D75" w:rsidP="00BD0CD8">
      <w:pPr>
        <w:jc w:val="center"/>
        <w:rPr>
          <w:b/>
          <w:bCs/>
          <w:sz w:val="28"/>
          <w:szCs w:val="28"/>
          <w:lang w:eastAsia="x-none"/>
        </w:rPr>
      </w:pPr>
      <w:r w:rsidRPr="00D90D75">
        <w:rPr>
          <w:b/>
          <w:bCs/>
          <w:sz w:val="28"/>
          <w:szCs w:val="28"/>
          <w:lang w:eastAsia="x-none"/>
        </w:rPr>
        <w:t>Vzdelávacie a prezenčné centrum robotiky a inteligentných výrobných systémov - platforma excelentnej kvality odborného a inkluzívneho vzdelávania</w:t>
      </w:r>
    </w:p>
    <w:p w14:paraId="7D0A0CA7" w14:textId="77777777" w:rsidR="00B973B0" w:rsidRDefault="00B973B0" w:rsidP="00BD0CD8">
      <w:pPr>
        <w:jc w:val="center"/>
        <w:rPr>
          <w:sz w:val="24"/>
        </w:rPr>
      </w:pPr>
    </w:p>
    <w:p w14:paraId="07763A65" w14:textId="77777777" w:rsidR="00BD0CD8" w:rsidRPr="00DD4A48" w:rsidRDefault="00BD0CD8" w:rsidP="00BD0CD8">
      <w:pPr>
        <w:jc w:val="center"/>
        <w:rPr>
          <w:sz w:val="24"/>
        </w:rPr>
      </w:pPr>
      <w:r w:rsidRPr="00DD4A48">
        <w:rPr>
          <w:sz w:val="24"/>
        </w:rPr>
        <w:t>pre verejného obstarávateľa:</w:t>
      </w:r>
    </w:p>
    <w:p w14:paraId="53D2D730" w14:textId="67420F39" w:rsidR="008C5059" w:rsidRDefault="00721F5F" w:rsidP="002B7E19">
      <w:pPr>
        <w:jc w:val="center"/>
        <w:rPr>
          <w:b/>
          <w:bCs/>
          <w:sz w:val="24"/>
          <w:szCs w:val="22"/>
          <w:lang w:eastAsia="x-none"/>
        </w:rPr>
      </w:pPr>
      <w:r w:rsidRPr="00721F5F">
        <w:rPr>
          <w:b/>
          <w:bCs/>
          <w:sz w:val="24"/>
          <w:szCs w:val="22"/>
          <w:lang w:eastAsia="x-none"/>
        </w:rPr>
        <w:t>Stredná priemyselná škola technická</w:t>
      </w:r>
      <w:r w:rsidR="00D90D75" w:rsidRPr="00D90D75">
        <w:rPr>
          <w:b/>
          <w:bCs/>
          <w:sz w:val="24"/>
          <w:szCs w:val="22"/>
          <w:lang w:eastAsia="x-none"/>
        </w:rPr>
        <w:t>, Hviezdoslavova 6, 052 01 Spišská Nová Ves, Slovensko</w:t>
      </w:r>
    </w:p>
    <w:p w14:paraId="610085C1" w14:textId="77777777" w:rsidR="00D90D75" w:rsidRDefault="00D90D75" w:rsidP="002B7E19">
      <w:pPr>
        <w:jc w:val="center"/>
        <w:rPr>
          <w:b/>
          <w:bCs/>
          <w:sz w:val="24"/>
          <w:szCs w:val="22"/>
          <w:lang w:eastAsia="x-none"/>
        </w:rPr>
      </w:pPr>
    </w:p>
    <w:p w14:paraId="7E1A6BC1" w14:textId="77777777" w:rsidR="002B7E19" w:rsidRPr="00C51B84" w:rsidRDefault="002B7E19" w:rsidP="002B7E19">
      <w:pPr>
        <w:jc w:val="both"/>
        <w:rPr>
          <w:rFonts w:cs="Arial"/>
          <w:b/>
          <w:szCs w:val="22"/>
          <w:highlight w:val="yellow"/>
          <w:u w:val="single"/>
        </w:rPr>
      </w:pPr>
      <w:r w:rsidRPr="00C51B84">
        <w:rPr>
          <w:rFonts w:cs="Arial"/>
          <w:b/>
          <w:szCs w:val="22"/>
          <w:u w:val="single"/>
        </w:rPr>
        <w:t>Elektronická ponuka musí byť podpísaná prostredníctvom „Krycieho listu ponuky“ kvalifikovaným elektronickým podpisom osobou oprávnenou podpisovať ponuku v mene uchádzača, čím sa celá uchádzačom vyhotovená ponuka považuje za podpísanú.</w:t>
      </w:r>
    </w:p>
    <w:p w14:paraId="56A4D129" w14:textId="77777777" w:rsidR="002B7E19" w:rsidRPr="00C51B84" w:rsidRDefault="002B7E19" w:rsidP="002B7E19">
      <w:pPr>
        <w:jc w:val="both"/>
        <w:rPr>
          <w:rFonts w:cs="Arial"/>
          <w:b/>
          <w:szCs w:val="22"/>
          <w:u w:val="single"/>
        </w:rPr>
      </w:pPr>
      <w:bookmarkStart w:id="2" w:name="_Hlk522887274"/>
    </w:p>
    <w:bookmarkEnd w:id="2"/>
    <w:p w14:paraId="0BF8EA17" w14:textId="77777777" w:rsidR="002B7E19" w:rsidRPr="00C51B84" w:rsidRDefault="002B7E19" w:rsidP="002B7E19">
      <w:pPr>
        <w:jc w:val="both"/>
        <w:rPr>
          <w:rFonts w:cs="Arial"/>
          <w:szCs w:val="22"/>
          <w:u w:val="single"/>
        </w:rPr>
      </w:pPr>
      <w:r w:rsidRPr="00C51B84">
        <w:rPr>
          <w:rFonts w:cs="Arial"/>
          <w:szCs w:val="22"/>
          <w:u w:val="single"/>
        </w:rPr>
        <w:t xml:space="preserve">Identifikácia verejného obstarávateľa: </w:t>
      </w:r>
    </w:p>
    <w:p w14:paraId="1E271927" w14:textId="46F5F9D2" w:rsidR="008C5059" w:rsidRDefault="00093E31" w:rsidP="002B7E19">
      <w:pPr>
        <w:suppressAutoHyphens/>
        <w:rPr>
          <w:rFonts w:eastAsia="Calibri" w:cs="Arial"/>
          <w:b/>
          <w:bCs/>
          <w:color w:val="000000"/>
          <w:szCs w:val="22"/>
        </w:rPr>
      </w:pPr>
      <w:r w:rsidRPr="00093E31">
        <w:rPr>
          <w:rFonts w:eastAsia="Calibri" w:cs="Arial"/>
          <w:b/>
          <w:bCs/>
          <w:color w:val="000000"/>
          <w:szCs w:val="22"/>
        </w:rPr>
        <w:t>Stredná priemyselná škola technická</w:t>
      </w:r>
      <w:r w:rsidR="00D90D75" w:rsidRPr="00D90D75">
        <w:rPr>
          <w:rFonts w:eastAsia="Calibri" w:cs="Arial"/>
          <w:b/>
          <w:bCs/>
          <w:color w:val="000000"/>
          <w:szCs w:val="22"/>
        </w:rPr>
        <w:t>, Hviezdoslavova 6, 052 01 Spišská Nová Ves, Slovensko</w:t>
      </w:r>
    </w:p>
    <w:p w14:paraId="7692167A" w14:textId="77777777" w:rsidR="00D90D75" w:rsidRPr="00C51B84" w:rsidRDefault="00D90D75" w:rsidP="002B7E19">
      <w:pPr>
        <w:suppressAutoHyphens/>
        <w:rPr>
          <w:rFonts w:cs="Arial"/>
          <w:szCs w:val="22"/>
          <w:u w:val="single"/>
          <w:lang w:eastAsia="ar-SA"/>
        </w:rPr>
      </w:pPr>
    </w:p>
    <w:p w14:paraId="5D99D1CF" w14:textId="77777777" w:rsidR="002B7E19" w:rsidRPr="00C51B84" w:rsidRDefault="002B7E19" w:rsidP="002B7E19">
      <w:pPr>
        <w:suppressAutoHyphens/>
        <w:rPr>
          <w:rFonts w:cs="Arial"/>
          <w:szCs w:val="22"/>
          <w:lang w:eastAsia="ar-SA"/>
        </w:rPr>
      </w:pPr>
      <w:r w:rsidRPr="00C51B84">
        <w:rPr>
          <w:rFonts w:cs="Arial"/>
          <w:szCs w:val="22"/>
          <w:u w:val="single"/>
          <w:lang w:eastAsia="ar-SA"/>
        </w:rPr>
        <w:t>Názov zákazky</w:t>
      </w:r>
      <w:r w:rsidRPr="00C51B84">
        <w:rPr>
          <w:rFonts w:cs="Arial"/>
          <w:szCs w:val="22"/>
          <w:lang w:eastAsia="ar-SA"/>
        </w:rPr>
        <w:t xml:space="preserve">: </w:t>
      </w:r>
    </w:p>
    <w:p w14:paraId="075B691F" w14:textId="54FEB31F" w:rsidR="004B7238" w:rsidRPr="004B7238" w:rsidRDefault="00D90D75" w:rsidP="00D90D75">
      <w:pPr>
        <w:jc w:val="both"/>
        <w:rPr>
          <w:rFonts w:cs="Arial"/>
          <w:b/>
          <w:bCs/>
          <w:szCs w:val="22"/>
          <w:lang w:eastAsia="ar-SA"/>
        </w:rPr>
      </w:pPr>
      <w:r w:rsidRPr="00D90D75">
        <w:rPr>
          <w:rFonts w:cs="Arial"/>
          <w:b/>
          <w:bCs/>
          <w:szCs w:val="22"/>
          <w:lang w:eastAsia="ar-SA"/>
        </w:rPr>
        <w:t>Vzdelávacie a prezenčné centrum robotiky a inteligentných výrobných systémov - platforma excelentnej kvality odborného a inkluzívneho vzdelávania</w:t>
      </w:r>
    </w:p>
    <w:p w14:paraId="1B46EA90" w14:textId="77777777" w:rsidR="004B7238" w:rsidRDefault="004B7238" w:rsidP="002B7E19">
      <w:pPr>
        <w:suppressAutoHyphens/>
        <w:rPr>
          <w:rFonts w:cs="Arial"/>
          <w:szCs w:val="22"/>
          <w:u w:val="single"/>
          <w:lang w:eastAsia="ar-SA"/>
        </w:rPr>
      </w:pPr>
    </w:p>
    <w:p w14:paraId="4B8E4A35" w14:textId="58DC6CCD" w:rsidR="002B7E19" w:rsidRPr="00C51B84" w:rsidRDefault="002B7E19" w:rsidP="002B7E19">
      <w:pPr>
        <w:suppressAutoHyphens/>
        <w:rPr>
          <w:rFonts w:cs="Arial"/>
          <w:szCs w:val="22"/>
          <w:u w:val="single"/>
          <w:lang w:eastAsia="ar-SA"/>
        </w:rPr>
      </w:pPr>
      <w:r w:rsidRPr="00C51B84">
        <w:rPr>
          <w:rFonts w:cs="Arial"/>
          <w:szCs w:val="22"/>
          <w:u w:val="single"/>
          <w:lang w:eastAsia="ar-SA"/>
        </w:rPr>
        <w:t>Heslo zákazky:</w:t>
      </w:r>
    </w:p>
    <w:p w14:paraId="2CC1AB99" w14:textId="506CC673" w:rsidR="002B7E19" w:rsidRPr="00C51B84" w:rsidRDefault="00A54166" w:rsidP="002B7E19">
      <w:pPr>
        <w:suppressAutoHyphens/>
        <w:rPr>
          <w:rFonts w:cs="Arial"/>
          <w:b/>
          <w:szCs w:val="22"/>
          <w:lang w:eastAsia="ar-SA"/>
        </w:rPr>
      </w:pPr>
      <w:r>
        <w:rPr>
          <w:rFonts w:cs="Arial"/>
          <w:b/>
          <w:szCs w:val="22"/>
          <w:lang w:eastAsia="ar-SA"/>
        </w:rPr>
        <w:t>N</w:t>
      </w:r>
      <w:r w:rsidR="002B7E19" w:rsidRPr="00C51B84">
        <w:rPr>
          <w:rFonts w:cs="Arial"/>
          <w:b/>
          <w:szCs w:val="22"/>
          <w:lang w:eastAsia="ar-SA"/>
        </w:rPr>
        <w:t xml:space="preserve">Z – </w:t>
      </w:r>
      <w:r w:rsidR="00D90D75">
        <w:rPr>
          <w:rFonts w:cs="Arial"/>
          <w:b/>
          <w:szCs w:val="22"/>
          <w:lang w:eastAsia="ar-SA"/>
        </w:rPr>
        <w:t>C</w:t>
      </w:r>
      <w:r w:rsidR="00D90D75" w:rsidRPr="00D90D75">
        <w:rPr>
          <w:rFonts w:cs="Arial"/>
          <w:b/>
          <w:szCs w:val="22"/>
          <w:lang w:eastAsia="ar-SA"/>
        </w:rPr>
        <w:t>entrum robotiky</w:t>
      </w:r>
    </w:p>
    <w:p w14:paraId="1CE0C5FB" w14:textId="77777777" w:rsidR="002B7E19" w:rsidRPr="00C51B84" w:rsidRDefault="002B7E19" w:rsidP="002B7E19">
      <w:pPr>
        <w:suppressAutoHyphens/>
        <w:rPr>
          <w:rFonts w:cs="Arial"/>
          <w:szCs w:val="22"/>
          <w:lang w:eastAsia="ar-SA"/>
        </w:rPr>
      </w:pPr>
    </w:p>
    <w:p w14:paraId="7617E6E7" w14:textId="77777777" w:rsidR="002B7E19" w:rsidRPr="00C51B84" w:rsidRDefault="002B7E19" w:rsidP="002B7E19">
      <w:pPr>
        <w:rPr>
          <w:rFonts w:eastAsia="Calibri" w:cs="Arial"/>
          <w:bCs/>
          <w:szCs w:val="22"/>
          <w:u w:val="single"/>
          <w:lang w:eastAsia="en-US"/>
        </w:rPr>
      </w:pPr>
      <w:r w:rsidRPr="00C51B84">
        <w:rPr>
          <w:rFonts w:eastAsia="Calibri" w:cs="Arial"/>
          <w:bCs/>
          <w:szCs w:val="22"/>
          <w:u w:val="single"/>
          <w:lang w:eastAsia="en-US"/>
        </w:rPr>
        <w:t>Obsah ponuky:</w:t>
      </w:r>
    </w:p>
    <w:p w14:paraId="0E021904" w14:textId="77777777" w:rsidR="00833B28" w:rsidRDefault="002B7E19" w:rsidP="00067E86">
      <w:pPr>
        <w:rPr>
          <w:rFonts w:eastAsia="Calibri" w:cs="Arial"/>
          <w:bCs/>
          <w:i/>
          <w:szCs w:val="22"/>
          <w:lang w:eastAsia="en-US"/>
        </w:rPr>
      </w:pPr>
      <w:r w:rsidRPr="00C51B84">
        <w:rPr>
          <w:rFonts w:eastAsia="Calibri" w:cs="Arial"/>
          <w:bCs/>
          <w:i/>
          <w:szCs w:val="22"/>
          <w:lang w:eastAsia="en-US"/>
        </w:rPr>
        <w:t>Zoznam súborov ponuky*</w:t>
      </w:r>
    </w:p>
    <w:p w14:paraId="018673EA" w14:textId="77777777" w:rsidR="00067E86" w:rsidRPr="002D1492" w:rsidRDefault="00067E86" w:rsidP="00067E86">
      <w:pPr>
        <w:rPr>
          <w:rFonts w:eastAsia="Calibri" w:cs="Arial"/>
          <w:bCs/>
          <w:i/>
          <w:color w:val="FF0000"/>
          <w:sz w:val="20"/>
          <w:szCs w:val="20"/>
          <w:lang w:eastAsia="en-US"/>
        </w:rPr>
      </w:pPr>
      <w:r w:rsidRPr="002D1492">
        <w:rPr>
          <w:rFonts w:eastAsia="Calibri" w:cs="Arial"/>
          <w:bCs/>
          <w:i/>
          <w:color w:val="FF0000"/>
          <w:sz w:val="20"/>
          <w:szCs w:val="20"/>
          <w:lang w:eastAsia="en-US"/>
        </w:rPr>
        <w:t xml:space="preserve">(doplní uchádzač všetky súbory, ktoré tvoria obsah jeho ponuky v elektronickom </w:t>
      </w:r>
      <w:r w:rsidR="002D1492">
        <w:rPr>
          <w:rFonts w:eastAsia="Calibri" w:cs="Arial"/>
          <w:bCs/>
          <w:i/>
          <w:color w:val="FF0000"/>
          <w:sz w:val="20"/>
          <w:szCs w:val="20"/>
          <w:lang w:eastAsia="en-US"/>
        </w:rPr>
        <w:t>prostriedku</w:t>
      </w:r>
      <w:r w:rsidRPr="002D1492">
        <w:rPr>
          <w:rFonts w:eastAsia="Calibri" w:cs="Arial"/>
          <w:bCs/>
          <w:i/>
          <w:color w:val="FF0000"/>
          <w:sz w:val="20"/>
          <w:szCs w:val="20"/>
          <w:lang w:eastAsia="en-US"/>
        </w:rPr>
        <w:t>)</w:t>
      </w:r>
    </w:p>
    <w:p w14:paraId="1E199A19" w14:textId="77777777" w:rsidR="002B7E19" w:rsidRPr="00C51B84" w:rsidRDefault="002B7E19" w:rsidP="002B7E19">
      <w:pPr>
        <w:rPr>
          <w:rFonts w:eastAsia="Calibri" w:cs="Arial"/>
          <w:bCs/>
          <w:szCs w:val="22"/>
          <w:lang w:eastAsia="en-US"/>
        </w:rPr>
      </w:pPr>
    </w:p>
    <w:p w14:paraId="57396C80" w14:textId="77777777" w:rsidR="00833B28" w:rsidRDefault="002B7E19" w:rsidP="002B7E19">
      <w:pPr>
        <w:rPr>
          <w:rFonts w:eastAsia="Calibri" w:cs="Arial"/>
          <w:bCs/>
          <w:szCs w:val="22"/>
          <w:lang w:eastAsia="en-US"/>
        </w:rPr>
      </w:pPr>
      <w:r w:rsidRPr="00C51B84">
        <w:rPr>
          <w:rFonts w:eastAsia="Calibri" w:cs="Arial"/>
          <w:bCs/>
          <w:szCs w:val="22"/>
          <w:lang w:eastAsia="en-US"/>
        </w:rPr>
        <w:t>Identifikačné údaje uchádzača*:</w:t>
      </w:r>
    </w:p>
    <w:p w14:paraId="5104516A" w14:textId="77777777" w:rsidR="002B7E19" w:rsidRPr="00833B28" w:rsidRDefault="009E2B7E" w:rsidP="002B7E19">
      <w:pPr>
        <w:rPr>
          <w:rFonts w:eastAsia="Calibri" w:cs="Arial"/>
          <w:bCs/>
          <w:i/>
          <w:color w:val="FF0000"/>
          <w:sz w:val="20"/>
          <w:szCs w:val="20"/>
          <w:lang w:eastAsia="en-US"/>
        </w:rPr>
      </w:pPr>
      <w:r w:rsidRPr="00833B28">
        <w:rPr>
          <w:rFonts w:eastAsia="Calibri" w:cs="Arial"/>
          <w:bCs/>
          <w:i/>
          <w:color w:val="FF0000"/>
          <w:sz w:val="20"/>
          <w:szCs w:val="20"/>
          <w:lang w:eastAsia="en-US"/>
        </w:rPr>
        <w:t>(v prípade skupiny dodávateľov sa použije podľa počtu členov skupiny dodávateľov)</w:t>
      </w:r>
    </w:p>
    <w:p w14:paraId="2DB428AD" w14:textId="77777777" w:rsidR="002B7E19" w:rsidRPr="00C51B84" w:rsidRDefault="002B7E19" w:rsidP="002B7E19">
      <w:pPr>
        <w:rPr>
          <w:rFonts w:eastAsia="Calibri" w:cs="Arial"/>
          <w:bCs/>
          <w:szCs w:val="22"/>
          <w:lang w:eastAsia="en-US"/>
        </w:rPr>
      </w:pPr>
    </w:p>
    <w:tbl>
      <w:tblPr>
        <w:tblW w:w="993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92"/>
        <w:gridCol w:w="6946"/>
      </w:tblGrid>
      <w:tr w:rsidR="002B7E19" w:rsidRPr="00C51B84" w14:paraId="1DABC084" w14:textId="77777777" w:rsidTr="005651B3">
        <w:trPr>
          <w:trHeight w:val="682"/>
        </w:trPr>
        <w:tc>
          <w:tcPr>
            <w:tcW w:w="2992" w:type="dxa"/>
            <w:shd w:val="clear" w:color="auto" w:fill="FFFFFF"/>
            <w:noWrap/>
            <w:vAlign w:val="center"/>
          </w:tcPr>
          <w:p w14:paraId="73892E2A" w14:textId="77777777" w:rsidR="002B7E19" w:rsidRPr="00C51B84" w:rsidRDefault="002B7E19" w:rsidP="002B7E19">
            <w:pPr>
              <w:rPr>
                <w:rFonts w:eastAsia="Calibri" w:cs="Arial"/>
                <w:bCs/>
                <w:szCs w:val="22"/>
              </w:rPr>
            </w:pPr>
            <w:r w:rsidRPr="00C51B84">
              <w:rPr>
                <w:rFonts w:eastAsia="Calibri" w:cs="Arial"/>
                <w:bCs/>
                <w:szCs w:val="22"/>
              </w:rPr>
              <w:t>Obchodné meno:</w:t>
            </w:r>
          </w:p>
        </w:tc>
        <w:tc>
          <w:tcPr>
            <w:tcW w:w="6946" w:type="dxa"/>
            <w:shd w:val="clear" w:color="000000" w:fill="D8D8D8"/>
            <w:vAlign w:val="center"/>
          </w:tcPr>
          <w:p w14:paraId="70BCFFBC" w14:textId="77777777" w:rsidR="002B7E19" w:rsidRPr="00C51B84" w:rsidRDefault="002B7E19" w:rsidP="002B7E19">
            <w:pPr>
              <w:ind w:firstLineChars="100" w:firstLine="220"/>
              <w:rPr>
                <w:rFonts w:eastAsia="Calibri" w:cs="Arial"/>
                <w:bCs/>
                <w:szCs w:val="22"/>
              </w:rPr>
            </w:pPr>
          </w:p>
        </w:tc>
      </w:tr>
      <w:tr w:rsidR="002B7E19" w:rsidRPr="00C51B84" w14:paraId="05CC0A71" w14:textId="77777777" w:rsidTr="005651B3">
        <w:trPr>
          <w:trHeight w:val="454"/>
        </w:trPr>
        <w:tc>
          <w:tcPr>
            <w:tcW w:w="2992" w:type="dxa"/>
            <w:shd w:val="clear" w:color="auto" w:fill="FFFFFF"/>
            <w:noWrap/>
            <w:vAlign w:val="center"/>
          </w:tcPr>
          <w:p w14:paraId="61054D1C" w14:textId="77777777" w:rsidR="002B7E19" w:rsidRPr="00C51B84" w:rsidRDefault="002B7E19" w:rsidP="002B7E19">
            <w:pPr>
              <w:rPr>
                <w:rFonts w:eastAsia="Calibri" w:cs="Arial"/>
                <w:bCs/>
                <w:szCs w:val="22"/>
              </w:rPr>
            </w:pPr>
            <w:r w:rsidRPr="00C51B84">
              <w:rPr>
                <w:rFonts w:eastAsia="Calibri" w:cs="Arial"/>
                <w:bCs/>
                <w:szCs w:val="22"/>
              </w:rPr>
              <w:t>Adresa sídla alebo miesto podnikania:</w:t>
            </w:r>
          </w:p>
        </w:tc>
        <w:tc>
          <w:tcPr>
            <w:tcW w:w="6946" w:type="dxa"/>
            <w:shd w:val="clear" w:color="000000" w:fill="D8D8D8"/>
            <w:vAlign w:val="center"/>
          </w:tcPr>
          <w:p w14:paraId="236C1E1D" w14:textId="77777777" w:rsidR="002B7E19" w:rsidRPr="00C51B84" w:rsidRDefault="002B7E19" w:rsidP="002B7E19">
            <w:pPr>
              <w:ind w:firstLineChars="100" w:firstLine="220"/>
              <w:rPr>
                <w:rFonts w:eastAsia="Calibri" w:cs="Arial"/>
                <w:bCs/>
                <w:szCs w:val="22"/>
              </w:rPr>
            </w:pPr>
          </w:p>
        </w:tc>
      </w:tr>
      <w:tr w:rsidR="002B7E19" w:rsidRPr="00C51B84" w14:paraId="64E93A4F" w14:textId="77777777" w:rsidTr="005651B3">
        <w:trPr>
          <w:trHeight w:val="454"/>
        </w:trPr>
        <w:tc>
          <w:tcPr>
            <w:tcW w:w="2992" w:type="dxa"/>
            <w:noWrap/>
            <w:vAlign w:val="center"/>
          </w:tcPr>
          <w:p w14:paraId="7FB94499" w14:textId="77777777" w:rsidR="002B7E19" w:rsidRPr="00C51B84" w:rsidRDefault="002B7E19" w:rsidP="002B7E19">
            <w:pPr>
              <w:rPr>
                <w:rFonts w:eastAsia="Calibri" w:cs="Arial"/>
                <w:szCs w:val="22"/>
                <w:lang w:eastAsia="en-US"/>
              </w:rPr>
            </w:pPr>
            <w:r w:rsidRPr="00C51B84">
              <w:rPr>
                <w:rFonts w:eastAsia="Calibri" w:cs="Arial"/>
                <w:szCs w:val="22"/>
                <w:lang w:eastAsia="en-US"/>
              </w:rPr>
              <w:t>Údaj o veľkosti spoločnosti uchádzača – (</w:t>
            </w:r>
            <w:proofErr w:type="spellStart"/>
            <w:r w:rsidRPr="00C51B84">
              <w:rPr>
                <w:rFonts w:eastAsia="Calibri" w:cs="Arial"/>
                <w:szCs w:val="22"/>
                <w:lang w:eastAsia="en-US"/>
              </w:rPr>
              <w:t>mikropodnik</w:t>
            </w:r>
            <w:proofErr w:type="spellEnd"/>
            <w:r w:rsidRPr="00C51B84">
              <w:rPr>
                <w:rFonts w:eastAsia="Calibri" w:cs="Arial"/>
                <w:szCs w:val="22"/>
                <w:lang w:eastAsia="en-US"/>
              </w:rPr>
              <w:t>, malý alebo stredný podnik)</w:t>
            </w:r>
            <w:r w:rsidR="00A07506">
              <w:rPr>
                <w:rFonts w:eastAsia="Calibri" w:cs="Arial"/>
                <w:szCs w:val="22"/>
                <w:lang w:eastAsia="en-US"/>
              </w:rPr>
              <w:t>:</w:t>
            </w:r>
          </w:p>
        </w:tc>
        <w:tc>
          <w:tcPr>
            <w:tcW w:w="6946" w:type="dxa"/>
            <w:shd w:val="clear" w:color="auto" w:fill="D9D9D9"/>
            <w:vAlign w:val="center"/>
          </w:tcPr>
          <w:p w14:paraId="0189A097" w14:textId="77777777" w:rsidR="002B7E19" w:rsidRPr="00C51B84" w:rsidRDefault="002B7E19" w:rsidP="002B7E19">
            <w:pPr>
              <w:spacing w:after="200" w:line="276" w:lineRule="auto"/>
              <w:rPr>
                <w:rFonts w:eastAsia="Calibri" w:cs="Arial"/>
                <w:color w:val="000000"/>
                <w:szCs w:val="22"/>
                <w:lang w:eastAsia="en-US"/>
              </w:rPr>
            </w:pPr>
            <w:r w:rsidRPr="00C51B84">
              <w:rPr>
                <w:rFonts w:eastAsia="Calibri" w:cs="Arial"/>
                <w:szCs w:val="22"/>
                <w:lang w:eastAsia="en-US"/>
              </w:rPr>
              <w:t xml:space="preserve">Áno </w:t>
            </w:r>
            <w:r w:rsidRPr="00C51B84">
              <w:rPr>
                <w:rFonts w:ascii="Segoe UI Symbol" w:eastAsia="MS Gothic" w:hAnsi="Segoe UI Symbol" w:cs="Segoe UI Symbol"/>
                <w:color w:val="000000"/>
                <w:szCs w:val="22"/>
                <w:lang w:eastAsia="en-US"/>
              </w:rPr>
              <w:t>☐</w:t>
            </w:r>
            <w:r w:rsidRPr="00C51B84">
              <w:rPr>
                <w:rFonts w:eastAsia="MS Gothic" w:cs="Arial"/>
                <w:color w:val="000000"/>
                <w:szCs w:val="22"/>
                <w:lang w:eastAsia="en-US"/>
              </w:rPr>
              <w:t xml:space="preserve">                         </w:t>
            </w:r>
            <w:r w:rsidRPr="00C51B84">
              <w:rPr>
                <w:rFonts w:eastAsia="Calibri" w:cs="Arial"/>
                <w:szCs w:val="22"/>
                <w:lang w:eastAsia="en-US"/>
              </w:rPr>
              <w:t xml:space="preserve">Nie </w:t>
            </w:r>
            <w:r w:rsidRPr="00C51B84">
              <w:rPr>
                <w:rFonts w:ascii="Segoe UI Symbol" w:eastAsia="MS Gothic" w:hAnsi="Segoe UI Symbol" w:cs="Segoe UI Symbol"/>
                <w:color w:val="000000"/>
                <w:szCs w:val="22"/>
                <w:lang w:eastAsia="en-US"/>
              </w:rPr>
              <w:t>☐</w:t>
            </w:r>
          </w:p>
          <w:p w14:paraId="17E26FD7" w14:textId="77777777" w:rsidR="002B7E19" w:rsidRPr="00C51B84" w:rsidRDefault="002B7E19" w:rsidP="002B7E19">
            <w:pPr>
              <w:spacing w:after="200" w:line="276" w:lineRule="auto"/>
              <w:rPr>
                <w:rFonts w:eastAsia="Calibri" w:cs="Arial"/>
                <w:szCs w:val="22"/>
                <w:lang w:eastAsia="en-US"/>
              </w:rPr>
            </w:pPr>
          </w:p>
        </w:tc>
      </w:tr>
      <w:tr w:rsidR="002B7E19" w:rsidRPr="00C51B84" w14:paraId="7BAAEF1A" w14:textId="77777777" w:rsidTr="005651B3">
        <w:trPr>
          <w:trHeight w:val="454"/>
        </w:trPr>
        <w:tc>
          <w:tcPr>
            <w:tcW w:w="2992" w:type="dxa"/>
            <w:noWrap/>
            <w:vAlign w:val="center"/>
          </w:tcPr>
          <w:p w14:paraId="626EDEAC" w14:textId="77777777" w:rsidR="002B7E19" w:rsidRPr="00C51B84" w:rsidRDefault="002B7E19" w:rsidP="002B7E19">
            <w:pPr>
              <w:rPr>
                <w:rFonts w:eastAsia="Calibri" w:cs="Arial"/>
                <w:szCs w:val="22"/>
                <w:lang w:eastAsia="en-US"/>
              </w:rPr>
            </w:pPr>
            <w:r w:rsidRPr="00C51B84">
              <w:rPr>
                <w:rFonts w:eastAsia="Calibri" w:cs="Arial"/>
                <w:szCs w:val="22"/>
                <w:lang w:eastAsia="en-US"/>
              </w:rPr>
              <w:t>Štatutárny orgán</w:t>
            </w:r>
            <w:r w:rsidR="00A07506">
              <w:rPr>
                <w:rFonts w:eastAsia="Calibri" w:cs="Arial"/>
                <w:szCs w:val="22"/>
                <w:lang w:eastAsia="en-US"/>
              </w:rPr>
              <w:t>:</w:t>
            </w:r>
          </w:p>
        </w:tc>
        <w:tc>
          <w:tcPr>
            <w:tcW w:w="6946" w:type="dxa"/>
            <w:shd w:val="clear" w:color="auto" w:fill="D9D9D9"/>
            <w:vAlign w:val="center"/>
          </w:tcPr>
          <w:p w14:paraId="52615948" w14:textId="77777777" w:rsidR="002B7E19" w:rsidRPr="00C51B84" w:rsidRDefault="002B7E19" w:rsidP="002B7E19">
            <w:pPr>
              <w:spacing w:after="200" w:line="276" w:lineRule="auto"/>
              <w:rPr>
                <w:rFonts w:eastAsia="Calibri" w:cs="Arial"/>
                <w:szCs w:val="22"/>
                <w:lang w:eastAsia="en-US"/>
              </w:rPr>
            </w:pPr>
          </w:p>
        </w:tc>
      </w:tr>
      <w:tr w:rsidR="002B7E19" w:rsidRPr="00C51B84" w14:paraId="4DE4B58E" w14:textId="77777777" w:rsidTr="005651B3">
        <w:trPr>
          <w:trHeight w:val="340"/>
        </w:trPr>
        <w:tc>
          <w:tcPr>
            <w:tcW w:w="2992" w:type="dxa"/>
            <w:shd w:val="clear" w:color="000000" w:fill="FFFFFF"/>
            <w:noWrap/>
            <w:vAlign w:val="center"/>
          </w:tcPr>
          <w:p w14:paraId="67A3B161" w14:textId="77777777" w:rsidR="002B7E19" w:rsidRPr="00C51B84" w:rsidRDefault="002B7E19" w:rsidP="002B7E19">
            <w:pPr>
              <w:rPr>
                <w:rFonts w:eastAsia="Calibri" w:cs="Arial"/>
                <w:bCs/>
                <w:szCs w:val="22"/>
              </w:rPr>
            </w:pPr>
            <w:r w:rsidRPr="00C51B84">
              <w:rPr>
                <w:rFonts w:eastAsia="Calibri" w:cs="Arial"/>
                <w:bCs/>
                <w:szCs w:val="22"/>
              </w:rPr>
              <w:t>IČO:</w:t>
            </w:r>
          </w:p>
        </w:tc>
        <w:tc>
          <w:tcPr>
            <w:tcW w:w="6946" w:type="dxa"/>
            <w:shd w:val="clear" w:color="000000" w:fill="D8D8D8"/>
            <w:noWrap/>
            <w:vAlign w:val="center"/>
          </w:tcPr>
          <w:p w14:paraId="0DD8B6AD" w14:textId="77777777" w:rsidR="002B7E19" w:rsidRPr="00C51B84" w:rsidRDefault="002B7E19" w:rsidP="002B7E19">
            <w:pPr>
              <w:ind w:firstLineChars="100" w:firstLine="220"/>
              <w:rPr>
                <w:rFonts w:eastAsia="Calibri" w:cs="Arial"/>
                <w:szCs w:val="22"/>
              </w:rPr>
            </w:pPr>
          </w:p>
        </w:tc>
      </w:tr>
      <w:tr w:rsidR="002B7E19" w:rsidRPr="00C51B84" w14:paraId="50DE237F" w14:textId="77777777" w:rsidTr="005651B3">
        <w:trPr>
          <w:trHeight w:val="340"/>
        </w:trPr>
        <w:tc>
          <w:tcPr>
            <w:tcW w:w="2992" w:type="dxa"/>
            <w:shd w:val="clear" w:color="000000" w:fill="FFFFFF"/>
            <w:noWrap/>
            <w:vAlign w:val="center"/>
          </w:tcPr>
          <w:p w14:paraId="5A15F6F4" w14:textId="77777777" w:rsidR="002B7E19" w:rsidRPr="00C51B84" w:rsidRDefault="002B7E19" w:rsidP="002B7E19">
            <w:pPr>
              <w:rPr>
                <w:rFonts w:eastAsia="Calibri" w:cs="Arial"/>
                <w:bCs/>
                <w:szCs w:val="22"/>
              </w:rPr>
            </w:pPr>
            <w:r w:rsidRPr="00C51B84">
              <w:rPr>
                <w:rFonts w:eastAsia="Calibri" w:cs="Arial"/>
                <w:bCs/>
                <w:szCs w:val="22"/>
              </w:rPr>
              <w:t>DIČ:</w:t>
            </w:r>
          </w:p>
        </w:tc>
        <w:tc>
          <w:tcPr>
            <w:tcW w:w="6946" w:type="dxa"/>
            <w:shd w:val="clear" w:color="000000" w:fill="D8D8D8"/>
            <w:noWrap/>
            <w:vAlign w:val="center"/>
          </w:tcPr>
          <w:p w14:paraId="17AFDDD6" w14:textId="77777777" w:rsidR="002B7E19" w:rsidRPr="00C51B84" w:rsidRDefault="002B7E19" w:rsidP="002B7E19">
            <w:pPr>
              <w:ind w:firstLineChars="100" w:firstLine="220"/>
              <w:rPr>
                <w:rFonts w:eastAsia="Calibri" w:cs="Arial"/>
                <w:szCs w:val="22"/>
              </w:rPr>
            </w:pPr>
          </w:p>
        </w:tc>
      </w:tr>
      <w:tr w:rsidR="002B7E19" w:rsidRPr="00C51B84" w14:paraId="66703C5A" w14:textId="77777777" w:rsidTr="005651B3">
        <w:trPr>
          <w:trHeight w:val="340"/>
        </w:trPr>
        <w:tc>
          <w:tcPr>
            <w:tcW w:w="2992" w:type="dxa"/>
            <w:shd w:val="clear" w:color="000000" w:fill="FFFFFF"/>
            <w:noWrap/>
            <w:vAlign w:val="center"/>
          </w:tcPr>
          <w:p w14:paraId="7504A749" w14:textId="77777777" w:rsidR="002B7E19" w:rsidRPr="00C51B84" w:rsidRDefault="002B7E19" w:rsidP="002B7E19">
            <w:pPr>
              <w:rPr>
                <w:rFonts w:eastAsia="Calibri" w:cs="Arial"/>
                <w:bCs/>
                <w:szCs w:val="22"/>
              </w:rPr>
            </w:pPr>
            <w:r w:rsidRPr="00C51B84">
              <w:rPr>
                <w:rFonts w:eastAsia="Calibri" w:cs="Arial"/>
                <w:bCs/>
                <w:szCs w:val="22"/>
              </w:rPr>
              <w:t>IČ DPH SK:</w:t>
            </w:r>
          </w:p>
        </w:tc>
        <w:tc>
          <w:tcPr>
            <w:tcW w:w="6946" w:type="dxa"/>
            <w:shd w:val="clear" w:color="000000" w:fill="D8D8D8"/>
            <w:noWrap/>
            <w:vAlign w:val="center"/>
          </w:tcPr>
          <w:p w14:paraId="4E9287CA" w14:textId="77777777" w:rsidR="002B7E19" w:rsidRPr="00C51B84" w:rsidRDefault="002B7E19" w:rsidP="002B7E19">
            <w:pPr>
              <w:ind w:firstLineChars="100" w:firstLine="220"/>
              <w:rPr>
                <w:rFonts w:eastAsia="Calibri" w:cs="Arial"/>
                <w:szCs w:val="22"/>
              </w:rPr>
            </w:pPr>
          </w:p>
        </w:tc>
      </w:tr>
      <w:tr w:rsidR="002B7E19" w:rsidRPr="00C51B84" w14:paraId="0E7967DC" w14:textId="77777777" w:rsidTr="005651B3">
        <w:trPr>
          <w:trHeight w:val="340"/>
        </w:trPr>
        <w:tc>
          <w:tcPr>
            <w:tcW w:w="2992" w:type="dxa"/>
            <w:shd w:val="clear" w:color="000000" w:fill="FFFFFF"/>
            <w:noWrap/>
            <w:vAlign w:val="center"/>
          </w:tcPr>
          <w:p w14:paraId="7AC83F14" w14:textId="77777777" w:rsidR="002B7E19" w:rsidRPr="00C51B84" w:rsidRDefault="002B7E19" w:rsidP="002B7E19">
            <w:pPr>
              <w:rPr>
                <w:rFonts w:eastAsia="Calibri" w:cs="Arial"/>
                <w:bCs/>
                <w:szCs w:val="22"/>
              </w:rPr>
            </w:pPr>
            <w:r w:rsidRPr="00C51B84">
              <w:rPr>
                <w:rFonts w:eastAsia="Calibri" w:cs="Arial"/>
                <w:bCs/>
                <w:szCs w:val="22"/>
              </w:rPr>
              <w:t>Bankové spojenie:</w:t>
            </w:r>
          </w:p>
        </w:tc>
        <w:tc>
          <w:tcPr>
            <w:tcW w:w="6946" w:type="dxa"/>
            <w:shd w:val="clear" w:color="000000" w:fill="D8D8D8"/>
            <w:noWrap/>
            <w:vAlign w:val="center"/>
          </w:tcPr>
          <w:p w14:paraId="6F28E22A" w14:textId="77777777" w:rsidR="002B7E19" w:rsidRPr="00C51B84" w:rsidRDefault="002B7E19" w:rsidP="002B7E19">
            <w:pPr>
              <w:ind w:firstLineChars="100" w:firstLine="220"/>
              <w:rPr>
                <w:rFonts w:eastAsia="Calibri" w:cs="Arial"/>
                <w:szCs w:val="22"/>
              </w:rPr>
            </w:pPr>
          </w:p>
        </w:tc>
      </w:tr>
      <w:tr w:rsidR="002B7E19" w:rsidRPr="00C51B84" w14:paraId="75E2D748" w14:textId="77777777" w:rsidTr="005651B3">
        <w:trPr>
          <w:trHeight w:val="340"/>
        </w:trPr>
        <w:tc>
          <w:tcPr>
            <w:tcW w:w="2992" w:type="dxa"/>
            <w:shd w:val="clear" w:color="000000" w:fill="FFFFFF"/>
            <w:noWrap/>
            <w:vAlign w:val="center"/>
          </w:tcPr>
          <w:p w14:paraId="62922D79" w14:textId="77777777" w:rsidR="002B7E19" w:rsidRPr="00C51B84" w:rsidRDefault="002B7E19" w:rsidP="002B7E19">
            <w:pPr>
              <w:rPr>
                <w:rFonts w:eastAsia="Calibri" w:cs="Arial"/>
                <w:szCs w:val="22"/>
              </w:rPr>
            </w:pPr>
            <w:r w:rsidRPr="00C51B84">
              <w:rPr>
                <w:rFonts w:eastAsia="Calibri" w:cs="Arial"/>
                <w:szCs w:val="22"/>
              </w:rPr>
              <w:t>IBAN:</w:t>
            </w:r>
          </w:p>
        </w:tc>
        <w:tc>
          <w:tcPr>
            <w:tcW w:w="6946" w:type="dxa"/>
            <w:shd w:val="clear" w:color="000000" w:fill="D8D8D8"/>
            <w:noWrap/>
            <w:vAlign w:val="center"/>
          </w:tcPr>
          <w:p w14:paraId="1CE770E6" w14:textId="77777777" w:rsidR="002B7E19" w:rsidRPr="00C51B84" w:rsidRDefault="002B7E19" w:rsidP="002B7E19">
            <w:pPr>
              <w:ind w:firstLineChars="100" w:firstLine="220"/>
              <w:rPr>
                <w:rFonts w:eastAsia="Calibri" w:cs="Arial"/>
                <w:szCs w:val="22"/>
              </w:rPr>
            </w:pPr>
          </w:p>
        </w:tc>
      </w:tr>
      <w:tr w:rsidR="002B7E19" w:rsidRPr="00C51B84" w14:paraId="216A189F" w14:textId="77777777" w:rsidTr="005651B3">
        <w:trPr>
          <w:trHeight w:val="340"/>
        </w:trPr>
        <w:tc>
          <w:tcPr>
            <w:tcW w:w="2992" w:type="dxa"/>
            <w:shd w:val="clear" w:color="000000" w:fill="FFFFFF"/>
            <w:noWrap/>
            <w:vAlign w:val="center"/>
          </w:tcPr>
          <w:p w14:paraId="1A69DA0C" w14:textId="77777777" w:rsidR="002B7E19" w:rsidRPr="00C51B84" w:rsidRDefault="002B7E19" w:rsidP="002B7E19">
            <w:pPr>
              <w:rPr>
                <w:rFonts w:eastAsia="Calibri" w:cs="Arial"/>
                <w:szCs w:val="22"/>
              </w:rPr>
            </w:pPr>
            <w:r w:rsidRPr="00C51B84">
              <w:rPr>
                <w:rFonts w:eastAsia="Calibri" w:cs="Arial"/>
                <w:szCs w:val="22"/>
              </w:rPr>
              <w:lastRenderedPageBreak/>
              <w:t>SWIFT (BIC) kód:</w:t>
            </w:r>
          </w:p>
        </w:tc>
        <w:tc>
          <w:tcPr>
            <w:tcW w:w="6946" w:type="dxa"/>
            <w:shd w:val="clear" w:color="000000" w:fill="D8D8D8"/>
            <w:noWrap/>
            <w:vAlign w:val="center"/>
          </w:tcPr>
          <w:p w14:paraId="69DEBF9F" w14:textId="77777777" w:rsidR="002B7E19" w:rsidRPr="00C51B84" w:rsidRDefault="002B7E19" w:rsidP="002B7E19">
            <w:pPr>
              <w:ind w:firstLineChars="100" w:firstLine="220"/>
              <w:rPr>
                <w:rFonts w:eastAsia="Calibri" w:cs="Arial"/>
                <w:szCs w:val="22"/>
              </w:rPr>
            </w:pPr>
          </w:p>
        </w:tc>
      </w:tr>
      <w:tr w:rsidR="002B7E19" w:rsidRPr="00C51B84" w14:paraId="220B644E" w14:textId="77777777" w:rsidTr="005651B3">
        <w:trPr>
          <w:trHeight w:val="340"/>
        </w:trPr>
        <w:tc>
          <w:tcPr>
            <w:tcW w:w="2992" w:type="dxa"/>
            <w:shd w:val="clear" w:color="000000" w:fill="FFFFFF"/>
            <w:noWrap/>
            <w:vAlign w:val="center"/>
          </w:tcPr>
          <w:p w14:paraId="7E3F47C7" w14:textId="77777777" w:rsidR="002B7E19" w:rsidRPr="00C51B84" w:rsidRDefault="002B7E19" w:rsidP="002B7E19">
            <w:pPr>
              <w:rPr>
                <w:rFonts w:eastAsia="Calibri" w:cs="Arial"/>
                <w:szCs w:val="22"/>
              </w:rPr>
            </w:pPr>
            <w:r w:rsidRPr="00C51B84">
              <w:rPr>
                <w:rFonts w:eastAsia="Calibri" w:cs="Arial"/>
                <w:szCs w:val="22"/>
              </w:rPr>
              <w:t>Tel. kontakt štatutárneho orgánu:</w:t>
            </w:r>
          </w:p>
        </w:tc>
        <w:tc>
          <w:tcPr>
            <w:tcW w:w="6946" w:type="dxa"/>
            <w:shd w:val="clear" w:color="000000" w:fill="D8D8D8"/>
            <w:noWrap/>
            <w:vAlign w:val="center"/>
          </w:tcPr>
          <w:p w14:paraId="5CB18A16" w14:textId="77777777" w:rsidR="002B7E19" w:rsidRPr="00C51B84" w:rsidRDefault="002B7E19" w:rsidP="002B7E19">
            <w:pPr>
              <w:ind w:firstLineChars="100" w:firstLine="220"/>
              <w:rPr>
                <w:rFonts w:eastAsia="Calibri" w:cs="Arial"/>
                <w:szCs w:val="22"/>
              </w:rPr>
            </w:pPr>
          </w:p>
        </w:tc>
      </w:tr>
      <w:tr w:rsidR="002B7E19" w:rsidRPr="00C51B84" w14:paraId="665A17CF" w14:textId="77777777" w:rsidTr="005651B3">
        <w:trPr>
          <w:trHeight w:val="340"/>
        </w:trPr>
        <w:tc>
          <w:tcPr>
            <w:tcW w:w="2992" w:type="dxa"/>
            <w:shd w:val="clear" w:color="000000" w:fill="FFFFFF"/>
            <w:noWrap/>
            <w:vAlign w:val="center"/>
          </w:tcPr>
          <w:p w14:paraId="2A13D6E9" w14:textId="77777777" w:rsidR="002B7E19" w:rsidRPr="00C51B84" w:rsidRDefault="002B7E19" w:rsidP="002B7E19">
            <w:pPr>
              <w:rPr>
                <w:rFonts w:eastAsia="Calibri" w:cs="Arial"/>
                <w:szCs w:val="22"/>
              </w:rPr>
            </w:pPr>
            <w:r w:rsidRPr="00C51B84">
              <w:rPr>
                <w:rFonts w:eastAsia="Calibri" w:cs="Arial"/>
                <w:szCs w:val="22"/>
              </w:rPr>
              <w:t xml:space="preserve">E-mailová adresa štatutárneho orgánu: </w:t>
            </w:r>
          </w:p>
        </w:tc>
        <w:tc>
          <w:tcPr>
            <w:tcW w:w="6946" w:type="dxa"/>
            <w:shd w:val="clear" w:color="000000" w:fill="D8D8D8"/>
            <w:noWrap/>
            <w:vAlign w:val="center"/>
          </w:tcPr>
          <w:p w14:paraId="56286290" w14:textId="77777777" w:rsidR="002B7E19" w:rsidRPr="00C51B84" w:rsidRDefault="002B7E19" w:rsidP="002B7E19">
            <w:pPr>
              <w:ind w:firstLineChars="100" w:firstLine="220"/>
              <w:rPr>
                <w:rFonts w:eastAsia="Calibri" w:cs="Arial"/>
                <w:szCs w:val="22"/>
              </w:rPr>
            </w:pPr>
          </w:p>
        </w:tc>
      </w:tr>
      <w:tr w:rsidR="002B7E19" w:rsidRPr="00C51B84" w14:paraId="69C056BD" w14:textId="77777777" w:rsidTr="005651B3">
        <w:trPr>
          <w:trHeight w:val="340"/>
        </w:trPr>
        <w:tc>
          <w:tcPr>
            <w:tcW w:w="2992" w:type="dxa"/>
            <w:shd w:val="clear" w:color="000000" w:fill="FFFFFF"/>
            <w:noWrap/>
            <w:vAlign w:val="center"/>
          </w:tcPr>
          <w:p w14:paraId="295056D0" w14:textId="77777777" w:rsidR="002B7E19" w:rsidRPr="00C51B84" w:rsidRDefault="002B7E19" w:rsidP="002B7E19">
            <w:pPr>
              <w:rPr>
                <w:rFonts w:eastAsia="Calibri" w:cs="Arial"/>
                <w:szCs w:val="22"/>
              </w:rPr>
            </w:pPr>
            <w:r w:rsidRPr="00C51B84">
              <w:rPr>
                <w:rFonts w:eastAsia="Calibri" w:cs="Arial"/>
                <w:szCs w:val="22"/>
              </w:rPr>
              <w:t>Internetová adresa:</w:t>
            </w:r>
          </w:p>
        </w:tc>
        <w:tc>
          <w:tcPr>
            <w:tcW w:w="6946" w:type="dxa"/>
            <w:shd w:val="clear" w:color="000000" w:fill="D8D8D8"/>
            <w:noWrap/>
            <w:vAlign w:val="center"/>
          </w:tcPr>
          <w:p w14:paraId="0A1F31A6" w14:textId="77777777" w:rsidR="002B7E19" w:rsidRPr="00C51B84" w:rsidRDefault="002B7E19" w:rsidP="002B7E19">
            <w:pPr>
              <w:ind w:firstLineChars="100" w:firstLine="220"/>
              <w:rPr>
                <w:rFonts w:eastAsia="Calibri" w:cs="Arial"/>
                <w:szCs w:val="22"/>
              </w:rPr>
            </w:pPr>
          </w:p>
        </w:tc>
      </w:tr>
    </w:tbl>
    <w:p w14:paraId="12CC7BA9" w14:textId="77777777" w:rsidR="002B7E19" w:rsidRPr="00C51B84" w:rsidRDefault="002B7E19" w:rsidP="002B7E19">
      <w:pPr>
        <w:rPr>
          <w:rFonts w:eastAsia="Calibri" w:cs="Arial"/>
          <w:szCs w:val="22"/>
          <w:lang w:eastAsia="en-US"/>
        </w:rPr>
      </w:pPr>
    </w:p>
    <w:p w14:paraId="49B0C48E" w14:textId="77777777" w:rsidR="002B7E19" w:rsidRPr="00C51B84" w:rsidRDefault="002B7E19" w:rsidP="002B7E19">
      <w:pPr>
        <w:spacing w:after="120"/>
        <w:rPr>
          <w:rFonts w:eastAsia="Calibri" w:cs="Arial"/>
          <w:szCs w:val="22"/>
          <w:lang w:eastAsia="en-US"/>
        </w:rPr>
      </w:pPr>
      <w:r w:rsidRPr="00C51B84">
        <w:rPr>
          <w:rFonts w:eastAsia="Calibri" w:cs="Arial"/>
          <w:szCs w:val="22"/>
        </w:rPr>
        <w:t>Oprávnená osoba k podpisu ponuky pre účely tohto verejného obstarávania*:</w:t>
      </w:r>
    </w:p>
    <w:tbl>
      <w:tblPr>
        <w:tblW w:w="993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92"/>
        <w:gridCol w:w="6946"/>
      </w:tblGrid>
      <w:tr w:rsidR="002B7E19" w:rsidRPr="00C51B84" w14:paraId="35F168B3" w14:textId="77777777" w:rsidTr="005651B3">
        <w:trPr>
          <w:trHeight w:val="340"/>
        </w:trPr>
        <w:tc>
          <w:tcPr>
            <w:tcW w:w="2992" w:type="dxa"/>
            <w:shd w:val="clear" w:color="000000" w:fill="FFFFFF"/>
            <w:noWrap/>
            <w:vAlign w:val="center"/>
          </w:tcPr>
          <w:p w14:paraId="1D716457" w14:textId="77777777" w:rsidR="002B7E19" w:rsidRPr="00C51B84" w:rsidRDefault="002B7E19" w:rsidP="002B7E19">
            <w:pPr>
              <w:rPr>
                <w:rFonts w:eastAsia="Calibri" w:cs="Arial"/>
                <w:szCs w:val="22"/>
              </w:rPr>
            </w:pPr>
            <w:r w:rsidRPr="00C51B84">
              <w:rPr>
                <w:rFonts w:eastAsia="Calibri" w:cs="Arial"/>
                <w:szCs w:val="22"/>
              </w:rPr>
              <w:t>Meno a</w:t>
            </w:r>
            <w:r w:rsidR="00A07506">
              <w:rPr>
                <w:rFonts w:eastAsia="Calibri" w:cs="Arial"/>
                <w:szCs w:val="22"/>
              </w:rPr>
              <w:t> </w:t>
            </w:r>
            <w:r w:rsidRPr="00C51B84">
              <w:rPr>
                <w:rFonts w:eastAsia="Calibri" w:cs="Arial"/>
                <w:szCs w:val="22"/>
              </w:rPr>
              <w:t>priezvisko</w:t>
            </w:r>
            <w:r w:rsidR="00A07506">
              <w:rPr>
                <w:rFonts w:eastAsia="Calibri" w:cs="Arial"/>
                <w:szCs w:val="22"/>
              </w:rPr>
              <w:t>:</w:t>
            </w:r>
          </w:p>
        </w:tc>
        <w:tc>
          <w:tcPr>
            <w:tcW w:w="6946" w:type="dxa"/>
            <w:shd w:val="clear" w:color="000000" w:fill="D8D8D8"/>
            <w:noWrap/>
            <w:vAlign w:val="center"/>
          </w:tcPr>
          <w:p w14:paraId="22230E89" w14:textId="77777777" w:rsidR="002B7E19" w:rsidRPr="00C51B84" w:rsidRDefault="002B7E19" w:rsidP="002B7E19">
            <w:pPr>
              <w:ind w:firstLineChars="100" w:firstLine="220"/>
              <w:rPr>
                <w:rFonts w:eastAsia="Calibri" w:cs="Arial"/>
                <w:szCs w:val="22"/>
              </w:rPr>
            </w:pPr>
          </w:p>
        </w:tc>
      </w:tr>
      <w:tr w:rsidR="002B7E19" w:rsidRPr="00C51B84" w14:paraId="5E98194C" w14:textId="77777777" w:rsidTr="005651B3">
        <w:trPr>
          <w:trHeight w:val="340"/>
        </w:trPr>
        <w:tc>
          <w:tcPr>
            <w:tcW w:w="2992" w:type="dxa"/>
            <w:shd w:val="clear" w:color="000000" w:fill="FFFFFF"/>
            <w:noWrap/>
            <w:vAlign w:val="center"/>
          </w:tcPr>
          <w:p w14:paraId="094A6715" w14:textId="77777777" w:rsidR="002B7E19" w:rsidRPr="00C51B84" w:rsidRDefault="002B7E19" w:rsidP="002B7E19">
            <w:pPr>
              <w:rPr>
                <w:rFonts w:eastAsia="Calibri" w:cs="Arial"/>
                <w:szCs w:val="22"/>
              </w:rPr>
            </w:pPr>
            <w:r w:rsidRPr="00C51B84">
              <w:rPr>
                <w:rFonts w:eastAsia="Calibri" w:cs="Arial"/>
                <w:szCs w:val="22"/>
              </w:rPr>
              <w:t>Pracovná pozícia</w:t>
            </w:r>
            <w:r w:rsidR="00A07506">
              <w:rPr>
                <w:rFonts w:eastAsia="Calibri" w:cs="Arial"/>
                <w:szCs w:val="22"/>
              </w:rPr>
              <w:t>:</w:t>
            </w:r>
          </w:p>
        </w:tc>
        <w:tc>
          <w:tcPr>
            <w:tcW w:w="6946" w:type="dxa"/>
            <w:shd w:val="clear" w:color="000000" w:fill="D8D8D8"/>
            <w:noWrap/>
            <w:vAlign w:val="center"/>
          </w:tcPr>
          <w:p w14:paraId="0661521F" w14:textId="77777777" w:rsidR="002B7E19" w:rsidRPr="00C51B84" w:rsidRDefault="002B7E19" w:rsidP="002B7E19">
            <w:pPr>
              <w:ind w:firstLineChars="100" w:firstLine="220"/>
              <w:rPr>
                <w:rFonts w:eastAsia="Calibri" w:cs="Arial"/>
                <w:szCs w:val="22"/>
              </w:rPr>
            </w:pPr>
          </w:p>
        </w:tc>
      </w:tr>
      <w:tr w:rsidR="002B7E19" w:rsidRPr="00C51B84" w14:paraId="688117BE" w14:textId="77777777" w:rsidTr="005651B3">
        <w:trPr>
          <w:trHeight w:val="340"/>
        </w:trPr>
        <w:tc>
          <w:tcPr>
            <w:tcW w:w="2992" w:type="dxa"/>
            <w:shd w:val="clear" w:color="000000" w:fill="FFFFFF"/>
            <w:noWrap/>
            <w:vAlign w:val="center"/>
          </w:tcPr>
          <w:p w14:paraId="0C0F4EA1" w14:textId="77777777" w:rsidR="002B7E19" w:rsidRPr="00C51B84" w:rsidRDefault="002B7E19" w:rsidP="002B7E19">
            <w:pPr>
              <w:rPr>
                <w:rFonts w:eastAsia="Calibri" w:cs="Arial"/>
                <w:szCs w:val="22"/>
              </w:rPr>
            </w:pPr>
            <w:r w:rsidRPr="00C51B84">
              <w:rPr>
                <w:rFonts w:eastAsia="Calibri" w:cs="Arial"/>
                <w:szCs w:val="22"/>
              </w:rPr>
              <w:t>Rozsah oprávnenia udeleného štatutárom</w:t>
            </w:r>
            <w:r w:rsidR="00A07506">
              <w:rPr>
                <w:rFonts w:eastAsia="Calibri" w:cs="Arial"/>
                <w:szCs w:val="22"/>
              </w:rPr>
              <w:t>:</w:t>
            </w:r>
          </w:p>
        </w:tc>
        <w:tc>
          <w:tcPr>
            <w:tcW w:w="6946" w:type="dxa"/>
            <w:shd w:val="clear" w:color="000000" w:fill="D8D8D8"/>
            <w:noWrap/>
            <w:vAlign w:val="center"/>
          </w:tcPr>
          <w:p w14:paraId="42483E0C" w14:textId="77777777" w:rsidR="002B7E19" w:rsidRPr="00C51B84" w:rsidRDefault="002B7E19" w:rsidP="002B7E19">
            <w:pPr>
              <w:ind w:firstLineChars="100" w:firstLine="220"/>
              <w:rPr>
                <w:rFonts w:eastAsia="Calibri" w:cs="Arial"/>
                <w:szCs w:val="22"/>
              </w:rPr>
            </w:pPr>
          </w:p>
        </w:tc>
      </w:tr>
      <w:tr w:rsidR="002B7E19" w:rsidRPr="00C51B84" w14:paraId="18E2693E" w14:textId="77777777" w:rsidTr="005651B3">
        <w:trPr>
          <w:trHeight w:val="340"/>
        </w:trPr>
        <w:tc>
          <w:tcPr>
            <w:tcW w:w="2992" w:type="dxa"/>
            <w:shd w:val="clear" w:color="000000" w:fill="FFFFFF"/>
            <w:noWrap/>
            <w:vAlign w:val="center"/>
          </w:tcPr>
          <w:p w14:paraId="3B78B581" w14:textId="77777777" w:rsidR="002B7E19" w:rsidRPr="00C51B84" w:rsidRDefault="002B7E19" w:rsidP="002B7E19">
            <w:pPr>
              <w:rPr>
                <w:rFonts w:eastAsia="Calibri" w:cs="Arial"/>
                <w:szCs w:val="22"/>
              </w:rPr>
            </w:pPr>
            <w:r w:rsidRPr="00C51B84">
              <w:rPr>
                <w:rFonts w:eastAsia="Calibri" w:cs="Arial"/>
                <w:szCs w:val="22"/>
              </w:rPr>
              <w:t>Tel. kontakt oprávnenej osoby</w:t>
            </w:r>
            <w:r w:rsidR="00A07506">
              <w:rPr>
                <w:rFonts w:eastAsia="Calibri" w:cs="Arial"/>
                <w:szCs w:val="22"/>
              </w:rPr>
              <w:t>:</w:t>
            </w:r>
          </w:p>
        </w:tc>
        <w:tc>
          <w:tcPr>
            <w:tcW w:w="6946" w:type="dxa"/>
            <w:shd w:val="clear" w:color="000000" w:fill="D8D8D8"/>
            <w:noWrap/>
            <w:vAlign w:val="center"/>
          </w:tcPr>
          <w:p w14:paraId="20D7FBC5" w14:textId="77777777" w:rsidR="002B7E19" w:rsidRPr="00C51B84" w:rsidRDefault="002B7E19" w:rsidP="002B7E19">
            <w:pPr>
              <w:ind w:firstLineChars="100" w:firstLine="220"/>
              <w:rPr>
                <w:rFonts w:eastAsia="Calibri" w:cs="Arial"/>
                <w:szCs w:val="22"/>
              </w:rPr>
            </w:pPr>
          </w:p>
        </w:tc>
      </w:tr>
      <w:tr w:rsidR="002B7E19" w:rsidRPr="00C51B84" w14:paraId="2DB7DF10" w14:textId="77777777" w:rsidTr="005651B3">
        <w:trPr>
          <w:trHeight w:val="340"/>
        </w:trPr>
        <w:tc>
          <w:tcPr>
            <w:tcW w:w="2992" w:type="dxa"/>
            <w:shd w:val="clear" w:color="000000" w:fill="FFFFFF"/>
            <w:noWrap/>
            <w:vAlign w:val="center"/>
          </w:tcPr>
          <w:p w14:paraId="40EC3D99" w14:textId="77777777" w:rsidR="002B7E19" w:rsidRPr="00C51B84" w:rsidRDefault="002B7E19" w:rsidP="002B7E19">
            <w:pPr>
              <w:rPr>
                <w:rFonts w:eastAsia="Calibri" w:cs="Arial"/>
                <w:szCs w:val="22"/>
              </w:rPr>
            </w:pPr>
            <w:r w:rsidRPr="00C51B84">
              <w:rPr>
                <w:rFonts w:eastAsia="Calibri" w:cs="Arial"/>
                <w:szCs w:val="22"/>
              </w:rPr>
              <w:t>E-mailová adresa oprávnenej osoby:</w:t>
            </w:r>
          </w:p>
        </w:tc>
        <w:tc>
          <w:tcPr>
            <w:tcW w:w="6946" w:type="dxa"/>
            <w:shd w:val="clear" w:color="000000" w:fill="D8D8D8"/>
            <w:noWrap/>
            <w:vAlign w:val="center"/>
          </w:tcPr>
          <w:p w14:paraId="4203FAC3" w14:textId="77777777" w:rsidR="002B7E19" w:rsidRPr="00C51B84" w:rsidRDefault="002B7E19" w:rsidP="002B7E19">
            <w:pPr>
              <w:ind w:firstLineChars="100" w:firstLine="220"/>
              <w:rPr>
                <w:rFonts w:eastAsia="Calibri" w:cs="Arial"/>
                <w:szCs w:val="22"/>
              </w:rPr>
            </w:pPr>
          </w:p>
        </w:tc>
      </w:tr>
    </w:tbl>
    <w:p w14:paraId="01F52296" w14:textId="77777777" w:rsidR="002B7E19" w:rsidRPr="00C51B84" w:rsidRDefault="002B7E19" w:rsidP="002B7E19">
      <w:pPr>
        <w:jc w:val="both"/>
        <w:rPr>
          <w:rFonts w:cs="Arial"/>
          <w:szCs w:val="22"/>
          <w:u w:val="single"/>
        </w:rPr>
      </w:pPr>
    </w:p>
    <w:p w14:paraId="343C89B1" w14:textId="77777777" w:rsidR="00E572EE" w:rsidRDefault="00E572EE" w:rsidP="00E572EE">
      <w:pPr>
        <w:jc w:val="both"/>
        <w:rPr>
          <w:rFonts w:cs="Arial"/>
          <w:szCs w:val="22"/>
          <w:u w:val="single"/>
        </w:rPr>
      </w:pPr>
      <w:bookmarkStart w:id="3" w:name="_Hlk113022614"/>
      <w:bookmarkStart w:id="4" w:name="_Toc276634937"/>
      <w:bookmarkStart w:id="5" w:name="_Toc282593227"/>
      <w:r w:rsidRPr="00C51B84">
        <w:rPr>
          <w:rFonts w:cs="Arial"/>
          <w:szCs w:val="22"/>
          <w:u w:val="single"/>
        </w:rPr>
        <w:t xml:space="preserve">Ak právo konať v mene uchádzača v elektronickom </w:t>
      </w:r>
      <w:r w:rsidR="002D1492">
        <w:rPr>
          <w:rFonts w:cs="Arial"/>
          <w:szCs w:val="22"/>
          <w:u w:val="single"/>
        </w:rPr>
        <w:t>prostriedku</w:t>
      </w:r>
      <w:r w:rsidRPr="00C51B84">
        <w:rPr>
          <w:rFonts w:cs="Arial"/>
          <w:szCs w:val="22"/>
          <w:u w:val="single"/>
        </w:rPr>
        <w:t xml:space="preserve"> </w:t>
      </w:r>
      <w:proofErr w:type="spellStart"/>
      <w:r w:rsidRPr="00C51B84">
        <w:rPr>
          <w:rFonts w:cs="Arial"/>
          <w:szCs w:val="22"/>
          <w:u w:val="single"/>
        </w:rPr>
        <w:t>eZakazky</w:t>
      </w:r>
      <w:proofErr w:type="spellEnd"/>
      <w:r w:rsidRPr="00C51B84">
        <w:rPr>
          <w:rFonts w:cs="Arial"/>
          <w:szCs w:val="22"/>
          <w:u w:val="single"/>
        </w:rPr>
        <w:t xml:space="preserve"> majú súčasne viaceré osoby </w:t>
      </w:r>
      <w:r>
        <w:rPr>
          <w:rFonts w:cs="Arial"/>
          <w:szCs w:val="22"/>
          <w:u w:val="single"/>
        </w:rPr>
        <w:t xml:space="preserve">za </w:t>
      </w:r>
      <w:r w:rsidRPr="00C51B84">
        <w:rPr>
          <w:rFonts w:cs="Arial"/>
          <w:szCs w:val="22"/>
          <w:u w:val="single"/>
        </w:rPr>
        <w:t xml:space="preserve">uchádzača, uchádzač doloží plnú moc pre osobu, ktorá sa registrovala v elektronickom </w:t>
      </w:r>
      <w:r w:rsidR="002D1492">
        <w:rPr>
          <w:rFonts w:cs="Arial"/>
          <w:szCs w:val="22"/>
          <w:u w:val="single"/>
        </w:rPr>
        <w:t xml:space="preserve">prostriedku </w:t>
      </w:r>
      <w:proofErr w:type="spellStart"/>
      <w:r w:rsidRPr="00C51B84">
        <w:rPr>
          <w:rFonts w:cs="Arial"/>
          <w:szCs w:val="22"/>
          <w:u w:val="single"/>
        </w:rPr>
        <w:t>eZakazky</w:t>
      </w:r>
      <w:proofErr w:type="spellEnd"/>
      <w:r w:rsidRPr="00C51B84">
        <w:rPr>
          <w:rFonts w:cs="Arial"/>
          <w:szCs w:val="22"/>
          <w:u w:val="single"/>
        </w:rPr>
        <w:t xml:space="preserve"> ako „O</w:t>
      </w:r>
      <w:r>
        <w:rPr>
          <w:rFonts w:cs="Arial"/>
          <w:szCs w:val="22"/>
          <w:u w:val="single"/>
        </w:rPr>
        <w:t>právnená o</w:t>
      </w:r>
      <w:r w:rsidRPr="00C51B84">
        <w:rPr>
          <w:rFonts w:cs="Arial"/>
          <w:szCs w:val="22"/>
          <w:u w:val="single"/>
        </w:rPr>
        <w:t>soba“</w:t>
      </w:r>
      <w:r>
        <w:rPr>
          <w:rFonts w:cs="Arial"/>
          <w:szCs w:val="22"/>
          <w:u w:val="single"/>
        </w:rPr>
        <w:t xml:space="preserve">, </w:t>
      </w:r>
      <w:r w:rsidRPr="00C51B84">
        <w:rPr>
          <w:rFonts w:cs="Arial"/>
          <w:szCs w:val="22"/>
          <w:u w:val="single"/>
        </w:rPr>
        <w:t>bude konať v mene uchádzača pre</w:t>
      </w:r>
      <w:r>
        <w:rPr>
          <w:rFonts w:cs="Arial"/>
          <w:szCs w:val="22"/>
          <w:u w:val="single"/>
        </w:rPr>
        <w:t xml:space="preserve"> </w:t>
      </w:r>
      <w:r w:rsidRPr="00C51B84">
        <w:rPr>
          <w:rFonts w:cs="Arial"/>
          <w:szCs w:val="22"/>
          <w:u w:val="single"/>
        </w:rPr>
        <w:t>účel tejto zákazky, a ktorá je oprávnená predkladať platné dokumenty a podpisovať ponuku.</w:t>
      </w:r>
    </w:p>
    <w:p w14:paraId="117B23CC" w14:textId="77777777" w:rsidR="002D1492" w:rsidRPr="00C51B84" w:rsidRDefault="002D1492" w:rsidP="00E572EE">
      <w:pPr>
        <w:jc w:val="both"/>
        <w:rPr>
          <w:rFonts w:cs="Arial"/>
          <w:szCs w:val="22"/>
          <w:u w:val="single"/>
        </w:rPr>
      </w:pPr>
    </w:p>
    <w:p w14:paraId="3C190115" w14:textId="77777777" w:rsidR="00E572EE" w:rsidRPr="00C51B84" w:rsidRDefault="00E572EE" w:rsidP="00E572EE">
      <w:pPr>
        <w:numPr>
          <w:ilvl w:val="2"/>
          <w:numId w:val="20"/>
        </w:numPr>
        <w:tabs>
          <w:tab w:val="clear" w:pos="1288"/>
          <w:tab w:val="num" w:pos="567"/>
        </w:tabs>
        <w:spacing w:before="120" w:after="200"/>
        <w:ind w:left="567" w:hanging="567"/>
        <w:contextualSpacing/>
        <w:jc w:val="both"/>
        <w:rPr>
          <w:rFonts w:eastAsia="Calibri" w:cs="Arial"/>
          <w:color w:val="000000"/>
          <w:szCs w:val="22"/>
          <w:lang w:eastAsia="en-US"/>
        </w:rPr>
      </w:pPr>
      <w:bookmarkStart w:id="6" w:name="_Hlk141098282"/>
      <w:r w:rsidRPr="00C51B84">
        <w:rPr>
          <w:rFonts w:eastAsia="Calibri" w:cs="Arial"/>
          <w:b/>
          <w:color w:val="000000"/>
          <w:szCs w:val="22"/>
          <w:lang w:eastAsia="en-US"/>
        </w:rPr>
        <w:t>Čestne vyhlasujeme</w:t>
      </w:r>
      <w:r w:rsidRPr="00C51B84">
        <w:rPr>
          <w:rFonts w:eastAsia="Calibri" w:cs="Arial"/>
          <w:color w:val="000000"/>
          <w:szCs w:val="22"/>
          <w:lang w:eastAsia="en-US"/>
        </w:rPr>
        <w:t xml:space="preserve">, že pre účely elektronickej komunikácie k tejto zákazke, budeme využívať naše konto s užívateľským </w:t>
      </w:r>
      <w:r w:rsidRPr="00C51B84">
        <w:rPr>
          <w:rFonts w:eastAsia="Calibri" w:cs="Arial"/>
          <w:szCs w:val="22"/>
          <w:lang w:eastAsia="en-US"/>
        </w:rPr>
        <w:t xml:space="preserve">menom </w:t>
      </w:r>
      <w:r w:rsidRPr="002B7834">
        <w:rPr>
          <w:rFonts w:eastAsia="Calibri" w:cs="Arial"/>
          <w:szCs w:val="22"/>
          <w:lang w:eastAsia="en-US"/>
        </w:rPr>
        <w:t>......................................</w:t>
      </w:r>
      <w:r w:rsidRPr="002B7834">
        <w:rPr>
          <w:rFonts w:eastAsia="Calibri" w:cs="Arial"/>
          <w:color w:val="000000"/>
          <w:szCs w:val="22"/>
          <w:lang w:eastAsia="en-US"/>
        </w:rPr>
        <w:t>.</w:t>
      </w:r>
      <w:r w:rsidRPr="00B26FA7">
        <w:rPr>
          <w:rFonts w:eastAsia="Calibri" w:cs="Arial"/>
          <w:i/>
          <w:color w:val="FF0000"/>
          <w:szCs w:val="22"/>
          <w:lang w:eastAsia="en-US"/>
        </w:rPr>
        <w:t xml:space="preserve"> (doplní uchádzač)</w:t>
      </w:r>
      <w:r>
        <w:rPr>
          <w:rFonts w:eastAsia="Calibri" w:cs="Arial"/>
          <w:i/>
          <w:color w:val="FF0000"/>
          <w:szCs w:val="22"/>
          <w:lang w:eastAsia="en-US"/>
        </w:rPr>
        <w:t>.</w:t>
      </w:r>
      <w:r w:rsidRPr="00B26FA7">
        <w:rPr>
          <w:rFonts w:eastAsia="Calibri" w:cs="Arial"/>
          <w:color w:val="000000"/>
          <w:szCs w:val="22"/>
          <w:lang w:eastAsia="en-US"/>
        </w:rPr>
        <w:t xml:space="preserve"> </w:t>
      </w:r>
      <w:r w:rsidRPr="00C51B84">
        <w:rPr>
          <w:rFonts w:eastAsia="Calibri" w:cs="Arial"/>
          <w:color w:val="000000"/>
          <w:szCs w:val="22"/>
          <w:lang w:eastAsia="en-US"/>
        </w:rPr>
        <w:t xml:space="preserve"> Berieme na vedomie, že dokumenty sa považujú za doručené ich odoslaním do nášho  konta s užívateľským</w:t>
      </w:r>
      <w:r w:rsidRPr="00C51B84">
        <w:rPr>
          <w:rFonts w:eastAsia="Calibri" w:cs="Arial"/>
          <w:szCs w:val="22"/>
          <w:lang w:eastAsia="en-US"/>
        </w:rPr>
        <w:t xml:space="preserve"> menom </w:t>
      </w:r>
      <w:r w:rsidRPr="002B7834">
        <w:rPr>
          <w:rFonts w:eastAsia="Calibri" w:cs="Arial"/>
          <w:szCs w:val="22"/>
          <w:lang w:eastAsia="en-US"/>
        </w:rPr>
        <w:t>......................................</w:t>
      </w:r>
      <w:r w:rsidRPr="00C51B84">
        <w:rPr>
          <w:rFonts w:eastAsia="Calibri" w:cs="Arial"/>
          <w:szCs w:val="22"/>
          <w:lang w:eastAsia="en-US"/>
        </w:rPr>
        <w:t xml:space="preserve"> </w:t>
      </w:r>
      <w:r w:rsidRPr="00B26FA7">
        <w:rPr>
          <w:rFonts w:eastAsia="Calibri" w:cs="Arial"/>
          <w:i/>
          <w:color w:val="FF0000"/>
          <w:szCs w:val="22"/>
          <w:lang w:eastAsia="en-US"/>
        </w:rPr>
        <w:t>(doplní uchádzač)</w:t>
      </w:r>
      <w:r w:rsidRPr="00C51B84">
        <w:rPr>
          <w:rFonts w:eastAsia="Calibri" w:cs="Arial"/>
          <w:szCs w:val="22"/>
          <w:lang w:eastAsia="en-US"/>
        </w:rPr>
        <w:t xml:space="preserve"> </w:t>
      </w:r>
      <w:r>
        <w:rPr>
          <w:rFonts w:eastAsia="Calibri" w:cs="Arial"/>
          <w:szCs w:val="22"/>
          <w:lang w:eastAsia="en-US"/>
        </w:rPr>
        <w:t xml:space="preserve">v elektronickom </w:t>
      </w:r>
      <w:r w:rsidR="002D1492">
        <w:rPr>
          <w:rFonts w:eastAsia="Calibri" w:cs="Arial"/>
          <w:szCs w:val="22"/>
          <w:lang w:eastAsia="en-US"/>
        </w:rPr>
        <w:t xml:space="preserve">prostriedku </w:t>
      </w:r>
      <w:proofErr w:type="spellStart"/>
      <w:r>
        <w:rPr>
          <w:rFonts w:eastAsia="Calibri" w:cs="Arial"/>
          <w:szCs w:val="22"/>
          <w:lang w:eastAsia="en-US"/>
        </w:rPr>
        <w:t>eZakazky</w:t>
      </w:r>
      <w:proofErr w:type="spellEnd"/>
      <w:r>
        <w:rPr>
          <w:rFonts w:eastAsia="Calibri" w:cs="Arial"/>
          <w:szCs w:val="22"/>
          <w:lang w:eastAsia="en-US"/>
        </w:rPr>
        <w:t>,</w:t>
      </w:r>
      <w:r w:rsidRPr="00C51B84">
        <w:rPr>
          <w:rFonts w:eastAsia="Calibri" w:cs="Arial"/>
          <w:color w:val="000000"/>
          <w:szCs w:val="22"/>
          <w:lang w:eastAsia="en-US"/>
        </w:rPr>
        <w:t xml:space="preserve"> pričom kontrola konta je na našej zodpovednosti.. </w:t>
      </w:r>
    </w:p>
    <w:p w14:paraId="264B5068" w14:textId="77777777" w:rsidR="00E572EE" w:rsidRPr="00C51B84" w:rsidRDefault="00E572EE" w:rsidP="00E572EE">
      <w:pPr>
        <w:ind w:left="567" w:hanging="567"/>
        <w:rPr>
          <w:rFonts w:eastAsia="Calibri" w:cs="Arial"/>
          <w:szCs w:val="22"/>
          <w:lang w:eastAsia="en-US"/>
        </w:rPr>
      </w:pPr>
    </w:p>
    <w:p w14:paraId="32586E17" w14:textId="77777777" w:rsidR="00E572EE" w:rsidRPr="00C51B84" w:rsidRDefault="00E572EE" w:rsidP="00E572EE">
      <w:pPr>
        <w:numPr>
          <w:ilvl w:val="2"/>
          <w:numId w:val="20"/>
        </w:numPr>
        <w:tabs>
          <w:tab w:val="clear" w:pos="1288"/>
          <w:tab w:val="num" w:pos="567"/>
        </w:tabs>
        <w:spacing w:after="200"/>
        <w:ind w:left="567" w:hanging="567"/>
        <w:contextualSpacing/>
        <w:jc w:val="both"/>
        <w:rPr>
          <w:rFonts w:eastAsia="Calibri" w:cs="Arial"/>
          <w:szCs w:val="22"/>
          <w:lang w:eastAsia="en-US"/>
        </w:rPr>
      </w:pPr>
      <w:r w:rsidRPr="0044366D">
        <w:rPr>
          <w:rFonts w:eastAsia="Calibri" w:cs="Arial"/>
          <w:b/>
          <w:color w:val="000000"/>
          <w:szCs w:val="22"/>
          <w:lang w:eastAsia="en-US"/>
        </w:rPr>
        <w:t xml:space="preserve">Čestne vyhlasujeme, </w:t>
      </w:r>
      <w:r w:rsidRPr="0044366D">
        <w:rPr>
          <w:rFonts w:eastAsia="Calibri" w:cs="Arial"/>
          <w:bCs/>
          <w:color w:val="000000"/>
          <w:szCs w:val="22"/>
          <w:lang w:eastAsia="en-US"/>
        </w:rPr>
        <w:t>že predkladám</w:t>
      </w:r>
      <w:r>
        <w:rPr>
          <w:rFonts w:eastAsia="Calibri" w:cs="Arial"/>
          <w:bCs/>
          <w:color w:val="000000"/>
          <w:szCs w:val="22"/>
          <w:lang w:eastAsia="en-US"/>
        </w:rPr>
        <w:t>e</w:t>
      </w:r>
      <w:r w:rsidRPr="0044366D">
        <w:rPr>
          <w:rFonts w:eastAsia="Calibri" w:cs="Arial"/>
          <w:bCs/>
          <w:color w:val="000000"/>
          <w:szCs w:val="22"/>
          <w:lang w:eastAsia="en-US"/>
        </w:rPr>
        <w:t xml:space="preserve"> jedinú ponuku a sm</w:t>
      </w:r>
      <w:r>
        <w:rPr>
          <w:rFonts w:eastAsia="Calibri" w:cs="Arial"/>
          <w:bCs/>
          <w:color w:val="000000"/>
          <w:szCs w:val="22"/>
          <w:lang w:eastAsia="en-US"/>
        </w:rPr>
        <w:t>e</w:t>
      </w:r>
      <w:r w:rsidRPr="0044366D">
        <w:rPr>
          <w:rFonts w:eastAsia="Calibri" w:cs="Arial"/>
          <w:bCs/>
          <w:color w:val="000000"/>
          <w:szCs w:val="22"/>
          <w:lang w:eastAsia="en-US"/>
        </w:rPr>
        <w:t xml:space="preserve"> si vedom</w:t>
      </w:r>
      <w:r>
        <w:rPr>
          <w:rFonts w:eastAsia="Calibri" w:cs="Arial"/>
          <w:bCs/>
          <w:color w:val="000000"/>
          <w:szCs w:val="22"/>
          <w:lang w:eastAsia="en-US"/>
        </w:rPr>
        <w:t>í</w:t>
      </w:r>
      <w:r w:rsidRPr="0044366D">
        <w:rPr>
          <w:rFonts w:eastAsia="Calibri" w:cs="Arial"/>
          <w:bCs/>
          <w:color w:val="000000"/>
          <w:szCs w:val="22"/>
          <w:lang w:eastAsia="en-US"/>
        </w:rPr>
        <w:t>, že ak v lehote na predkladanie ponúk predložím</w:t>
      </w:r>
      <w:r>
        <w:rPr>
          <w:rFonts w:eastAsia="Calibri" w:cs="Arial"/>
          <w:bCs/>
          <w:color w:val="000000"/>
          <w:szCs w:val="22"/>
          <w:lang w:eastAsia="en-US"/>
        </w:rPr>
        <w:t>e</w:t>
      </w:r>
      <w:r w:rsidRPr="0044366D">
        <w:rPr>
          <w:rFonts w:eastAsia="Calibri" w:cs="Arial"/>
          <w:bCs/>
          <w:color w:val="000000"/>
          <w:szCs w:val="22"/>
          <w:lang w:eastAsia="en-US"/>
        </w:rPr>
        <w:t xml:space="preserve"> viac ponúk, verejný obstarávateľ bude prihliadať len na ponuku, ktorá bola predložená ako posledná a na ostatné ponuky bude hľadieť rovnako ako na ponuky, ktoré boli predložené po lehote na predkladanie ponúk. Doklady uvedené v ponuke sú pravdivé, nie sú pozmenené a sú skutočné. Zoznam súborov a dokladov, ktorý sme vyššie uviedli je z našej strany vyjadrený kompletne a úplne</w:t>
      </w:r>
      <w:r w:rsidRPr="0044366D">
        <w:rPr>
          <w:rFonts w:eastAsia="Calibri" w:cs="Arial"/>
          <w:bCs/>
          <w:szCs w:val="22"/>
          <w:lang w:eastAsia="en-US"/>
        </w:rPr>
        <w:t>.</w:t>
      </w:r>
      <w:r w:rsidRPr="00C51B84">
        <w:rPr>
          <w:rFonts w:eastAsia="Calibri" w:cs="Arial"/>
          <w:szCs w:val="22"/>
          <w:lang w:eastAsia="en-US"/>
        </w:rPr>
        <w:t xml:space="preserve"> </w:t>
      </w:r>
    </w:p>
    <w:p w14:paraId="058426B3" w14:textId="77777777" w:rsidR="00E572EE" w:rsidRPr="00C51B84" w:rsidRDefault="00E572EE" w:rsidP="002D1492">
      <w:pPr>
        <w:jc w:val="both"/>
        <w:rPr>
          <w:rFonts w:eastAsia="Calibri" w:cs="Arial"/>
          <w:szCs w:val="22"/>
          <w:lang w:eastAsia="en-US"/>
        </w:rPr>
      </w:pPr>
    </w:p>
    <w:p w14:paraId="39CD594D" w14:textId="77777777" w:rsidR="00E572EE" w:rsidRPr="00DC2925" w:rsidRDefault="00E572EE" w:rsidP="00E572EE">
      <w:pPr>
        <w:numPr>
          <w:ilvl w:val="2"/>
          <w:numId w:val="20"/>
        </w:numPr>
        <w:tabs>
          <w:tab w:val="clear" w:pos="1288"/>
          <w:tab w:val="num" w:pos="567"/>
        </w:tabs>
        <w:ind w:left="567" w:hanging="567"/>
        <w:rPr>
          <w:rFonts w:cs="Arial"/>
          <w:szCs w:val="22"/>
        </w:rPr>
      </w:pPr>
      <w:bookmarkStart w:id="7" w:name="_Hlk98334330"/>
      <w:r w:rsidRPr="00DC2925">
        <w:rPr>
          <w:rFonts w:cs="Arial"/>
          <w:b/>
          <w:szCs w:val="22"/>
        </w:rPr>
        <w:t>Čestn</w:t>
      </w:r>
      <w:r>
        <w:rPr>
          <w:rFonts w:cs="Arial"/>
          <w:b/>
          <w:szCs w:val="22"/>
        </w:rPr>
        <w:t xml:space="preserve">e </w:t>
      </w:r>
      <w:r w:rsidRPr="00DC2925">
        <w:rPr>
          <w:rFonts w:cs="Arial"/>
          <w:b/>
          <w:szCs w:val="22"/>
        </w:rPr>
        <w:t>vyhl</w:t>
      </w:r>
      <w:r>
        <w:rPr>
          <w:rFonts w:cs="Arial"/>
          <w:b/>
          <w:szCs w:val="22"/>
        </w:rPr>
        <w:t>a</w:t>
      </w:r>
      <w:r w:rsidRPr="00DC2925">
        <w:rPr>
          <w:rFonts w:cs="Arial"/>
          <w:b/>
          <w:szCs w:val="22"/>
        </w:rPr>
        <w:t>s</w:t>
      </w:r>
      <w:r>
        <w:rPr>
          <w:rFonts w:cs="Arial"/>
          <w:b/>
          <w:szCs w:val="22"/>
        </w:rPr>
        <w:t xml:space="preserve">ujem, </w:t>
      </w:r>
    </w:p>
    <w:p w14:paraId="15E7A243" w14:textId="77777777" w:rsidR="00E572EE" w:rsidRPr="00BA3934" w:rsidRDefault="00E572EE" w:rsidP="00937E75">
      <w:pPr>
        <w:numPr>
          <w:ilvl w:val="4"/>
          <w:numId w:val="71"/>
        </w:numPr>
        <w:ind w:left="1134" w:hanging="567"/>
        <w:rPr>
          <w:rFonts w:cs="Arial"/>
          <w:iCs/>
          <w:szCs w:val="22"/>
        </w:rPr>
      </w:pPr>
      <w:r w:rsidRPr="00BA3934">
        <w:rPr>
          <w:rFonts w:cs="Arial"/>
          <w:iCs/>
          <w:szCs w:val="22"/>
        </w:rPr>
        <w:t>že celú ponuku som vypracoval sám, alebo</w:t>
      </w:r>
    </w:p>
    <w:p w14:paraId="72489C29" w14:textId="77777777" w:rsidR="00E572EE" w:rsidRDefault="00E572EE" w:rsidP="00937E75">
      <w:pPr>
        <w:numPr>
          <w:ilvl w:val="4"/>
          <w:numId w:val="71"/>
        </w:numPr>
        <w:ind w:left="1080" w:hanging="513"/>
        <w:rPr>
          <w:rFonts w:cs="Arial"/>
          <w:i/>
          <w:color w:val="0070C0"/>
          <w:sz w:val="20"/>
          <w:szCs w:val="20"/>
        </w:rPr>
      </w:pPr>
      <w:r w:rsidRPr="00BA3934">
        <w:rPr>
          <w:rFonts w:cs="Arial"/>
          <w:iCs/>
          <w:szCs w:val="22"/>
        </w:rPr>
        <w:t>ponuku som nevypracoval sám,</w:t>
      </w:r>
      <w:r w:rsidRPr="002675AB">
        <w:rPr>
          <w:rFonts w:cs="Arial"/>
          <w:i/>
          <w:szCs w:val="22"/>
        </w:rPr>
        <w:t xml:space="preserve"> </w:t>
      </w:r>
      <w:r w:rsidRPr="002675AB">
        <w:rPr>
          <w:rFonts w:cs="Arial"/>
          <w:i/>
          <w:color w:val="0070C0"/>
          <w:sz w:val="20"/>
          <w:szCs w:val="20"/>
        </w:rPr>
        <w:t>(uvedie osobu, ktorej služby alebo podklady pri jej vypracovaní využil v rozsahu meno a priezvisko, obchodné meno alebo názov, adresa pobytu, sídlo alebo miesto podnikania a identifikačné číslo, ak bolo pridelené)</w:t>
      </w:r>
    </w:p>
    <w:p w14:paraId="669BB718" w14:textId="77777777" w:rsidR="00E572EE" w:rsidRPr="002675AB" w:rsidRDefault="00E572EE" w:rsidP="00E572EE">
      <w:pPr>
        <w:ind w:left="1134"/>
        <w:rPr>
          <w:rFonts w:cs="Arial"/>
          <w:i/>
          <w:color w:val="0070C0"/>
          <w:sz w:val="20"/>
          <w:szCs w:val="20"/>
        </w:rPr>
      </w:pPr>
    </w:p>
    <w:tbl>
      <w:tblPr>
        <w:tblW w:w="0" w:type="auto"/>
        <w:tblInd w:w="124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530"/>
        <w:gridCol w:w="6138"/>
      </w:tblGrid>
      <w:tr w:rsidR="00E572EE" w:rsidRPr="000135E0" w14:paraId="1DBE22E1" w14:textId="77777777" w:rsidTr="00EE584C">
        <w:trPr>
          <w:trHeight w:val="397"/>
        </w:trPr>
        <w:tc>
          <w:tcPr>
            <w:tcW w:w="2552" w:type="dxa"/>
            <w:shd w:val="clear" w:color="auto" w:fill="D9D9D9"/>
            <w:vAlign w:val="center"/>
          </w:tcPr>
          <w:p w14:paraId="7ECC0AA0" w14:textId="77777777" w:rsidR="00E572EE" w:rsidRPr="00694238" w:rsidRDefault="00E572EE" w:rsidP="00EE584C">
            <w:pPr>
              <w:rPr>
                <w:rFonts w:eastAsia="Calibri" w:cs="Arial"/>
                <w:sz w:val="18"/>
                <w:szCs w:val="18"/>
                <w:lang w:eastAsia="en-US"/>
              </w:rPr>
            </w:pPr>
            <w:bookmarkStart w:id="8" w:name="_Hlk103754374"/>
            <w:r w:rsidRPr="00694238">
              <w:rPr>
                <w:rFonts w:eastAsia="Calibri" w:cs="Arial"/>
                <w:sz w:val="18"/>
                <w:szCs w:val="18"/>
                <w:lang w:eastAsia="en-US"/>
              </w:rPr>
              <w:t>meno a priezvisko, obchodné meno alebo názov:</w:t>
            </w:r>
          </w:p>
        </w:tc>
        <w:tc>
          <w:tcPr>
            <w:tcW w:w="6237" w:type="dxa"/>
            <w:vAlign w:val="center"/>
          </w:tcPr>
          <w:p w14:paraId="74C0A671" w14:textId="77777777" w:rsidR="00E572EE" w:rsidRPr="00694238" w:rsidRDefault="00E572EE" w:rsidP="00EE584C">
            <w:pPr>
              <w:ind w:left="178"/>
              <w:rPr>
                <w:rFonts w:ascii="Arial Narrow" w:eastAsia="Calibri" w:hAnsi="Arial Narrow"/>
                <w:szCs w:val="22"/>
                <w:lang w:eastAsia="en-US"/>
              </w:rPr>
            </w:pPr>
          </w:p>
        </w:tc>
      </w:tr>
      <w:tr w:rsidR="00E572EE" w:rsidRPr="000135E0" w14:paraId="78AA5862" w14:textId="77777777" w:rsidTr="00EE584C">
        <w:trPr>
          <w:trHeight w:val="397"/>
        </w:trPr>
        <w:tc>
          <w:tcPr>
            <w:tcW w:w="2552" w:type="dxa"/>
            <w:shd w:val="clear" w:color="auto" w:fill="D9D9D9"/>
            <w:vAlign w:val="center"/>
          </w:tcPr>
          <w:p w14:paraId="224CE5E3" w14:textId="77777777" w:rsidR="00E572EE" w:rsidRPr="00694238" w:rsidRDefault="00E572EE" w:rsidP="00EE584C">
            <w:pPr>
              <w:rPr>
                <w:rFonts w:eastAsia="Calibri" w:cs="Arial"/>
                <w:sz w:val="18"/>
                <w:szCs w:val="18"/>
                <w:lang w:eastAsia="en-US"/>
              </w:rPr>
            </w:pPr>
            <w:r w:rsidRPr="00694238">
              <w:rPr>
                <w:rFonts w:eastAsia="Calibri" w:cs="Arial"/>
                <w:sz w:val="18"/>
                <w:szCs w:val="18"/>
                <w:lang w:eastAsia="en-US"/>
              </w:rPr>
              <w:t>adresa pobytu, sídlo alebo miesto podnikania:</w:t>
            </w:r>
          </w:p>
        </w:tc>
        <w:tc>
          <w:tcPr>
            <w:tcW w:w="6237" w:type="dxa"/>
            <w:vAlign w:val="center"/>
          </w:tcPr>
          <w:p w14:paraId="7B1BE843" w14:textId="77777777" w:rsidR="00E572EE" w:rsidRPr="00694238" w:rsidRDefault="00E572EE" w:rsidP="00EE584C">
            <w:pPr>
              <w:ind w:left="178"/>
              <w:rPr>
                <w:rFonts w:ascii="Arial Narrow" w:eastAsia="Calibri" w:hAnsi="Arial Narrow"/>
                <w:szCs w:val="22"/>
                <w:lang w:eastAsia="en-US"/>
              </w:rPr>
            </w:pPr>
          </w:p>
        </w:tc>
      </w:tr>
      <w:tr w:rsidR="00E572EE" w:rsidRPr="000135E0" w14:paraId="3E1829E4" w14:textId="77777777" w:rsidTr="00EE584C">
        <w:trPr>
          <w:trHeight w:val="397"/>
        </w:trPr>
        <w:tc>
          <w:tcPr>
            <w:tcW w:w="2552" w:type="dxa"/>
            <w:shd w:val="clear" w:color="auto" w:fill="D9D9D9"/>
            <w:vAlign w:val="center"/>
          </w:tcPr>
          <w:p w14:paraId="3A0DA628" w14:textId="77777777" w:rsidR="00E572EE" w:rsidRPr="00694238" w:rsidRDefault="00E572EE" w:rsidP="00EE584C">
            <w:pPr>
              <w:rPr>
                <w:rFonts w:eastAsia="Calibri" w:cs="Arial"/>
                <w:sz w:val="18"/>
                <w:szCs w:val="18"/>
                <w:lang w:eastAsia="en-US"/>
              </w:rPr>
            </w:pPr>
            <w:r w:rsidRPr="00694238">
              <w:rPr>
                <w:rFonts w:eastAsia="Calibri" w:cs="Arial"/>
                <w:sz w:val="18"/>
                <w:szCs w:val="18"/>
                <w:lang w:eastAsia="en-US"/>
              </w:rPr>
              <w:t>identifikačné číslo, ak bolo pridelené:</w:t>
            </w:r>
          </w:p>
        </w:tc>
        <w:tc>
          <w:tcPr>
            <w:tcW w:w="6237" w:type="dxa"/>
            <w:vAlign w:val="center"/>
          </w:tcPr>
          <w:p w14:paraId="38AC1E6E" w14:textId="77777777" w:rsidR="00E572EE" w:rsidRPr="00694238" w:rsidRDefault="00E572EE" w:rsidP="00EE584C">
            <w:pPr>
              <w:ind w:left="178"/>
              <w:rPr>
                <w:rFonts w:ascii="Arial Narrow" w:eastAsia="Calibri" w:hAnsi="Arial Narrow"/>
                <w:szCs w:val="22"/>
                <w:lang w:eastAsia="en-US"/>
              </w:rPr>
            </w:pPr>
          </w:p>
        </w:tc>
      </w:tr>
      <w:bookmarkEnd w:id="8"/>
    </w:tbl>
    <w:p w14:paraId="400BF80E" w14:textId="77777777" w:rsidR="00E572EE" w:rsidRPr="002675AB" w:rsidRDefault="00E572EE" w:rsidP="00E572EE">
      <w:pPr>
        <w:ind w:left="1134"/>
        <w:rPr>
          <w:rFonts w:cs="Arial"/>
          <w:i/>
          <w:sz w:val="20"/>
          <w:szCs w:val="20"/>
        </w:rPr>
      </w:pPr>
    </w:p>
    <w:p w14:paraId="2637FDF7" w14:textId="77777777" w:rsidR="00E572EE" w:rsidRPr="00C51B84" w:rsidRDefault="00E572EE" w:rsidP="00E572EE">
      <w:pPr>
        <w:ind w:left="1134"/>
        <w:jc w:val="both"/>
        <w:rPr>
          <w:rFonts w:cs="Arial"/>
          <w:bCs/>
          <w:color w:val="FF0000"/>
          <w:sz w:val="20"/>
          <w:szCs w:val="20"/>
        </w:rPr>
      </w:pPr>
      <w:r>
        <w:rPr>
          <w:rFonts w:cs="Arial"/>
          <w:bCs/>
          <w:i/>
          <w:color w:val="FF0000"/>
          <w:sz w:val="20"/>
          <w:szCs w:val="20"/>
        </w:rPr>
        <w:t>(</w:t>
      </w:r>
      <w:r w:rsidRPr="00C51B84">
        <w:rPr>
          <w:rFonts w:cs="Arial"/>
          <w:bCs/>
          <w:i/>
          <w:color w:val="FF0000"/>
          <w:sz w:val="20"/>
          <w:szCs w:val="20"/>
        </w:rPr>
        <w:t xml:space="preserve">uchádzač </w:t>
      </w:r>
      <w:r w:rsidRPr="00C50857">
        <w:rPr>
          <w:rFonts w:cs="Arial"/>
          <w:bCs/>
          <w:i/>
          <w:color w:val="FF0000"/>
          <w:sz w:val="20"/>
          <w:szCs w:val="20"/>
        </w:rPr>
        <w:t>vyberie jednu z</w:t>
      </w:r>
      <w:r>
        <w:rPr>
          <w:rFonts w:cs="Arial"/>
          <w:bCs/>
          <w:i/>
          <w:color w:val="FF0000"/>
          <w:sz w:val="20"/>
          <w:szCs w:val="20"/>
        </w:rPr>
        <w:t> </w:t>
      </w:r>
      <w:r w:rsidRPr="00C50857">
        <w:rPr>
          <w:rFonts w:cs="Arial"/>
          <w:bCs/>
          <w:i/>
          <w:color w:val="FF0000"/>
          <w:sz w:val="20"/>
          <w:szCs w:val="20"/>
        </w:rPr>
        <w:t>možností</w:t>
      </w:r>
      <w:r>
        <w:rPr>
          <w:rFonts w:cs="Arial"/>
          <w:bCs/>
          <w:i/>
          <w:color w:val="FF0000"/>
          <w:sz w:val="20"/>
          <w:szCs w:val="20"/>
        </w:rPr>
        <w:t xml:space="preserve"> a</w:t>
      </w:r>
      <w:r w:rsidRPr="00C50857">
        <w:rPr>
          <w:rFonts w:cs="Arial"/>
          <w:bCs/>
          <w:i/>
          <w:color w:val="FF0000"/>
          <w:sz w:val="20"/>
          <w:szCs w:val="20"/>
        </w:rPr>
        <w:t xml:space="preserve"> </w:t>
      </w:r>
      <w:r>
        <w:rPr>
          <w:rFonts w:cs="Arial"/>
          <w:bCs/>
          <w:i/>
          <w:color w:val="FF0000"/>
          <w:sz w:val="20"/>
          <w:szCs w:val="20"/>
        </w:rPr>
        <w:t>uvedie vo vyhlásení skutočnosť,</w:t>
      </w:r>
      <w:r w:rsidRPr="00C51B84">
        <w:rPr>
          <w:rFonts w:cs="Arial"/>
          <w:bCs/>
          <w:i/>
          <w:color w:val="FF0000"/>
          <w:sz w:val="20"/>
          <w:szCs w:val="20"/>
        </w:rPr>
        <w:t xml:space="preserve"> ktor</w:t>
      </w:r>
      <w:r>
        <w:rPr>
          <w:rFonts w:cs="Arial"/>
          <w:bCs/>
          <w:i/>
          <w:color w:val="FF0000"/>
          <w:sz w:val="20"/>
          <w:szCs w:val="20"/>
        </w:rPr>
        <w:t>á je z hľadiska vypracovania jeho ponuky relevantná, a</w:t>
      </w:r>
      <w:r w:rsidRPr="00694238">
        <w:rPr>
          <w:rFonts w:cs="Arial"/>
          <w:bCs/>
          <w:i/>
          <w:color w:val="FF0000"/>
          <w:sz w:val="20"/>
          <w:szCs w:val="20"/>
        </w:rPr>
        <w:t>k uchádzač vypracoval ponuku sám, tak údaje nevypĺňa</w:t>
      </w:r>
      <w:r w:rsidRPr="00C51B84">
        <w:rPr>
          <w:rFonts w:cs="Arial"/>
          <w:bCs/>
          <w:color w:val="FF0000"/>
          <w:sz w:val="20"/>
          <w:szCs w:val="20"/>
        </w:rPr>
        <w:t>)</w:t>
      </w:r>
      <w:r>
        <w:rPr>
          <w:rFonts w:cs="Arial"/>
          <w:bCs/>
          <w:color w:val="FF0000"/>
          <w:sz w:val="20"/>
          <w:szCs w:val="20"/>
        </w:rPr>
        <w:t>.</w:t>
      </w:r>
    </w:p>
    <w:bookmarkEnd w:id="7"/>
    <w:p w14:paraId="4D16AE24" w14:textId="77777777" w:rsidR="00E572EE" w:rsidRPr="00C51B84" w:rsidRDefault="00E572EE" w:rsidP="00E572EE">
      <w:pPr>
        <w:rPr>
          <w:rFonts w:cs="Arial"/>
          <w:szCs w:val="22"/>
        </w:rPr>
      </w:pPr>
    </w:p>
    <w:p w14:paraId="7A238ADE" w14:textId="77777777" w:rsidR="00E572EE" w:rsidRPr="00583688" w:rsidRDefault="00E572EE" w:rsidP="00E572EE">
      <w:pPr>
        <w:numPr>
          <w:ilvl w:val="2"/>
          <w:numId w:val="20"/>
        </w:numPr>
        <w:tabs>
          <w:tab w:val="clear" w:pos="1288"/>
          <w:tab w:val="num" w:pos="567"/>
        </w:tabs>
        <w:spacing w:after="120"/>
        <w:ind w:left="567" w:hanging="567"/>
        <w:jc w:val="both"/>
        <w:rPr>
          <w:rFonts w:eastAsia="Calibri" w:cs="Arial"/>
          <w:szCs w:val="22"/>
          <w:lang w:eastAsia="en-US"/>
        </w:rPr>
      </w:pPr>
      <w:r w:rsidRPr="00583688">
        <w:rPr>
          <w:rFonts w:eastAsia="Calibri" w:cs="Arial"/>
          <w:b/>
          <w:szCs w:val="22"/>
          <w:lang w:eastAsia="en-US"/>
        </w:rPr>
        <w:t>Beriem na vedomie,</w:t>
      </w:r>
      <w:r w:rsidRPr="00583688">
        <w:rPr>
          <w:rFonts w:eastAsia="Calibri" w:cs="Arial"/>
          <w:szCs w:val="22"/>
          <w:lang w:eastAsia="en-US"/>
        </w:rPr>
        <w:t xml:space="preserve"> že spracúvanie osobných údajov verejným obstarávateľom, ktoré som uviedol v žiadosti o účasť, je zákonné, vykonávané v súlade s Nariadením Európskeho parlamentu a Rady (EÚ) 2016/679 o ochrane fyzických osôb pri spracúvaní osobných údajov a o voľnom pohybe takýchto údajov a so zákonom č. 18/2018 Z. z. o ochrane osobných údajov a o </w:t>
      </w:r>
      <w:r w:rsidRPr="00583688">
        <w:rPr>
          <w:rFonts w:eastAsia="Calibri" w:cs="Arial"/>
          <w:szCs w:val="22"/>
          <w:lang w:eastAsia="en-US"/>
        </w:rPr>
        <w:lastRenderedPageBreak/>
        <w:t>zmene a doplnení niektorých zákonov a dobrými mravmi a na relevantnom právnom základe a</w:t>
      </w:r>
      <w:r>
        <w:t> </w:t>
      </w:r>
      <w:r w:rsidRPr="00583688">
        <w:rPr>
          <w:rFonts w:eastAsia="Calibri" w:cs="Arial"/>
          <w:szCs w:val="22"/>
          <w:lang w:eastAsia="en-US"/>
        </w:rPr>
        <w:t>udeľujem verejnému obstarávateľovi, ako prevádzkovateľovi</w:t>
      </w:r>
      <w:r>
        <w:rPr>
          <w:rFonts w:eastAsia="Calibri" w:cs="Arial"/>
          <w:szCs w:val="22"/>
          <w:lang w:eastAsia="en-US"/>
        </w:rPr>
        <w:t xml:space="preserve"> </w:t>
      </w:r>
      <w:r w:rsidRPr="00583688">
        <w:rPr>
          <w:rFonts w:eastAsia="Calibri" w:cs="Arial"/>
          <w:szCs w:val="22"/>
          <w:lang w:eastAsia="en-US"/>
        </w:rPr>
        <w:t>súhlas na spracúvanie osobných údajov v rozsahu potrebnom na účel vyhodnotenia ponúk vo verejnom obstarávaní na vyššie uvedený predmet zákazky. Som si vedomá/-ý, že poskytnutie osobných údajov, ako aj udelenie súhlasu s ich spracúvaním je dobrovoľné. Súhlas môžem kedykoľvek odvolať zaslaním písomného odvolania súhlasu na adresu</w:t>
      </w:r>
      <w:r>
        <w:rPr>
          <w:rFonts w:eastAsia="Calibri" w:cs="Arial"/>
          <w:szCs w:val="22"/>
          <w:lang w:eastAsia="en-US"/>
        </w:rPr>
        <w:t xml:space="preserve"> </w:t>
      </w:r>
      <w:r w:rsidRPr="00583688">
        <w:rPr>
          <w:rFonts w:eastAsia="Calibri" w:cs="Arial"/>
          <w:szCs w:val="22"/>
          <w:lang w:eastAsia="en-US"/>
        </w:rPr>
        <w:t>prevádzkovateľa. Odvolanie súhlasu je účinné dňom jeho doručenia</w:t>
      </w:r>
      <w:r>
        <w:rPr>
          <w:rFonts w:eastAsia="Calibri" w:cs="Arial"/>
          <w:szCs w:val="22"/>
          <w:lang w:eastAsia="en-US"/>
        </w:rPr>
        <w:t>.</w:t>
      </w:r>
    </w:p>
    <w:p w14:paraId="40936727" w14:textId="77777777" w:rsidR="00E572EE" w:rsidRPr="00C51B84" w:rsidRDefault="00E572EE" w:rsidP="00E572EE">
      <w:pPr>
        <w:rPr>
          <w:rFonts w:cs="Arial"/>
          <w:szCs w:val="22"/>
        </w:rPr>
      </w:pPr>
    </w:p>
    <w:p w14:paraId="71E90A6C" w14:textId="77777777" w:rsidR="00E572EE" w:rsidRPr="00C51B84" w:rsidRDefault="00E572EE" w:rsidP="00E572EE">
      <w:pPr>
        <w:rPr>
          <w:rFonts w:cs="Arial"/>
          <w:szCs w:val="22"/>
          <w:lang w:val="x-none" w:eastAsia="x-none"/>
        </w:rPr>
      </w:pPr>
      <w:r w:rsidRPr="00C51B84">
        <w:rPr>
          <w:rFonts w:cs="Arial"/>
          <w:szCs w:val="22"/>
          <w:lang w:val="x-none" w:eastAsia="x-none"/>
        </w:rPr>
        <w:t>V ......................, dňa ...........................</w:t>
      </w:r>
    </w:p>
    <w:p w14:paraId="1441C779" w14:textId="77777777" w:rsidR="00E572EE" w:rsidRPr="00C51B84" w:rsidRDefault="00E572EE" w:rsidP="00E572EE">
      <w:pPr>
        <w:rPr>
          <w:rFonts w:cs="Arial"/>
          <w:szCs w:val="22"/>
        </w:rPr>
      </w:pPr>
    </w:p>
    <w:p w14:paraId="3A8E38B6" w14:textId="77777777" w:rsidR="00E572EE" w:rsidRPr="00C51B84" w:rsidRDefault="00E572EE" w:rsidP="00E572EE">
      <w:pPr>
        <w:ind w:left="3969"/>
        <w:jc w:val="center"/>
        <w:rPr>
          <w:rFonts w:cs="Arial"/>
          <w:szCs w:val="22"/>
        </w:rPr>
      </w:pPr>
      <w:r w:rsidRPr="00C51B84">
        <w:rPr>
          <w:rFonts w:cs="Arial"/>
          <w:szCs w:val="22"/>
        </w:rPr>
        <w:tab/>
      </w:r>
      <w:r>
        <w:rPr>
          <w:rFonts w:cs="Arial"/>
          <w:szCs w:val="22"/>
        </w:rPr>
        <w:t xml:space="preserve">           </w:t>
      </w:r>
      <w:r w:rsidRPr="00C51B84">
        <w:rPr>
          <w:rFonts w:cs="Arial"/>
          <w:szCs w:val="22"/>
        </w:rPr>
        <w:t>.............................................................</w:t>
      </w:r>
    </w:p>
    <w:p w14:paraId="7D226A17" w14:textId="77777777" w:rsidR="00E572EE" w:rsidRPr="00C51B84" w:rsidRDefault="00E572EE" w:rsidP="00E572EE">
      <w:pPr>
        <w:jc w:val="center"/>
        <w:rPr>
          <w:rFonts w:cs="Arial"/>
          <w:sz w:val="16"/>
          <w:szCs w:val="16"/>
        </w:rPr>
      </w:pPr>
      <w:r w:rsidRPr="00C51B84">
        <w:rPr>
          <w:rFonts w:cs="Arial"/>
          <w:sz w:val="16"/>
          <w:szCs w:val="16"/>
        </w:rPr>
        <w:t xml:space="preserve">                                                                                                         ( titul, meno, priezvisko štatutárneho</w:t>
      </w:r>
    </w:p>
    <w:p w14:paraId="2C4CFB9A" w14:textId="77777777" w:rsidR="00E572EE" w:rsidRPr="00C51B84" w:rsidRDefault="00E572EE" w:rsidP="00E572EE">
      <w:pPr>
        <w:jc w:val="center"/>
        <w:rPr>
          <w:rFonts w:cs="Arial"/>
          <w:sz w:val="16"/>
          <w:szCs w:val="16"/>
        </w:rPr>
      </w:pPr>
      <w:r w:rsidRPr="00C51B84">
        <w:rPr>
          <w:rFonts w:cs="Arial"/>
          <w:sz w:val="16"/>
          <w:szCs w:val="16"/>
        </w:rPr>
        <w:t xml:space="preserve">                                                                                                                     zástupcu uchádzača alebo oprávnenej osoby k podpisu</w:t>
      </w:r>
    </w:p>
    <w:p w14:paraId="205D178B" w14:textId="77777777" w:rsidR="00E572EE" w:rsidRPr="00C51B84" w:rsidRDefault="00E572EE" w:rsidP="00E572EE">
      <w:pPr>
        <w:jc w:val="center"/>
        <w:rPr>
          <w:rFonts w:cs="Arial"/>
          <w:sz w:val="16"/>
          <w:szCs w:val="16"/>
        </w:rPr>
      </w:pP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t xml:space="preserve">     jeho funkcia a podpis )</w:t>
      </w:r>
    </w:p>
    <w:p w14:paraId="2E5CE5BF" w14:textId="77777777" w:rsidR="00E572EE" w:rsidRPr="00C51B84" w:rsidRDefault="00E572EE" w:rsidP="00E572EE">
      <w:pPr>
        <w:jc w:val="center"/>
        <w:rPr>
          <w:rFonts w:cs="Arial"/>
          <w:sz w:val="16"/>
          <w:szCs w:val="16"/>
        </w:rPr>
      </w:pPr>
      <w:r w:rsidRPr="00C51B84">
        <w:rPr>
          <w:rFonts w:cs="Arial"/>
          <w:sz w:val="16"/>
          <w:szCs w:val="16"/>
        </w:rPr>
        <w:t xml:space="preserve">                                                                                                               Obchodné meno a sídlo spoločnosti </w:t>
      </w:r>
    </w:p>
    <w:p w14:paraId="3CE69758" w14:textId="77777777" w:rsidR="00E572EE" w:rsidRDefault="00E572EE" w:rsidP="00E572EE">
      <w:pPr>
        <w:jc w:val="center"/>
        <w:rPr>
          <w:rFonts w:cs="Arial"/>
          <w:sz w:val="16"/>
          <w:szCs w:val="16"/>
        </w:rPr>
      </w:pPr>
    </w:p>
    <w:bookmarkEnd w:id="6"/>
    <w:p w14:paraId="7548E554" w14:textId="77777777" w:rsidR="002D1492" w:rsidRDefault="002D1492" w:rsidP="00E572EE">
      <w:pPr>
        <w:jc w:val="center"/>
        <w:rPr>
          <w:rFonts w:cs="Arial"/>
          <w:sz w:val="16"/>
          <w:szCs w:val="16"/>
        </w:rPr>
      </w:pPr>
    </w:p>
    <w:p w14:paraId="0892C9F8" w14:textId="77777777" w:rsidR="002D1492" w:rsidRDefault="002D1492" w:rsidP="00E572EE">
      <w:pPr>
        <w:jc w:val="center"/>
        <w:rPr>
          <w:rFonts w:cs="Arial"/>
          <w:sz w:val="16"/>
          <w:szCs w:val="16"/>
        </w:rPr>
      </w:pPr>
    </w:p>
    <w:p w14:paraId="025AEBB7" w14:textId="77777777" w:rsidR="002D1492" w:rsidRDefault="002D1492" w:rsidP="00E572EE">
      <w:pPr>
        <w:jc w:val="center"/>
        <w:rPr>
          <w:rFonts w:cs="Arial"/>
          <w:sz w:val="16"/>
          <w:szCs w:val="16"/>
        </w:rPr>
      </w:pPr>
    </w:p>
    <w:p w14:paraId="75117CEE" w14:textId="77777777" w:rsidR="002D1492" w:rsidRDefault="002D1492" w:rsidP="00E572EE">
      <w:pPr>
        <w:jc w:val="center"/>
        <w:rPr>
          <w:rFonts w:cs="Arial"/>
          <w:sz w:val="16"/>
          <w:szCs w:val="16"/>
        </w:rPr>
      </w:pPr>
    </w:p>
    <w:p w14:paraId="3AF2B22C" w14:textId="77777777" w:rsidR="002D1492" w:rsidRDefault="002D1492" w:rsidP="00E572EE">
      <w:pPr>
        <w:jc w:val="center"/>
        <w:rPr>
          <w:rFonts w:cs="Arial"/>
          <w:sz w:val="16"/>
          <w:szCs w:val="16"/>
        </w:rPr>
      </w:pPr>
    </w:p>
    <w:p w14:paraId="0BAA0832" w14:textId="77777777" w:rsidR="002D1492" w:rsidRDefault="002D1492" w:rsidP="00E572EE">
      <w:pPr>
        <w:jc w:val="center"/>
        <w:rPr>
          <w:rFonts w:cs="Arial"/>
          <w:sz w:val="16"/>
          <w:szCs w:val="16"/>
        </w:rPr>
      </w:pPr>
    </w:p>
    <w:p w14:paraId="15092136" w14:textId="77777777" w:rsidR="002D1492" w:rsidRDefault="002D1492" w:rsidP="00E572EE">
      <w:pPr>
        <w:jc w:val="center"/>
        <w:rPr>
          <w:rFonts w:cs="Arial"/>
          <w:sz w:val="16"/>
          <w:szCs w:val="16"/>
        </w:rPr>
      </w:pPr>
    </w:p>
    <w:p w14:paraId="1A4BCD31" w14:textId="77777777" w:rsidR="002D1492" w:rsidRDefault="002D1492" w:rsidP="00E572EE">
      <w:pPr>
        <w:jc w:val="center"/>
        <w:rPr>
          <w:rFonts w:cs="Arial"/>
          <w:sz w:val="16"/>
          <w:szCs w:val="16"/>
        </w:rPr>
      </w:pPr>
    </w:p>
    <w:p w14:paraId="690B8998" w14:textId="77777777" w:rsidR="002D1492" w:rsidRDefault="002D1492" w:rsidP="00E572EE">
      <w:pPr>
        <w:jc w:val="center"/>
        <w:rPr>
          <w:rFonts w:cs="Arial"/>
          <w:sz w:val="16"/>
          <w:szCs w:val="16"/>
        </w:rPr>
      </w:pPr>
    </w:p>
    <w:p w14:paraId="7AAA8048" w14:textId="77777777" w:rsidR="002D1492" w:rsidRDefault="002D1492" w:rsidP="00E572EE">
      <w:pPr>
        <w:jc w:val="center"/>
        <w:rPr>
          <w:rFonts w:cs="Arial"/>
          <w:sz w:val="16"/>
          <w:szCs w:val="16"/>
        </w:rPr>
      </w:pPr>
    </w:p>
    <w:p w14:paraId="7A0831DB" w14:textId="77777777" w:rsidR="002D1492" w:rsidRDefault="002D1492" w:rsidP="00E572EE">
      <w:pPr>
        <w:jc w:val="center"/>
        <w:rPr>
          <w:rFonts w:cs="Arial"/>
          <w:sz w:val="16"/>
          <w:szCs w:val="16"/>
        </w:rPr>
      </w:pPr>
    </w:p>
    <w:p w14:paraId="276D8763" w14:textId="77777777" w:rsidR="002D1492" w:rsidRDefault="002D1492" w:rsidP="00E572EE">
      <w:pPr>
        <w:jc w:val="center"/>
        <w:rPr>
          <w:rFonts w:cs="Arial"/>
          <w:sz w:val="16"/>
          <w:szCs w:val="16"/>
        </w:rPr>
      </w:pPr>
    </w:p>
    <w:p w14:paraId="2FEF98F0" w14:textId="77777777" w:rsidR="002D1492" w:rsidRDefault="002D1492" w:rsidP="00E572EE">
      <w:pPr>
        <w:jc w:val="center"/>
        <w:rPr>
          <w:rFonts w:cs="Arial"/>
          <w:sz w:val="16"/>
          <w:szCs w:val="16"/>
        </w:rPr>
      </w:pPr>
    </w:p>
    <w:p w14:paraId="15CAFCF7" w14:textId="77777777" w:rsidR="002D1492" w:rsidRDefault="002D1492" w:rsidP="00E572EE">
      <w:pPr>
        <w:jc w:val="center"/>
        <w:rPr>
          <w:rFonts w:cs="Arial"/>
          <w:sz w:val="16"/>
          <w:szCs w:val="16"/>
        </w:rPr>
      </w:pPr>
    </w:p>
    <w:p w14:paraId="2757580A" w14:textId="77777777" w:rsidR="002D1492" w:rsidRDefault="002D1492" w:rsidP="00E572EE">
      <w:pPr>
        <w:jc w:val="center"/>
        <w:rPr>
          <w:rFonts w:cs="Arial"/>
          <w:sz w:val="16"/>
          <w:szCs w:val="16"/>
        </w:rPr>
      </w:pPr>
    </w:p>
    <w:p w14:paraId="5CD935F9" w14:textId="77777777" w:rsidR="002D1492" w:rsidRDefault="002D1492" w:rsidP="00E572EE">
      <w:pPr>
        <w:jc w:val="center"/>
        <w:rPr>
          <w:rFonts w:cs="Arial"/>
          <w:sz w:val="16"/>
          <w:szCs w:val="16"/>
        </w:rPr>
      </w:pPr>
    </w:p>
    <w:p w14:paraId="13F87018" w14:textId="77777777" w:rsidR="002D1492" w:rsidRDefault="002D1492" w:rsidP="00E572EE">
      <w:pPr>
        <w:jc w:val="center"/>
        <w:rPr>
          <w:rFonts w:cs="Arial"/>
          <w:sz w:val="16"/>
          <w:szCs w:val="16"/>
        </w:rPr>
      </w:pPr>
    </w:p>
    <w:p w14:paraId="3CF10C01" w14:textId="77777777" w:rsidR="002D1492" w:rsidRDefault="002D1492" w:rsidP="00E572EE">
      <w:pPr>
        <w:jc w:val="center"/>
        <w:rPr>
          <w:rFonts w:cs="Arial"/>
          <w:sz w:val="16"/>
          <w:szCs w:val="16"/>
        </w:rPr>
      </w:pPr>
    </w:p>
    <w:p w14:paraId="0666608D" w14:textId="77777777" w:rsidR="002D1492" w:rsidRDefault="002D1492" w:rsidP="00E572EE">
      <w:pPr>
        <w:jc w:val="center"/>
        <w:rPr>
          <w:rFonts w:cs="Arial"/>
          <w:sz w:val="16"/>
          <w:szCs w:val="16"/>
        </w:rPr>
      </w:pPr>
    </w:p>
    <w:p w14:paraId="2092C110" w14:textId="77777777" w:rsidR="002D1492" w:rsidRDefault="002D1492" w:rsidP="00E572EE">
      <w:pPr>
        <w:jc w:val="center"/>
        <w:rPr>
          <w:rFonts w:cs="Arial"/>
          <w:sz w:val="16"/>
          <w:szCs w:val="16"/>
        </w:rPr>
      </w:pPr>
    </w:p>
    <w:p w14:paraId="3905535C" w14:textId="77777777" w:rsidR="002D1492" w:rsidRDefault="002D1492" w:rsidP="00E572EE">
      <w:pPr>
        <w:jc w:val="center"/>
        <w:rPr>
          <w:rFonts w:cs="Arial"/>
          <w:sz w:val="16"/>
          <w:szCs w:val="16"/>
        </w:rPr>
      </w:pPr>
    </w:p>
    <w:p w14:paraId="1C5BD461" w14:textId="77777777" w:rsidR="002D1492" w:rsidRDefault="002D1492" w:rsidP="00E572EE">
      <w:pPr>
        <w:jc w:val="center"/>
        <w:rPr>
          <w:rFonts w:cs="Arial"/>
          <w:sz w:val="16"/>
          <w:szCs w:val="16"/>
        </w:rPr>
      </w:pPr>
    </w:p>
    <w:p w14:paraId="09EF4C8E" w14:textId="77777777" w:rsidR="002D1492" w:rsidRPr="00C51B84" w:rsidRDefault="002D1492" w:rsidP="00E572EE">
      <w:pPr>
        <w:jc w:val="center"/>
        <w:rPr>
          <w:rFonts w:cs="Arial"/>
          <w:sz w:val="16"/>
          <w:szCs w:val="16"/>
        </w:rPr>
      </w:pPr>
    </w:p>
    <w:p w14:paraId="3C58A9B8" w14:textId="77777777" w:rsidR="00E572EE" w:rsidRPr="00C51B84" w:rsidRDefault="00E572EE" w:rsidP="00E572EE">
      <w:pPr>
        <w:jc w:val="center"/>
        <w:rPr>
          <w:rFonts w:cs="Arial"/>
          <w:sz w:val="16"/>
          <w:szCs w:val="16"/>
        </w:rPr>
      </w:pPr>
    </w:p>
    <w:p w14:paraId="3073D249" w14:textId="77777777" w:rsidR="00E572EE" w:rsidRDefault="00E572EE" w:rsidP="00E572EE">
      <w:pPr>
        <w:rPr>
          <w:rFonts w:cs="Arial"/>
          <w:sz w:val="16"/>
        </w:rPr>
      </w:pPr>
    </w:p>
    <w:p w14:paraId="6656F736" w14:textId="77777777" w:rsidR="00E572EE" w:rsidRDefault="002D1492" w:rsidP="002D1492">
      <w:pPr>
        <w:pStyle w:val="Nadpisodsek"/>
        <w:numPr>
          <w:ilvl w:val="0"/>
          <w:numId w:val="0"/>
        </w:numPr>
        <w:tabs>
          <w:tab w:val="clear" w:pos="5245"/>
          <w:tab w:val="left" w:pos="0"/>
        </w:tabs>
        <w:spacing w:before="0" w:after="0" w:line="240" w:lineRule="auto"/>
        <w:outlineLvl w:val="2"/>
        <w:rPr>
          <w:b w:val="0"/>
          <w:bCs/>
          <w:i/>
          <w:sz w:val="20"/>
          <w:szCs w:val="20"/>
        </w:rPr>
      </w:pPr>
      <w:bookmarkStart w:id="9" w:name="_Toc100666271"/>
      <w:bookmarkStart w:id="10" w:name="_Toc103085236"/>
      <w:bookmarkStart w:id="11" w:name="_Toc103692111"/>
      <w:bookmarkStart w:id="12" w:name="_Toc107323759"/>
      <w:bookmarkStart w:id="13" w:name="_Toc111470427"/>
      <w:bookmarkStart w:id="14" w:name="_Toc150160141"/>
      <w:bookmarkStart w:id="15" w:name="_Toc192247378"/>
      <w:bookmarkStart w:id="16" w:name="_Toc204079837"/>
      <w:bookmarkStart w:id="17" w:name="_Toc229036153"/>
      <w:bookmarkStart w:id="18" w:name="_Toc232060469"/>
      <w:r>
        <w:rPr>
          <w:b w:val="0"/>
          <w:bCs/>
          <w:i/>
          <w:sz w:val="20"/>
          <w:szCs w:val="20"/>
        </w:rPr>
        <w:t>*</w:t>
      </w:r>
      <w:r w:rsidR="00E572EE" w:rsidRPr="00A07506">
        <w:rPr>
          <w:b w:val="0"/>
          <w:bCs/>
          <w:i/>
          <w:sz w:val="20"/>
          <w:szCs w:val="20"/>
        </w:rPr>
        <w:t>uchádzač uvedie všetky súbory, ktoré tvoria ponuku a ktoré do elektronick</w:t>
      </w:r>
      <w:r w:rsidR="00E572EE">
        <w:rPr>
          <w:b w:val="0"/>
          <w:bCs/>
          <w:i/>
          <w:sz w:val="20"/>
          <w:szCs w:val="20"/>
        </w:rPr>
        <w:t>é</w:t>
      </w:r>
      <w:r w:rsidR="00E572EE" w:rsidRPr="00A07506">
        <w:rPr>
          <w:b w:val="0"/>
          <w:bCs/>
          <w:i/>
          <w:sz w:val="20"/>
          <w:szCs w:val="20"/>
        </w:rPr>
        <w:t xml:space="preserve">ho </w:t>
      </w:r>
      <w:r>
        <w:rPr>
          <w:b w:val="0"/>
          <w:bCs/>
          <w:i/>
          <w:sz w:val="20"/>
          <w:szCs w:val="20"/>
        </w:rPr>
        <w:t xml:space="preserve">prostriedku </w:t>
      </w:r>
      <w:r w:rsidR="00E572EE" w:rsidRPr="00A07506">
        <w:rPr>
          <w:b w:val="0"/>
          <w:bCs/>
          <w:i/>
          <w:sz w:val="20"/>
          <w:szCs w:val="20"/>
        </w:rPr>
        <w:t xml:space="preserve"> pre tento účel vložil</w:t>
      </w:r>
      <w:bookmarkEnd w:id="9"/>
      <w:bookmarkEnd w:id="10"/>
      <w:bookmarkEnd w:id="11"/>
      <w:bookmarkEnd w:id="12"/>
      <w:bookmarkEnd w:id="13"/>
      <w:bookmarkEnd w:id="14"/>
      <w:bookmarkEnd w:id="15"/>
      <w:bookmarkEnd w:id="16"/>
      <w:bookmarkEnd w:id="17"/>
      <w:bookmarkEnd w:id="18"/>
    </w:p>
    <w:p w14:paraId="3156B167" w14:textId="77777777" w:rsidR="00E572EE" w:rsidRPr="00C51B84" w:rsidRDefault="00E572EE" w:rsidP="00E572EE">
      <w:pPr>
        <w:jc w:val="center"/>
        <w:rPr>
          <w:rFonts w:cs="Arial"/>
          <w:sz w:val="16"/>
          <w:szCs w:val="16"/>
        </w:rPr>
      </w:pPr>
    </w:p>
    <w:p w14:paraId="65E08DA3" w14:textId="77777777" w:rsidR="00E572EE" w:rsidRDefault="00E572EE" w:rsidP="00E572EE">
      <w:pPr>
        <w:rPr>
          <w:rFonts w:cs="Arial"/>
          <w:sz w:val="16"/>
        </w:rPr>
      </w:pPr>
    </w:p>
    <w:p w14:paraId="72A6A285" w14:textId="77777777" w:rsidR="00E572EE" w:rsidRDefault="00E572EE" w:rsidP="00E572EE">
      <w:pPr>
        <w:pStyle w:val="Nadpisodsek"/>
        <w:numPr>
          <w:ilvl w:val="0"/>
          <w:numId w:val="0"/>
        </w:numPr>
        <w:ind w:left="851" w:hanging="851"/>
        <w:outlineLvl w:val="2"/>
      </w:pPr>
    </w:p>
    <w:bookmarkEnd w:id="3"/>
    <w:p w14:paraId="7DB5AF44" w14:textId="77777777" w:rsidR="00C51B84" w:rsidRDefault="00C51B84" w:rsidP="00A54166">
      <w:pPr>
        <w:pStyle w:val="Nadpisodsek"/>
        <w:numPr>
          <w:ilvl w:val="0"/>
          <w:numId w:val="0"/>
        </w:numPr>
        <w:outlineLvl w:val="2"/>
      </w:pPr>
    </w:p>
    <w:p w14:paraId="3E11B3B9" w14:textId="77777777" w:rsidR="00C51B84" w:rsidRDefault="00C51B84" w:rsidP="006616E6">
      <w:pPr>
        <w:pStyle w:val="Nadpisodsek"/>
        <w:numPr>
          <w:ilvl w:val="0"/>
          <w:numId w:val="0"/>
        </w:numPr>
        <w:ind w:left="851" w:hanging="851"/>
        <w:outlineLvl w:val="2"/>
      </w:pPr>
    </w:p>
    <w:p w14:paraId="482888F6" w14:textId="77777777" w:rsidR="00F940A0" w:rsidRDefault="00F940A0" w:rsidP="006616E6">
      <w:pPr>
        <w:pStyle w:val="Nadpisodsek"/>
        <w:numPr>
          <w:ilvl w:val="0"/>
          <w:numId w:val="0"/>
        </w:numPr>
        <w:ind w:left="851" w:hanging="851"/>
        <w:outlineLvl w:val="2"/>
      </w:pPr>
    </w:p>
    <w:p w14:paraId="48D9E0AF" w14:textId="77777777" w:rsidR="00B973B0" w:rsidRDefault="00B973B0" w:rsidP="006616E6">
      <w:pPr>
        <w:pStyle w:val="Nadpisodsek"/>
        <w:numPr>
          <w:ilvl w:val="0"/>
          <w:numId w:val="0"/>
        </w:numPr>
        <w:ind w:left="851" w:hanging="851"/>
        <w:outlineLvl w:val="2"/>
      </w:pPr>
    </w:p>
    <w:p w14:paraId="0F3E2F9B" w14:textId="698D7270" w:rsidR="006616E6" w:rsidRPr="00446027" w:rsidRDefault="006616E6" w:rsidP="00912213">
      <w:pPr>
        <w:pStyle w:val="Nadpisodsek"/>
        <w:numPr>
          <w:ilvl w:val="0"/>
          <w:numId w:val="0"/>
        </w:numPr>
        <w:outlineLvl w:val="2"/>
      </w:pPr>
      <w:bookmarkStart w:id="19" w:name="_Toc232060470"/>
      <w:r>
        <w:t xml:space="preserve">Vzor č. </w:t>
      </w:r>
      <w:r w:rsidR="005651B3">
        <w:t>2</w:t>
      </w:r>
      <w:r>
        <w:t xml:space="preserve">    Návrh na plnenie kritérií na hodnotenie ponúk</w:t>
      </w:r>
      <w:bookmarkEnd w:id="19"/>
    </w:p>
    <w:p w14:paraId="5FB5165D" w14:textId="77777777" w:rsidR="006616E6" w:rsidRDefault="006616E6" w:rsidP="006616E6">
      <w:pPr>
        <w:jc w:val="center"/>
        <w:rPr>
          <w:b/>
          <w:sz w:val="32"/>
          <w:szCs w:val="32"/>
        </w:rPr>
      </w:pPr>
      <w:r>
        <w:rPr>
          <w:b/>
          <w:sz w:val="32"/>
          <w:szCs w:val="32"/>
        </w:rPr>
        <w:t>Návrh na p</w:t>
      </w:r>
      <w:r w:rsidRPr="004C4A9A">
        <w:rPr>
          <w:b/>
          <w:sz w:val="32"/>
          <w:szCs w:val="32"/>
        </w:rPr>
        <w:t>lnenie kritéri</w:t>
      </w:r>
      <w:r>
        <w:rPr>
          <w:b/>
          <w:sz w:val="32"/>
          <w:szCs w:val="32"/>
        </w:rPr>
        <w:t>í</w:t>
      </w:r>
    </w:p>
    <w:p w14:paraId="4127CB72" w14:textId="77777777" w:rsidR="006616E6" w:rsidRPr="004C4A9A" w:rsidRDefault="006616E6" w:rsidP="006616E6">
      <w:pPr>
        <w:jc w:val="center"/>
        <w:rPr>
          <w:b/>
          <w:sz w:val="32"/>
          <w:szCs w:val="32"/>
        </w:rPr>
      </w:pPr>
    </w:p>
    <w:p w14:paraId="64D881EC" w14:textId="77777777" w:rsidR="006616E6" w:rsidRPr="00DD6A2F" w:rsidRDefault="006616E6" w:rsidP="006616E6">
      <w:pPr>
        <w:pStyle w:val="Titulka1"/>
        <w:rPr>
          <w:rFonts w:ascii="Arial" w:hAnsi="Arial" w:cs="Arial"/>
          <w:b w:val="0"/>
          <w:sz w:val="22"/>
          <w:szCs w:val="22"/>
        </w:rPr>
      </w:pPr>
      <w:r w:rsidRPr="00DD6A2F">
        <w:rPr>
          <w:rFonts w:ascii="Arial" w:hAnsi="Arial" w:cs="Arial"/>
          <w:b w:val="0"/>
          <w:sz w:val="22"/>
          <w:szCs w:val="22"/>
        </w:rPr>
        <w:t xml:space="preserve">Verejný obstarávateľ: </w:t>
      </w:r>
    </w:p>
    <w:p w14:paraId="026D0490" w14:textId="587CB7A3" w:rsidR="008C5059" w:rsidRPr="004B7238" w:rsidRDefault="00721F5F" w:rsidP="004B7238">
      <w:pPr>
        <w:pStyle w:val="Titulka1"/>
        <w:jc w:val="both"/>
        <w:rPr>
          <w:rFonts w:ascii="Arial" w:hAnsi="Arial" w:cs="Arial"/>
          <w:bCs/>
          <w:sz w:val="22"/>
          <w:szCs w:val="22"/>
        </w:rPr>
      </w:pPr>
      <w:r w:rsidRPr="00721F5F">
        <w:rPr>
          <w:rFonts w:ascii="Arial" w:hAnsi="Arial" w:cs="Arial"/>
          <w:bCs/>
          <w:sz w:val="22"/>
          <w:szCs w:val="22"/>
        </w:rPr>
        <w:t>Stredná priemyselná škola technická</w:t>
      </w:r>
      <w:r w:rsidR="00D90D75" w:rsidRPr="00D90D75">
        <w:rPr>
          <w:rFonts w:ascii="Arial" w:hAnsi="Arial" w:cs="Arial"/>
          <w:bCs/>
          <w:sz w:val="22"/>
          <w:szCs w:val="22"/>
        </w:rPr>
        <w:t>, Hviezdoslavova 6, 052 01 Spišská Nová Ves, Slovensko</w:t>
      </w:r>
    </w:p>
    <w:p w14:paraId="692A9024" w14:textId="77777777" w:rsidR="005651B3" w:rsidRPr="002D1492" w:rsidRDefault="005651B3" w:rsidP="002D1492">
      <w:pPr>
        <w:pStyle w:val="Titulka1"/>
        <w:jc w:val="both"/>
        <w:rPr>
          <w:rFonts w:ascii="Arial" w:hAnsi="Arial" w:cs="Arial"/>
          <w:sz w:val="22"/>
          <w:szCs w:val="22"/>
        </w:rPr>
      </w:pPr>
    </w:p>
    <w:p w14:paraId="20E8985C" w14:textId="77777777" w:rsidR="006616E6" w:rsidRPr="00DD6A2F" w:rsidRDefault="006616E6" w:rsidP="006616E6">
      <w:pPr>
        <w:pStyle w:val="Titulka1"/>
        <w:rPr>
          <w:rFonts w:ascii="Arial" w:hAnsi="Arial" w:cs="Arial"/>
          <w:b w:val="0"/>
          <w:sz w:val="22"/>
          <w:szCs w:val="22"/>
        </w:rPr>
      </w:pPr>
      <w:r w:rsidRPr="00DD6A2F">
        <w:rPr>
          <w:rFonts w:ascii="Arial" w:hAnsi="Arial" w:cs="Arial"/>
          <w:b w:val="0"/>
          <w:sz w:val="22"/>
          <w:szCs w:val="22"/>
        </w:rPr>
        <w:t>Predmet zákazky:</w:t>
      </w:r>
    </w:p>
    <w:p w14:paraId="5CED609C" w14:textId="7115DD0C" w:rsidR="003B66A0" w:rsidRDefault="00D90D75" w:rsidP="006616E6">
      <w:pPr>
        <w:rPr>
          <w:b/>
          <w:szCs w:val="22"/>
          <w:lang w:eastAsia="x-none"/>
        </w:rPr>
      </w:pPr>
      <w:r w:rsidRPr="00D90D75">
        <w:rPr>
          <w:b/>
          <w:bCs/>
          <w:szCs w:val="22"/>
          <w:lang w:eastAsia="x-none"/>
        </w:rPr>
        <w:t>Vzdelávacie a prezenčné centrum robotiky a inteligentných výrobných systémov - platforma excelentnej kvality odborného a inkluzívneho vzdelávania</w:t>
      </w:r>
    </w:p>
    <w:p w14:paraId="19A017BE" w14:textId="77777777" w:rsidR="003B66A0" w:rsidRPr="0030704A" w:rsidRDefault="003B66A0" w:rsidP="006616E6"/>
    <w:p w14:paraId="6AE91ABF" w14:textId="77777777" w:rsidR="008C5059" w:rsidRDefault="008C5059" w:rsidP="006616E6"/>
    <w:p w14:paraId="2DBB8A0C" w14:textId="2B54AFCD" w:rsidR="006616E6" w:rsidRDefault="006616E6" w:rsidP="006616E6">
      <w:r w:rsidRPr="0030704A">
        <w:t>Uchádzač:</w:t>
      </w:r>
      <w:r>
        <w:t xml:space="preserve"> .......................................................................................................................................</w:t>
      </w:r>
    </w:p>
    <w:p w14:paraId="0EABC6C7" w14:textId="77777777" w:rsidR="006616E6" w:rsidRPr="00421470" w:rsidRDefault="006616E6" w:rsidP="006616E6">
      <w:pPr>
        <w:rPr>
          <w:sz w:val="20"/>
          <w:szCs w:val="20"/>
        </w:rPr>
      </w:pPr>
      <w:r>
        <w:tab/>
      </w:r>
      <w:r>
        <w:tab/>
      </w:r>
      <w:r>
        <w:tab/>
      </w:r>
      <w:r>
        <w:tab/>
      </w:r>
      <w:r>
        <w:tab/>
      </w:r>
      <w:r w:rsidRPr="00421470">
        <w:rPr>
          <w:sz w:val="20"/>
          <w:szCs w:val="20"/>
        </w:rPr>
        <w:t>(Obchodné meno a</w:t>
      </w:r>
      <w:r>
        <w:rPr>
          <w:sz w:val="20"/>
          <w:szCs w:val="20"/>
        </w:rPr>
        <w:t> </w:t>
      </w:r>
      <w:r w:rsidRPr="00421470">
        <w:rPr>
          <w:sz w:val="20"/>
          <w:szCs w:val="20"/>
        </w:rPr>
        <w:t>sídlo uchádzača)</w:t>
      </w:r>
    </w:p>
    <w:p w14:paraId="6EF580A7" w14:textId="77777777" w:rsidR="006616E6" w:rsidRDefault="006616E6" w:rsidP="006616E6">
      <w:pPr>
        <w:rPr>
          <w:sz w:val="20"/>
          <w:szCs w:val="20"/>
        </w:rPr>
      </w:pPr>
    </w:p>
    <w:p w14:paraId="5B5587FE" w14:textId="77777777" w:rsidR="006616E6" w:rsidRDefault="006616E6" w:rsidP="006616E6">
      <w:pPr>
        <w:rPr>
          <w:sz w:val="20"/>
          <w:szCs w:val="20"/>
        </w:rPr>
      </w:pPr>
    </w:p>
    <w:p w14:paraId="7B4F08E4" w14:textId="77777777" w:rsidR="003B66A0" w:rsidRPr="00421470" w:rsidRDefault="003B66A0" w:rsidP="006616E6">
      <w:pPr>
        <w:rPr>
          <w:sz w:val="20"/>
          <w:szCs w:val="20"/>
        </w:rPr>
      </w:pPr>
    </w:p>
    <w:p w14:paraId="22150911" w14:textId="77777777" w:rsidR="006616E6" w:rsidRDefault="006616E6" w:rsidP="006616E6">
      <w:pPr>
        <w:pStyle w:val="Zkladntext"/>
      </w:pPr>
    </w:p>
    <w:p w14:paraId="1C099CEE" w14:textId="77777777" w:rsidR="006616E6" w:rsidRPr="002871FD" w:rsidRDefault="006616E6" w:rsidP="002871FD">
      <w:pPr>
        <w:pStyle w:val="Zkladntext"/>
        <w:rPr>
          <w:b/>
          <w:u w:val="single"/>
        </w:rPr>
      </w:pPr>
      <w:r w:rsidRPr="006913DB">
        <w:rPr>
          <w:b/>
          <w:u w:val="single"/>
        </w:rPr>
        <w:t>Kritéri</w:t>
      </w:r>
      <w:r>
        <w:rPr>
          <w:b/>
          <w:u w:val="single"/>
        </w:rPr>
        <w:t>a na hodnotenie ponúk</w:t>
      </w:r>
      <w:r w:rsidRPr="006913DB">
        <w:rPr>
          <w:b/>
          <w:u w:val="single"/>
        </w:rPr>
        <w:t>:</w:t>
      </w:r>
    </w:p>
    <w:p w14:paraId="37D62270" w14:textId="77777777" w:rsidR="000C2B90" w:rsidRDefault="000C2B90" w:rsidP="000C2B90">
      <w:pPr>
        <w:autoSpaceDE w:val="0"/>
        <w:autoSpaceDN w:val="0"/>
        <w:adjustRightInd w:val="0"/>
        <w:jc w:val="both"/>
        <w:rPr>
          <w:bCs/>
          <w:sz w:val="24"/>
        </w:rPr>
      </w:pPr>
    </w:p>
    <w:p w14:paraId="2CF40392" w14:textId="77777777" w:rsidR="00930BBF" w:rsidRPr="008B270C" w:rsidRDefault="00930BBF" w:rsidP="00937E75">
      <w:pPr>
        <w:numPr>
          <w:ilvl w:val="1"/>
          <w:numId w:val="46"/>
        </w:numPr>
        <w:autoSpaceDE w:val="0"/>
        <w:autoSpaceDN w:val="0"/>
        <w:adjustRightInd w:val="0"/>
        <w:jc w:val="both"/>
        <w:rPr>
          <w:rFonts w:cs="Arial"/>
          <w:bCs/>
          <w:color w:val="000000"/>
          <w:szCs w:val="22"/>
        </w:rPr>
      </w:pPr>
      <w:r>
        <w:rPr>
          <w:rFonts w:cs="Arial"/>
          <w:bCs/>
          <w:color w:val="000000"/>
          <w:szCs w:val="22"/>
        </w:rPr>
        <w:t>Najnižšia</w:t>
      </w:r>
      <w:r w:rsidRPr="008B270C">
        <w:rPr>
          <w:rFonts w:cs="Arial"/>
          <w:bCs/>
          <w:color w:val="000000"/>
          <w:szCs w:val="22"/>
        </w:rPr>
        <w:t xml:space="preserve"> cena za </w:t>
      </w:r>
      <w:r w:rsidR="003B348B">
        <w:rPr>
          <w:rFonts w:cs="Arial"/>
          <w:bCs/>
          <w:color w:val="000000"/>
          <w:szCs w:val="22"/>
        </w:rPr>
        <w:t>predmet zákazky</w:t>
      </w:r>
      <w:r w:rsidRPr="008B270C">
        <w:rPr>
          <w:rFonts w:cs="Arial"/>
          <w:bCs/>
          <w:color w:val="000000"/>
          <w:szCs w:val="22"/>
        </w:rPr>
        <w:t xml:space="preserve"> v EUR s DPH ............................</w:t>
      </w:r>
      <w:r w:rsidR="008D2F45">
        <w:rPr>
          <w:rFonts w:cs="Arial"/>
          <w:bCs/>
          <w:color w:val="000000"/>
          <w:szCs w:val="22"/>
        </w:rPr>
        <w:t>...</w:t>
      </w:r>
      <w:r w:rsidR="003B348B">
        <w:rPr>
          <w:rFonts w:cs="Arial"/>
          <w:bCs/>
          <w:color w:val="000000"/>
          <w:szCs w:val="22"/>
        </w:rPr>
        <w:t>.</w:t>
      </w:r>
      <w:r w:rsidR="008D2F45">
        <w:rPr>
          <w:rFonts w:cs="Arial"/>
          <w:bCs/>
          <w:color w:val="000000"/>
          <w:szCs w:val="22"/>
        </w:rPr>
        <w:t>.</w:t>
      </w:r>
      <w:r w:rsidRPr="008B270C">
        <w:rPr>
          <w:rFonts w:cs="Arial"/>
          <w:bCs/>
          <w:color w:val="000000"/>
          <w:szCs w:val="22"/>
        </w:rPr>
        <w:t xml:space="preserve">..... max. </w:t>
      </w:r>
      <w:r w:rsidR="005651B3">
        <w:rPr>
          <w:rFonts w:cs="Arial"/>
          <w:bCs/>
          <w:color w:val="000000"/>
          <w:szCs w:val="22"/>
        </w:rPr>
        <w:t>98</w:t>
      </w:r>
      <w:r w:rsidRPr="008B270C">
        <w:rPr>
          <w:rFonts w:cs="Arial"/>
          <w:bCs/>
          <w:color w:val="000000"/>
          <w:szCs w:val="22"/>
        </w:rPr>
        <w:t xml:space="preserve"> bodov</w:t>
      </w:r>
    </w:p>
    <w:p w14:paraId="2839CC8F" w14:textId="77777777" w:rsidR="00930BBF" w:rsidRPr="008B270C" w:rsidRDefault="005651B3" w:rsidP="00937E75">
      <w:pPr>
        <w:numPr>
          <w:ilvl w:val="1"/>
          <w:numId w:val="46"/>
        </w:numPr>
        <w:autoSpaceDE w:val="0"/>
        <w:autoSpaceDN w:val="0"/>
        <w:adjustRightInd w:val="0"/>
        <w:jc w:val="both"/>
        <w:rPr>
          <w:rFonts w:cs="Arial"/>
          <w:bCs/>
          <w:color w:val="000000"/>
          <w:szCs w:val="22"/>
        </w:rPr>
      </w:pPr>
      <w:r>
        <w:rPr>
          <w:rFonts w:cs="Arial"/>
          <w:bCs/>
          <w:color w:val="000000"/>
          <w:szCs w:val="22"/>
        </w:rPr>
        <w:t>Lehota výstavby v kalendárnych dňoch</w:t>
      </w:r>
      <w:r w:rsidR="00930BBF" w:rsidRPr="008B270C">
        <w:rPr>
          <w:rFonts w:cs="Arial"/>
          <w:bCs/>
          <w:color w:val="000000"/>
          <w:szCs w:val="22"/>
        </w:rPr>
        <w:t xml:space="preserve"> ...........</w:t>
      </w:r>
      <w:r w:rsidR="00930BBF">
        <w:rPr>
          <w:rFonts w:cs="Arial"/>
          <w:bCs/>
          <w:color w:val="000000"/>
          <w:szCs w:val="22"/>
        </w:rPr>
        <w:t>.</w:t>
      </w:r>
      <w:r w:rsidR="00930BBF" w:rsidRPr="008B270C">
        <w:rPr>
          <w:rFonts w:cs="Arial"/>
          <w:bCs/>
          <w:color w:val="000000"/>
          <w:szCs w:val="22"/>
        </w:rPr>
        <w:t>...................</w:t>
      </w:r>
      <w:r>
        <w:rPr>
          <w:rFonts w:cs="Arial"/>
          <w:bCs/>
          <w:color w:val="000000"/>
          <w:szCs w:val="22"/>
        </w:rPr>
        <w:t>.......</w:t>
      </w:r>
      <w:r w:rsidR="00930BBF" w:rsidRPr="008B270C">
        <w:rPr>
          <w:rFonts w:cs="Arial"/>
          <w:bCs/>
          <w:color w:val="000000"/>
          <w:szCs w:val="22"/>
        </w:rPr>
        <w:t>..</w:t>
      </w:r>
      <w:r w:rsidR="008D2F45">
        <w:rPr>
          <w:rFonts w:cs="Arial"/>
          <w:bCs/>
          <w:color w:val="000000"/>
          <w:szCs w:val="22"/>
        </w:rPr>
        <w:t>.....</w:t>
      </w:r>
      <w:r w:rsidR="00930BBF" w:rsidRPr="008B270C">
        <w:rPr>
          <w:rFonts w:cs="Arial"/>
          <w:bCs/>
          <w:color w:val="000000"/>
          <w:szCs w:val="22"/>
        </w:rPr>
        <w:t>..........</w:t>
      </w:r>
      <w:r>
        <w:rPr>
          <w:rFonts w:cs="Arial"/>
          <w:bCs/>
          <w:color w:val="000000"/>
          <w:szCs w:val="22"/>
        </w:rPr>
        <w:t xml:space="preserve"> </w:t>
      </w:r>
      <w:r w:rsidR="00930BBF" w:rsidRPr="008B270C">
        <w:rPr>
          <w:rFonts w:cs="Arial"/>
          <w:bCs/>
          <w:color w:val="000000"/>
          <w:szCs w:val="22"/>
        </w:rPr>
        <w:t xml:space="preserve">max. </w:t>
      </w:r>
      <w:r>
        <w:rPr>
          <w:rFonts w:cs="Arial"/>
          <w:bCs/>
          <w:color w:val="000000"/>
          <w:szCs w:val="22"/>
        </w:rPr>
        <w:t xml:space="preserve">  2</w:t>
      </w:r>
      <w:r w:rsidR="00930BBF" w:rsidRPr="008B270C">
        <w:rPr>
          <w:rFonts w:cs="Arial"/>
          <w:bCs/>
          <w:color w:val="000000"/>
          <w:szCs w:val="22"/>
        </w:rPr>
        <w:t xml:space="preserve"> bod</w:t>
      </w:r>
      <w:r>
        <w:rPr>
          <w:rFonts w:cs="Arial"/>
          <w:bCs/>
          <w:color w:val="000000"/>
          <w:szCs w:val="22"/>
        </w:rPr>
        <w:t>y</w:t>
      </w:r>
    </w:p>
    <w:p w14:paraId="4C695F98" w14:textId="77777777" w:rsidR="000C2B90" w:rsidRPr="00CE3B40" w:rsidRDefault="000C2B90" w:rsidP="000C2B90">
      <w:pPr>
        <w:autoSpaceDE w:val="0"/>
        <w:autoSpaceDN w:val="0"/>
        <w:adjustRightInd w:val="0"/>
        <w:jc w:val="both"/>
        <w:rPr>
          <w:rFonts w:cs="Arial"/>
          <w:b/>
          <w:bCs/>
          <w:color w:val="000000"/>
          <w:szCs w:val="22"/>
        </w:rPr>
      </w:pPr>
    </w:p>
    <w:p w14:paraId="0185154D" w14:textId="77777777" w:rsidR="006616E6" w:rsidRPr="002871FD" w:rsidRDefault="000C2B90" w:rsidP="002871FD">
      <w:pPr>
        <w:autoSpaceDE w:val="0"/>
        <w:autoSpaceDN w:val="0"/>
        <w:adjustRightInd w:val="0"/>
        <w:ind w:firstLine="567"/>
        <w:jc w:val="both"/>
        <w:rPr>
          <w:rFonts w:cs="Arial"/>
          <w:bCs/>
          <w:color w:val="000000"/>
          <w:szCs w:val="22"/>
        </w:rPr>
      </w:pPr>
      <w:r w:rsidRPr="00CE3B40">
        <w:rPr>
          <w:rFonts w:cs="Arial"/>
          <w:bCs/>
          <w:color w:val="000000"/>
          <w:szCs w:val="22"/>
        </w:rPr>
        <w:t>SPOLU : .......................................................................................................</w:t>
      </w:r>
      <w:r w:rsidR="002871FD">
        <w:rPr>
          <w:rFonts w:cs="Arial"/>
          <w:bCs/>
          <w:color w:val="000000"/>
          <w:szCs w:val="22"/>
        </w:rPr>
        <w:t>..</w:t>
      </w:r>
      <w:r w:rsidR="00A67DAB">
        <w:rPr>
          <w:rFonts w:cs="Arial"/>
          <w:bCs/>
          <w:color w:val="000000"/>
          <w:szCs w:val="22"/>
        </w:rPr>
        <w:t>.</w:t>
      </w:r>
      <w:r w:rsidRPr="00CE3B40">
        <w:rPr>
          <w:rFonts w:cs="Arial"/>
          <w:bCs/>
          <w:color w:val="000000"/>
          <w:szCs w:val="22"/>
        </w:rPr>
        <w:t>.</w:t>
      </w:r>
      <w:r w:rsidR="00A67DAB">
        <w:rPr>
          <w:rFonts w:cs="Arial"/>
          <w:bCs/>
          <w:color w:val="000000"/>
          <w:szCs w:val="22"/>
        </w:rPr>
        <w:t>max.</w:t>
      </w:r>
      <w:r w:rsidRPr="00CE3B40">
        <w:rPr>
          <w:rFonts w:cs="Arial"/>
          <w:bCs/>
          <w:color w:val="000000"/>
          <w:szCs w:val="22"/>
        </w:rPr>
        <w:t>100 bodov</w:t>
      </w:r>
    </w:p>
    <w:p w14:paraId="698EDE99" w14:textId="77777777" w:rsidR="006616E6" w:rsidRDefault="006616E6" w:rsidP="006616E6"/>
    <w:tbl>
      <w:tblPr>
        <w:tblW w:w="9720" w:type="dxa"/>
        <w:tblInd w:w="70" w:type="dxa"/>
        <w:tblLayout w:type="fixed"/>
        <w:tblCellMar>
          <w:left w:w="70" w:type="dxa"/>
          <w:right w:w="70" w:type="dxa"/>
        </w:tblCellMar>
        <w:tblLook w:val="0000" w:firstRow="0" w:lastRow="0" w:firstColumn="0" w:lastColumn="0" w:noHBand="0" w:noVBand="0"/>
      </w:tblPr>
      <w:tblGrid>
        <w:gridCol w:w="6660"/>
        <w:gridCol w:w="3060"/>
      </w:tblGrid>
      <w:tr w:rsidR="006616E6" w14:paraId="708ECE4E" w14:textId="77777777" w:rsidTr="00C22D30">
        <w:trPr>
          <w:cantSplit/>
          <w:trHeight w:val="567"/>
        </w:trPr>
        <w:tc>
          <w:tcPr>
            <w:tcW w:w="6660" w:type="dxa"/>
            <w:tcBorders>
              <w:top w:val="single" w:sz="6" w:space="0" w:color="auto"/>
              <w:left w:val="single" w:sz="6" w:space="0" w:color="auto"/>
              <w:bottom w:val="single" w:sz="6" w:space="0" w:color="auto"/>
              <w:right w:val="single" w:sz="24" w:space="0" w:color="auto"/>
            </w:tcBorders>
          </w:tcPr>
          <w:p w14:paraId="28FE7332" w14:textId="77777777" w:rsidR="000C2B90" w:rsidRDefault="000C2B90" w:rsidP="008E5927">
            <w:pPr>
              <w:rPr>
                <w:rFonts w:cs="Arial"/>
                <w:b/>
              </w:rPr>
            </w:pPr>
          </w:p>
          <w:p w14:paraId="4495FB6A" w14:textId="77777777" w:rsidR="006616E6" w:rsidRDefault="006616E6" w:rsidP="008E5927">
            <w:pPr>
              <w:rPr>
                <w:rFonts w:cs="Arial"/>
                <w:b/>
              </w:rPr>
            </w:pPr>
            <w:r w:rsidRPr="00DC5556">
              <w:rPr>
                <w:rFonts w:cs="Arial"/>
                <w:b/>
              </w:rPr>
              <w:t xml:space="preserve">Celková cena za </w:t>
            </w:r>
            <w:r w:rsidR="005651B3">
              <w:rPr>
                <w:rFonts w:cs="Arial"/>
                <w:b/>
              </w:rPr>
              <w:t>predmet zákazky</w:t>
            </w:r>
            <w:r w:rsidRPr="00DC5556">
              <w:rPr>
                <w:rFonts w:cs="Arial"/>
                <w:b/>
              </w:rPr>
              <w:t xml:space="preserve"> v</w:t>
            </w:r>
            <w:r w:rsidR="0049515D">
              <w:rPr>
                <w:rFonts w:cs="Arial"/>
                <w:b/>
              </w:rPr>
              <w:t xml:space="preserve"> EUR </w:t>
            </w:r>
            <w:r w:rsidRPr="00DC5556">
              <w:rPr>
                <w:rFonts w:cs="Arial"/>
                <w:b/>
              </w:rPr>
              <w:t>s</w:t>
            </w:r>
            <w:r w:rsidR="0049515D">
              <w:rPr>
                <w:rFonts w:cs="Arial"/>
                <w:b/>
              </w:rPr>
              <w:t> </w:t>
            </w:r>
            <w:r w:rsidRPr="00DC5556">
              <w:rPr>
                <w:rFonts w:cs="Arial"/>
                <w:b/>
              </w:rPr>
              <w:t>DPH</w:t>
            </w:r>
            <w:r w:rsidR="0049515D">
              <w:rPr>
                <w:rFonts w:cs="Arial"/>
                <w:b/>
              </w:rPr>
              <w:t>*</w:t>
            </w:r>
          </w:p>
          <w:p w14:paraId="48DAD877" w14:textId="77777777" w:rsidR="006616E6" w:rsidRDefault="006616E6" w:rsidP="008E5927">
            <w:pPr>
              <w:jc w:val="right"/>
              <w:rPr>
                <w:rFonts w:cs="Arial"/>
                <w:bCs/>
                <w:sz w:val="16"/>
              </w:rPr>
            </w:pPr>
          </w:p>
        </w:tc>
        <w:tc>
          <w:tcPr>
            <w:tcW w:w="3060" w:type="dxa"/>
            <w:tcBorders>
              <w:top w:val="single" w:sz="24" w:space="0" w:color="auto"/>
              <w:left w:val="single" w:sz="24" w:space="0" w:color="auto"/>
              <w:bottom w:val="single" w:sz="24" w:space="0" w:color="auto"/>
              <w:right w:val="single" w:sz="24" w:space="0" w:color="auto"/>
            </w:tcBorders>
            <w:shd w:val="clear" w:color="auto" w:fill="D9E2F3"/>
          </w:tcPr>
          <w:p w14:paraId="0EAF2799" w14:textId="77777777" w:rsidR="006616E6" w:rsidRDefault="006616E6" w:rsidP="008E5927"/>
        </w:tc>
      </w:tr>
      <w:tr w:rsidR="000C2B90" w14:paraId="5FB155F9" w14:textId="77777777" w:rsidTr="00C22D30">
        <w:trPr>
          <w:cantSplit/>
          <w:trHeight w:val="567"/>
        </w:trPr>
        <w:tc>
          <w:tcPr>
            <w:tcW w:w="6660" w:type="dxa"/>
            <w:tcBorders>
              <w:top w:val="single" w:sz="6" w:space="0" w:color="auto"/>
              <w:left w:val="single" w:sz="6" w:space="0" w:color="auto"/>
              <w:bottom w:val="single" w:sz="6" w:space="0" w:color="auto"/>
              <w:right w:val="single" w:sz="24" w:space="0" w:color="auto"/>
            </w:tcBorders>
          </w:tcPr>
          <w:p w14:paraId="318D693E" w14:textId="77777777" w:rsidR="000C2B90" w:rsidRDefault="005651B3" w:rsidP="000C2B90">
            <w:pPr>
              <w:rPr>
                <w:b/>
                <w:bCs/>
              </w:rPr>
            </w:pPr>
            <w:r w:rsidRPr="005651B3">
              <w:rPr>
                <w:b/>
                <w:bCs/>
              </w:rPr>
              <w:t>Lehota výstavby v kalendárnych dňoch</w:t>
            </w:r>
          </w:p>
        </w:tc>
        <w:tc>
          <w:tcPr>
            <w:tcW w:w="3060" w:type="dxa"/>
            <w:tcBorders>
              <w:top w:val="single" w:sz="24" w:space="0" w:color="auto"/>
              <w:left w:val="single" w:sz="24" w:space="0" w:color="auto"/>
              <w:bottom w:val="single" w:sz="24" w:space="0" w:color="auto"/>
              <w:right w:val="single" w:sz="24" w:space="0" w:color="auto"/>
            </w:tcBorders>
            <w:shd w:val="clear" w:color="auto" w:fill="D9E2F3"/>
          </w:tcPr>
          <w:p w14:paraId="190B4060" w14:textId="77777777" w:rsidR="000C2B90" w:rsidRDefault="000C2B90" w:rsidP="008E5927"/>
        </w:tc>
      </w:tr>
    </w:tbl>
    <w:p w14:paraId="313C2D04" w14:textId="77777777" w:rsidR="006616E6" w:rsidRDefault="006616E6" w:rsidP="006616E6">
      <w:pPr>
        <w:jc w:val="center"/>
        <w:rPr>
          <w:b/>
          <w:bCs/>
          <w:szCs w:val="22"/>
        </w:rPr>
      </w:pPr>
      <w:r>
        <w:rPr>
          <w:b/>
          <w:bCs/>
          <w:szCs w:val="22"/>
        </w:rPr>
        <w:t xml:space="preserve"> </w:t>
      </w:r>
    </w:p>
    <w:p w14:paraId="6C97BA15" w14:textId="77777777" w:rsidR="006616E6" w:rsidRPr="00640C56" w:rsidRDefault="006616E6" w:rsidP="006616E6">
      <w:pPr>
        <w:pStyle w:val="Zkladntext"/>
      </w:pPr>
    </w:p>
    <w:p w14:paraId="13CAAA59" w14:textId="77777777" w:rsidR="006616E6" w:rsidRDefault="004A2835" w:rsidP="00F940A0">
      <w:pPr>
        <w:ind w:right="139"/>
        <w:jc w:val="both"/>
        <w:rPr>
          <w:b/>
          <w:i/>
          <w:color w:val="FF0000"/>
          <w:szCs w:val="22"/>
        </w:rPr>
      </w:pPr>
      <w:r>
        <w:rPr>
          <w:b/>
          <w:i/>
          <w:color w:val="FF0000"/>
          <w:szCs w:val="22"/>
        </w:rPr>
        <w:t>*</w:t>
      </w:r>
      <w:r w:rsidR="0049515D" w:rsidRPr="00431F55">
        <w:rPr>
          <w:b/>
          <w:i/>
          <w:color w:val="FF0000"/>
          <w:szCs w:val="22"/>
        </w:rPr>
        <w:t>z dôvodu vyhnutia sa akýmkoľvek rozdielom v cenách uvádzaných v</w:t>
      </w:r>
      <w:r w:rsidR="00431F55" w:rsidRPr="00431F55">
        <w:rPr>
          <w:b/>
          <w:i/>
          <w:color w:val="FF0000"/>
          <w:szCs w:val="22"/>
        </w:rPr>
        <w:t xml:space="preserve"> predloženej </w:t>
      </w:r>
      <w:r w:rsidR="0049515D" w:rsidRPr="00431F55">
        <w:rPr>
          <w:b/>
          <w:i/>
          <w:color w:val="FF0000"/>
          <w:szCs w:val="22"/>
        </w:rPr>
        <w:t>ponuke, uchádzač uvádza</w:t>
      </w:r>
      <w:r w:rsidR="00431F55" w:rsidRPr="00431F55">
        <w:rPr>
          <w:b/>
          <w:i/>
          <w:color w:val="FF0000"/>
          <w:szCs w:val="22"/>
        </w:rPr>
        <w:t xml:space="preserve"> do tohto dokumentu</w:t>
      </w:r>
      <w:r w:rsidR="0049515D" w:rsidRPr="00431F55">
        <w:rPr>
          <w:b/>
          <w:i/>
          <w:color w:val="FF0000"/>
          <w:szCs w:val="22"/>
        </w:rPr>
        <w:t xml:space="preserve"> identick</w:t>
      </w:r>
      <w:r w:rsidR="005651B3">
        <w:rPr>
          <w:b/>
          <w:i/>
          <w:color w:val="FF0000"/>
          <w:szCs w:val="22"/>
        </w:rPr>
        <w:t>ú</w:t>
      </w:r>
      <w:r w:rsidR="0049515D" w:rsidRPr="00431F55">
        <w:rPr>
          <w:b/>
          <w:i/>
          <w:color w:val="FF0000"/>
          <w:szCs w:val="22"/>
        </w:rPr>
        <w:t xml:space="preserve"> </w:t>
      </w:r>
      <w:r w:rsidR="005651B3">
        <w:rPr>
          <w:b/>
          <w:i/>
          <w:color w:val="FF0000"/>
          <w:szCs w:val="22"/>
        </w:rPr>
        <w:t>celkovú</w:t>
      </w:r>
      <w:r w:rsidR="005651B3" w:rsidRPr="00431F55">
        <w:rPr>
          <w:b/>
          <w:i/>
          <w:color w:val="FF0000"/>
          <w:szCs w:val="22"/>
        </w:rPr>
        <w:t xml:space="preserve"> </w:t>
      </w:r>
      <w:r w:rsidR="0049515D" w:rsidRPr="00431F55">
        <w:rPr>
          <w:b/>
          <w:i/>
          <w:color w:val="FF0000"/>
          <w:szCs w:val="22"/>
        </w:rPr>
        <w:t>cen</w:t>
      </w:r>
      <w:r w:rsidR="005651B3">
        <w:rPr>
          <w:b/>
          <w:i/>
          <w:color w:val="FF0000"/>
          <w:szCs w:val="22"/>
        </w:rPr>
        <w:t>u</w:t>
      </w:r>
      <w:r w:rsidR="0049515D" w:rsidRPr="00431F55">
        <w:rPr>
          <w:b/>
          <w:i/>
          <w:color w:val="FF0000"/>
          <w:szCs w:val="22"/>
        </w:rPr>
        <w:t xml:space="preserve"> s DPH, ako v  Prílohe č. </w:t>
      </w:r>
      <w:r w:rsidR="004259F5">
        <w:rPr>
          <w:b/>
          <w:i/>
          <w:color w:val="FF0000"/>
          <w:szCs w:val="22"/>
        </w:rPr>
        <w:t xml:space="preserve">2 k SP </w:t>
      </w:r>
      <w:r w:rsidR="0049515D" w:rsidRPr="00431F55">
        <w:rPr>
          <w:b/>
          <w:i/>
          <w:color w:val="FF0000"/>
          <w:szCs w:val="22"/>
        </w:rPr>
        <w:t xml:space="preserve"> </w:t>
      </w:r>
      <w:r w:rsidR="002903CF">
        <w:rPr>
          <w:b/>
          <w:i/>
          <w:color w:val="FF0000"/>
          <w:szCs w:val="22"/>
        </w:rPr>
        <w:t>– výkaz výmer</w:t>
      </w:r>
      <w:r w:rsidR="00D740E6">
        <w:rPr>
          <w:b/>
          <w:i/>
          <w:color w:val="FF0000"/>
          <w:szCs w:val="22"/>
        </w:rPr>
        <w:t>!</w:t>
      </w:r>
    </w:p>
    <w:p w14:paraId="60F5CF67" w14:textId="77777777" w:rsidR="005651B3" w:rsidRDefault="005651B3" w:rsidP="005651B3">
      <w:pPr>
        <w:jc w:val="both"/>
        <w:rPr>
          <w:b/>
          <w:i/>
          <w:color w:val="FF0000"/>
          <w:szCs w:val="22"/>
        </w:rPr>
      </w:pPr>
    </w:p>
    <w:p w14:paraId="51228FAA" w14:textId="77777777" w:rsidR="005651B3" w:rsidRDefault="005651B3" w:rsidP="005651B3">
      <w:pPr>
        <w:jc w:val="both"/>
        <w:rPr>
          <w:b/>
          <w:i/>
          <w:color w:val="FF0000"/>
          <w:szCs w:val="22"/>
        </w:rPr>
      </w:pPr>
    </w:p>
    <w:p w14:paraId="35EE4027" w14:textId="77777777" w:rsidR="005651B3" w:rsidRPr="00431F55" w:rsidRDefault="005651B3" w:rsidP="005651B3">
      <w:pPr>
        <w:jc w:val="both"/>
        <w:rPr>
          <w:b/>
          <w:i/>
          <w:color w:val="FF0000"/>
          <w:szCs w:val="22"/>
        </w:rPr>
      </w:pPr>
    </w:p>
    <w:p w14:paraId="101FF861" w14:textId="77777777" w:rsidR="006616E6" w:rsidRPr="00640C56" w:rsidRDefault="006616E6" w:rsidP="006616E6">
      <w:pPr>
        <w:pStyle w:val="Zkladntext"/>
      </w:pPr>
      <w:r w:rsidRPr="00640C56">
        <w:t>V .............................. dňa ....................</w:t>
      </w:r>
    </w:p>
    <w:p w14:paraId="35885D68" w14:textId="77777777" w:rsidR="006616E6" w:rsidRPr="00640C56" w:rsidRDefault="006616E6" w:rsidP="006616E6">
      <w:pPr>
        <w:pStyle w:val="Zkladntext"/>
      </w:pPr>
    </w:p>
    <w:p w14:paraId="4B743326" w14:textId="77777777" w:rsidR="006616E6" w:rsidRDefault="006616E6" w:rsidP="006616E6">
      <w:pPr>
        <w:ind w:left="3402" w:firstLine="567"/>
        <w:jc w:val="center"/>
        <w:rPr>
          <w:szCs w:val="22"/>
        </w:rPr>
      </w:pPr>
      <w:r w:rsidRPr="00640C56">
        <w:rPr>
          <w:szCs w:val="22"/>
        </w:rPr>
        <w:tab/>
      </w:r>
      <w:r w:rsidRPr="00640C56">
        <w:rPr>
          <w:szCs w:val="22"/>
        </w:rPr>
        <w:tab/>
      </w:r>
      <w:r w:rsidRPr="00640C56">
        <w:rPr>
          <w:szCs w:val="22"/>
        </w:rPr>
        <w:tab/>
      </w:r>
      <w:r w:rsidRPr="00640C56">
        <w:rPr>
          <w:szCs w:val="22"/>
        </w:rPr>
        <w:tab/>
      </w:r>
      <w:r w:rsidRPr="00640C56">
        <w:rPr>
          <w:szCs w:val="22"/>
        </w:rPr>
        <w:tab/>
      </w:r>
      <w:r w:rsidRPr="00640C56">
        <w:rPr>
          <w:szCs w:val="22"/>
        </w:rPr>
        <w:tab/>
      </w:r>
      <w:r w:rsidRPr="00640C56">
        <w:rPr>
          <w:szCs w:val="22"/>
        </w:rPr>
        <w:tab/>
      </w:r>
      <w:r>
        <w:rPr>
          <w:szCs w:val="22"/>
        </w:rPr>
        <w:t xml:space="preserve"> </w:t>
      </w:r>
    </w:p>
    <w:p w14:paraId="43DB26E0" w14:textId="77777777" w:rsidR="006616E6" w:rsidRDefault="006616E6" w:rsidP="006616E6">
      <w:pPr>
        <w:jc w:val="center"/>
        <w:rPr>
          <w:rFonts w:cs="Arial"/>
          <w:sz w:val="18"/>
        </w:rPr>
      </w:pPr>
      <w:r>
        <w:rPr>
          <w:rFonts w:cs="Arial"/>
          <w:sz w:val="18"/>
        </w:rPr>
        <w:t xml:space="preserve">                                                                                                       ...................................................................</w:t>
      </w:r>
    </w:p>
    <w:p w14:paraId="496F32B2" w14:textId="77777777" w:rsidR="006616E6" w:rsidRDefault="006616E6" w:rsidP="006616E6">
      <w:pPr>
        <w:jc w:val="center"/>
        <w:rPr>
          <w:rFonts w:cs="Arial"/>
          <w:sz w:val="16"/>
        </w:rPr>
      </w:pPr>
      <w:r>
        <w:rPr>
          <w:rFonts w:cs="Arial"/>
          <w:sz w:val="18"/>
        </w:rPr>
        <w:t xml:space="preserve">                                                                                                         </w:t>
      </w:r>
      <w:r>
        <w:rPr>
          <w:rFonts w:cs="Arial"/>
          <w:sz w:val="16"/>
        </w:rPr>
        <w:t>( titul, meno, priezvisko štatutárneho</w:t>
      </w:r>
    </w:p>
    <w:p w14:paraId="49F8AFE7" w14:textId="77777777" w:rsidR="006616E6" w:rsidRDefault="006616E6" w:rsidP="006616E6">
      <w:pPr>
        <w:jc w:val="center"/>
        <w:rPr>
          <w:rFonts w:cs="Arial"/>
          <w:sz w:val="16"/>
        </w:rPr>
      </w:pPr>
      <w:r>
        <w:rPr>
          <w:rFonts w:cs="Arial"/>
          <w:sz w:val="16"/>
        </w:rPr>
        <w:t xml:space="preserve">                                                                                                                     zástupcu uchádzača alebo oprávnenej osoby k podpisu</w:t>
      </w:r>
    </w:p>
    <w:p w14:paraId="64811791" w14:textId="77777777" w:rsidR="006616E6" w:rsidRDefault="006616E6" w:rsidP="006616E6">
      <w:pPr>
        <w:jc w:val="center"/>
        <w:rPr>
          <w:rFonts w:cs="Arial"/>
          <w:sz w:val="16"/>
        </w:rPr>
      </w:pP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t xml:space="preserve">     jeho funkcia a podpis )</w:t>
      </w:r>
    </w:p>
    <w:p w14:paraId="47721009" w14:textId="77777777" w:rsidR="006616E6" w:rsidRDefault="006616E6" w:rsidP="006616E6">
      <w:pPr>
        <w:jc w:val="center"/>
        <w:rPr>
          <w:rFonts w:cs="Arial"/>
          <w:sz w:val="16"/>
        </w:rPr>
      </w:pPr>
      <w:r>
        <w:rPr>
          <w:rFonts w:cs="Arial"/>
          <w:sz w:val="16"/>
        </w:rPr>
        <w:t xml:space="preserve">                                                                                                                     Obchodné meno a sídlo spoločnosti </w:t>
      </w:r>
      <w:r w:rsidR="00C51B84">
        <w:rPr>
          <w:rFonts w:cs="Arial"/>
          <w:sz w:val="16"/>
        </w:rPr>
        <w:t xml:space="preserve"> </w:t>
      </w:r>
    </w:p>
    <w:p w14:paraId="7DDDF47E" w14:textId="77777777" w:rsidR="006616E6" w:rsidRPr="005358B1" w:rsidRDefault="006616E6" w:rsidP="006616E6">
      <w:pPr>
        <w:pStyle w:val="Vlavo"/>
      </w:pPr>
    </w:p>
    <w:p w14:paraId="46F99410" w14:textId="77777777" w:rsidR="006616E6" w:rsidRDefault="006616E6" w:rsidP="006616E6">
      <w:pPr>
        <w:rPr>
          <w:szCs w:val="22"/>
        </w:rPr>
      </w:pPr>
    </w:p>
    <w:p w14:paraId="6FB20140" w14:textId="77777777" w:rsidR="006616E6" w:rsidRDefault="006616E6" w:rsidP="006616E6">
      <w:pPr>
        <w:spacing w:before="120"/>
        <w:jc w:val="both"/>
      </w:pPr>
    </w:p>
    <w:p w14:paraId="1AE6F37B" w14:textId="77777777" w:rsidR="005651B3" w:rsidRDefault="005651B3" w:rsidP="006616E6">
      <w:pPr>
        <w:spacing w:before="120"/>
        <w:jc w:val="both"/>
      </w:pPr>
    </w:p>
    <w:p w14:paraId="62E9AE93" w14:textId="77777777" w:rsidR="008C5059" w:rsidRDefault="008C5059" w:rsidP="006616E6">
      <w:pPr>
        <w:spacing w:before="120"/>
        <w:jc w:val="both"/>
      </w:pPr>
    </w:p>
    <w:p w14:paraId="0B1476FD" w14:textId="77777777" w:rsidR="00FE4DEC" w:rsidRDefault="00FE4DEC" w:rsidP="006616E6">
      <w:pPr>
        <w:spacing w:before="120"/>
        <w:jc w:val="both"/>
      </w:pPr>
    </w:p>
    <w:p w14:paraId="291779A5" w14:textId="77777777" w:rsidR="00F940A0" w:rsidRDefault="00F940A0" w:rsidP="006616E6">
      <w:pPr>
        <w:spacing w:before="120"/>
        <w:jc w:val="both"/>
      </w:pPr>
    </w:p>
    <w:p w14:paraId="5C2A3E02" w14:textId="77777777" w:rsidR="00102E73" w:rsidRPr="00F940A0" w:rsidRDefault="00161D0F" w:rsidP="009011E1">
      <w:pPr>
        <w:pStyle w:val="Nadpisodsek"/>
        <w:numPr>
          <w:ilvl w:val="0"/>
          <w:numId w:val="0"/>
        </w:numPr>
        <w:spacing w:before="0" w:after="0" w:line="240" w:lineRule="auto"/>
        <w:ind w:left="851" w:hanging="851"/>
        <w:outlineLvl w:val="2"/>
      </w:pPr>
      <w:bookmarkStart w:id="20" w:name="_Toc232060471"/>
      <w:r w:rsidRPr="00F940A0">
        <w:t xml:space="preserve">Vzor č. </w:t>
      </w:r>
      <w:r w:rsidR="005651B3" w:rsidRPr="00F940A0">
        <w:t>3</w:t>
      </w:r>
      <w:r w:rsidRPr="00F940A0">
        <w:t xml:space="preserve">  </w:t>
      </w:r>
      <w:bookmarkEnd w:id="4"/>
      <w:bookmarkEnd w:id="5"/>
      <w:r w:rsidR="00102E73" w:rsidRPr="00F940A0">
        <w:rPr>
          <w:sz w:val="30"/>
          <w:szCs w:val="30"/>
        </w:rPr>
        <w:t>JEDNOTNÝ EURÓPSKY DOKUMENT – FORMULÁR</w:t>
      </w:r>
      <w:bookmarkEnd w:id="20"/>
      <w:r w:rsidR="00102E73" w:rsidRPr="00F940A0">
        <w:rPr>
          <w:sz w:val="30"/>
          <w:szCs w:val="30"/>
        </w:rPr>
        <w:t xml:space="preserve"> </w:t>
      </w:r>
    </w:p>
    <w:p w14:paraId="5B99BD59" w14:textId="77777777" w:rsidR="004A2835" w:rsidRPr="00F940A0" w:rsidRDefault="004A2835" w:rsidP="004A2835">
      <w:pPr>
        <w:pStyle w:val="Vlavo"/>
        <w:rPr>
          <w:b/>
        </w:rPr>
      </w:pPr>
      <w:r w:rsidRPr="00F940A0">
        <w:rPr>
          <w:b/>
        </w:rPr>
        <w:t xml:space="preserve">Formulár JED je v Prílohe č. </w:t>
      </w:r>
      <w:r w:rsidR="00D740E6" w:rsidRPr="00F940A0">
        <w:rPr>
          <w:b/>
        </w:rPr>
        <w:t>7</w:t>
      </w:r>
      <w:r w:rsidRPr="00F940A0">
        <w:rPr>
          <w:b/>
        </w:rPr>
        <w:t xml:space="preserve"> k súťažným podkladom.</w:t>
      </w:r>
    </w:p>
    <w:p w14:paraId="3401EB61" w14:textId="77777777" w:rsidR="004A2835" w:rsidRPr="00F940A0" w:rsidRDefault="004A2835" w:rsidP="004A2835">
      <w:pPr>
        <w:pStyle w:val="Vlavo"/>
        <w:rPr>
          <w:rFonts w:cs="Times New Roman"/>
          <w:szCs w:val="24"/>
          <w:lang w:eastAsia="sk-SK"/>
        </w:rPr>
      </w:pPr>
      <w:hyperlink r:id="rId8" w:history="1">
        <w:r w:rsidRPr="00F940A0">
          <w:rPr>
            <w:rFonts w:cs="Times New Roman"/>
            <w:color w:val="0000FF"/>
            <w:szCs w:val="24"/>
            <w:u w:val="single"/>
            <w:lang w:eastAsia="sk-SK"/>
          </w:rPr>
          <w:t>https://www.uvo.gov.sk/espd/request/ca/procedure</w:t>
        </w:r>
      </w:hyperlink>
    </w:p>
    <w:p w14:paraId="48AFBF3B" w14:textId="77777777" w:rsidR="004A2835" w:rsidRPr="00F940A0" w:rsidRDefault="004A2835" w:rsidP="004A2835">
      <w:pPr>
        <w:pStyle w:val="Vlavo"/>
        <w:rPr>
          <w:b/>
        </w:rPr>
      </w:pPr>
    </w:p>
    <w:p w14:paraId="19480FDB" w14:textId="77777777" w:rsidR="004A2835" w:rsidRPr="00F940A0" w:rsidRDefault="004A2835" w:rsidP="004A2835">
      <w:pPr>
        <w:pStyle w:val="Zkladntext2"/>
        <w:jc w:val="both"/>
        <w:rPr>
          <w:lang w:val="sk-SK"/>
        </w:rPr>
      </w:pPr>
      <w:r w:rsidRPr="00F940A0">
        <w:rPr>
          <w:rFonts w:ascii="Arial" w:hAnsi="Arial" w:cs="Arial"/>
          <w:b/>
          <w:color w:val="4C5259"/>
          <w:szCs w:val="20"/>
          <w:u w:val="single"/>
          <w:shd w:val="clear" w:color="auto" w:fill="FFFFFF"/>
        </w:rPr>
        <w:t>Pre vyplnenie a opätovné použitie JED-u je možné využiť aj bezplatnú službu Európskej komisie poskytujúcu elektronickú verziu tohto</w:t>
      </w:r>
      <w:r w:rsidRPr="00F940A0">
        <w:rPr>
          <w:rStyle w:val="apple-converted-space"/>
          <w:rFonts w:ascii="Arial" w:hAnsi="Arial" w:cs="Arial"/>
          <w:b/>
          <w:color w:val="4C5259"/>
          <w:szCs w:val="20"/>
          <w:u w:val="single"/>
          <w:shd w:val="clear" w:color="auto" w:fill="FFFFFF"/>
        </w:rPr>
        <w:t> </w:t>
      </w:r>
      <w:r w:rsidRPr="00F940A0">
        <w:rPr>
          <w:rFonts w:ascii="Arial" w:hAnsi="Arial" w:cs="Arial"/>
          <w:b/>
          <w:szCs w:val="20"/>
          <w:u w:val="single"/>
          <w:shd w:val="clear" w:color="auto" w:fill="FFFFFF"/>
        </w:rPr>
        <w:t>formulára</w:t>
      </w:r>
      <w:r w:rsidRPr="00F940A0">
        <w:rPr>
          <w:lang w:val="sk-SK"/>
        </w:rPr>
        <w:t xml:space="preserve">: </w:t>
      </w:r>
    </w:p>
    <w:p w14:paraId="7C94FABA" w14:textId="77777777" w:rsidR="004A2835" w:rsidRPr="00F940A0" w:rsidRDefault="004A2835" w:rsidP="004A2835">
      <w:pPr>
        <w:pStyle w:val="Zkladntext2"/>
        <w:jc w:val="both"/>
        <w:rPr>
          <w:sz w:val="22"/>
          <w:szCs w:val="22"/>
          <w:lang w:val="sk-SK"/>
        </w:rPr>
      </w:pPr>
    </w:p>
    <w:p w14:paraId="7A63BE48" w14:textId="77777777" w:rsidR="004A2835" w:rsidRPr="00F940A0" w:rsidRDefault="004A2835" w:rsidP="004A2835">
      <w:pPr>
        <w:jc w:val="both"/>
        <w:rPr>
          <w:rFonts w:cs="Arial"/>
          <w:szCs w:val="22"/>
          <w:lang w:eastAsia="x-none"/>
        </w:rPr>
      </w:pPr>
      <w:hyperlink r:id="rId9" w:history="1">
        <w:r w:rsidRPr="00F940A0">
          <w:rPr>
            <w:rFonts w:cs="Arial"/>
            <w:color w:val="0000FF"/>
            <w:szCs w:val="22"/>
            <w:u w:val="single"/>
            <w:lang w:eastAsia="x-none"/>
          </w:rPr>
          <w:t>https://ec.europa.eu/growth/tools-databases/espd/filter?lang=sk</w:t>
        </w:r>
      </w:hyperlink>
      <w:r w:rsidRPr="00F940A0">
        <w:rPr>
          <w:rFonts w:cs="Arial"/>
          <w:szCs w:val="22"/>
          <w:lang w:eastAsia="x-none"/>
        </w:rPr>
        <w:t xml:space="preserve">  </w:t>
      </w:r>
    </w:p>
    <w:p w14:paraId="428ED151" w14:textId="77777777" w:rsidR="00FE4DEC" w:rsidRDefault="00FE4DEC" w:rsidP="004A2835">
      <w:pPr>
        <w:shd w:val="clear" w:color="auto" w:fill="FFFFFF"/>
        <w:spacing w:after="225" w:line="255" w:lineRule="atLeast"/>
        <w:rPr>
          <w:rFonts w:cs="Arial"/>
          <w:szCs w:val="22"/>
          <w:lang w:eastAsia="x-none"/>
        </w:rPr>
      </w:pPr>
    </w:p>
    <w:p w14:paraId="790922E3" w14:textId="3D8F6803" w:rsidR="004A2835" w:rsidRPr="00F940A0" w:rsidRDefault="00FE4DEC" w:rsidP="004A2835">
      <w:pPr>
        <w:shd w:val="clear" w:color="auto" w:fill="FFFFFF"/>
        <w:spacing w:after="225" w:line="255" w:lineRule="atLeast"/>
        <w:rPr>
          <w:rFonts w:cs="Arial"/>
          <w:szCs w:val="22"/>
          <w:lang w:eastAsia="x-none"/>
        </w:rPr>
      </w:pPr>
      <w:hyperlink r:id="rId10" w:history="1">
        <w:r w:rsidRPr="00380EA8">
          <w:rPr>
            <w:rStyle w:val="Hypertextovprepojenie"/>
            <w:rFonts w:cs="Arial"/>
            <w:szCs w:val="22"/>
            <w:lang w:eastAsia="x-none"/>
          </w:rPr>
          <w:t>https://www.uvo.gov.sk/zaujemca-uchadzac/jednotny-europsky-dokument-jed</w:t>
        </w:r>
      </w:hyperlink>
      <w:r>
        <w:rPr>
          <w:rFonts w:cs="Arial"/>
          <w:szCs w:val="22"/>
          <w:lang w:eastAsia="x-none"/>
        </w:rPr>
        <w:t xml:space="preserve"> </w:t>
      </w:r>
      <w:r w:rsidR="004A2835" w:rsidRPr="00F940A0">
        <w:rPr>
          <w:rFonts w:cs="Arial"/>
          <w:szCs w:val="22"/>
          <w:lang w:eastAsia="x-none"/>
        </w:rPr>
        <w:t xml:space="preserve"> </w:t>
      </w:r>
    </w:p>
    <w:p w14:paraId="6E8C69FB" w14:textId="77777777" w:rsidR="004A2835" w:rsidRDefault="004A2835" w:rsidP="004A2835">
      <w:pPr>
        <w:shd w:val="clear" w:color="auto" w:fill="FFFFFF"/>
        <w:spacing w:after="225" w:line="255" w:lineRule="atLeast"/>
        <w:rPr>
          <w:rFonts w:cs="Arial"/>
          <w:color w:val="4C5259"/>
          <w:sz w:val="20"/>
          <w:szCs w:val="20"/>
        </w:rPr>
      </w:pPr>
      <w:hyperlink r:id="rId11" w:history="1">
        <w:r w:rsidRPr="00F940A0">
          <w:rPr>
            <w:rFonts w:cs="Arial"/>
            <w:b/>
            <w:bCs/>
            <w:color w:val="0000FF"/>
            <w:szCs w:val="22"/>
            <w:u w:val="single"/>
          </w:rPr>
          <w:t>JED - manuál</w:t>
        </w:r>
        <w:r w:rsidRPr="00F940A0">
          <w:rPr>
            <w:rFonts w:cs="Arial"/>
            <w:b/>
            <w:bCs/>
            <w:color w:val="0000FF"/>
            <w:sz w:val="20"/>
            <w:szCs w:val="20"/>
            <w:u w:val="single"/>
          </w:rPr>
          <w:t> </w:t>
        </w:r>
      </w:hyperlink>
      <w:r w:rsidRPr="00F940A0">
        <w:rPr>
          <w:rFonts w:cs="Arial"/>
          <w:color w:val="4C5259"/>
          <w:sz w:val="20"/>
          <w:szCs w:val="20"/>
        </w:rPr>
        <w:t>(</w:t>
      </w:r>
      <w:proofErr w:type="spellStart"/>
      <w:r w:rsidRPr="00F940A0">
        <w:rPr>
          <w:rFonts w:cs="Arial"/>
          <w:color w:val="4C5259"/>
          <w:sz w:val="20"/>
          <w:szCs w:val="20"/>
        </w:rPr>
        <w:t>pdf</w:t>
      </w:r>
      <w:proofErr w:type="spellEnd"/>
      <w:r w:rsidRPr="00F940A0">
        <w:rPr>
          <w:rFonts w:cs="Arial"/>
          <w:color w:val="4C5259"/>
          <w:sz w:val="20"/>
          <w:szCs w:val="20"/>
        </w:rPr>
        <w:t>, 740 kB)</w:t>
      </w:r>
      <w:r w:rsidRPr="00B867F0">
        <w:rPr>
          <w:rFonts w:cs="Arial"/>
          <w:color w:val="4C5259"/>
          <w:sz w:val="20"/>
          <w:szCs w:val="20"/>
        </w:rPr>
        <w:t> </w:t>
      </w:r>
      <w:bookmarkEnd w:id="0"/>
    </w:p>
    <w:p w14:paraId="1BCAA46B" w14:textId="77777777" w:rsidR="00734D94" w:rsidRDefault="00734D94" w:rsidP="004A2835">
      <w:pPr>
        <w:shd w:val="clear" w:color="auto" w:fill="FFFFFF"/>
        <w:spacing w:after="225" w:line="255" w:lineRule="atLeast"/>
        <w:rPr>
          <w:rFonts w:cs="Arial"/>
          <w:color w:val="4C5259"/>
          <w:sz w:val="20"/>
          <w:szCs w:val="20"/>
        </w:rPr>
      </w:pPr>
    </w:p>
    <w:p w14:paraId="48125571" w14:textId="77777777" w:rsidR="00734D94" w:rsidRDefault="00734D94" w:rsidP="004A2835">
      <w:pPr>
        <w:shd w:val="clear" w:color="auto" w:fill="FFFFFF"/>
        <w:spacing w:after="225" w:line="255" w:lineRule="atLeast"/>
        <w:rPr>
          <w:rFonts w:cs="Arial"/>
          <w:color w:val="4C5259"/>
          <w:sz w:val="20"/>
          <w:szCs w:val="20"/>
        </w:rPr>
      </w:pPr>
    </w:p>
    <w:p w14:paraId="0264AF37" w14:textId="77777777" w:rsidR="00734D94" w:rsidRDefault="00734D94" w:rsidP="004A2835">
      <w:pPr>
        <w:shd w:val="clear" w:color="auto" w:fill="FFFFFF"/>
        <w:spacing w:after="225" w:line="255" w:lineRule="atLeast"/>
        <w:rPr>
          <w:rFonts w:cs="Arial"/>
          <w:color w:val="4C5259"/>
          <w:sz w:val="20"/>
          <w:szCs w:val="20"/>
        </w:rPr>
      </w:pPr>
    </w:p>
    <w:p w14:paraId="6BA27851" w14:textId="77777777" w:rsidR="00734D94" w:rsidRDefault="00734D94" w:rsidP="004A2835">
      <w:pPr>
        <w:shd w:val="clear" w:color="auto" w:fill="FFFFFF"/>
        <w:spacing w:after="225" w:line="255" w:lineRule="atLeast"/>
        <w:rPr>
          <w:rFonts w:cs="Arial"/>
          <w:color w:val="4C5259"/>
          <w:sz w:val="20"/>
          <w:szCs w:val="20"/>
        </w:rPr>
      </w:pPr>
    </w:p>
    <w:p w14:paraId="52EEA321" w14:textId="77777777" w:rsidR="00734D94" w:rsidRDefault="00734D94" w:rsidP="004A2835">
      <w:pPr>
        <w:shd w:val="clear" w:color="auto" w:fill="FFFFFF"/>
        <w:spacing w:after="225" w:line="255" w:lineRule="atLeast"/>
        <w:rPr>
          <w:rFonts w:cs="Arial"/>
          <w:color w:val="4C5259"/>
          <w:sz w:val="20"/>
          <w:szCs w:val="20"/>
        </w:rPr>
      </w:pPr>
    </w:p>
    <w:p w14:paraId="27F50288" w14:textId="77777777" w:rsidR="00734D94" w:rsidRDefault="00734D94" w:rsidP="004A2835">
      <w:pPr>
        <w:shd w:val="clear" w:color="auto" w:fill="FFFFFF"/>
        <w:spacing w:after="225" w:line="255" w:lineRule="atLeast"/>
        <w:rPr>
          <w:rFonts w:cs="Arial"/>
          <w:color w:val="4C5259"/>
          <w:sz w:val="20"/>
          <w:szCs w:val="20"/>
        </w:rPr>
      </w:pPr>
    </w:p>
    <w:p w14:paraId="7D6ED134" w14:textId="77777777" w:rsidR="00734D94" w:rsidRDefault="00734D94" w:rsidP="004A2835">
      <w:pPr>
        <w:shd w:val="clear" w:color="auto" w:fill="FFFFFF"/>
        <w:spacing w:after="225" w:line="255" w:lineRule="atLeast"/>
        <w:rPr>
          <w:rFonts w:cs="Arial"/>
          <w:color w:val="4C5259"/>
          <w:sz w:val="20"/>
          <w:szCs w:val="20"/>
        </w:rPr>
      </w:pPr>
    </w:p>
    <w:p w14:paraId="1F5CA1C4" w14:textId="77777777" w:rsidR="00734D94" w:rsidRDefault="00734D94" w:rsidP="004A2835">
      <w:pPr>
        <w:shd w:val="clear" w:color="auto" w:fill="FFFFFF"/>
        <w:spacing w:after="225" w:line="255" w:lineRule="atLeast"/>
        <w:rPr>
          <w:rFonts w:cs="Arial"/>
          <w:color w:val="4C5259"/>
          <w:sz w:val="20"/>
          <w:szCs w:val="20"/>
        </w:rPr>
      </w:pPr>
    </w:p>
    <w:p w14:paraId="3FB6A901" w14:textId="77777777" w:rsidR="00734D94" w:rsidRDefault="00734D94" w:rsidP="004A2835">
      <w:pPr>
        <w:shd w:val="clear" w:color="auto" w:fill="FFFFFF"/>
        <w:spacing w:after="225" w:line="255" w:lineRule="atLeast"/>
        <w:rPr>
          <w:rFonts w:cs="Arial"/>
          <w:color w:val="4C5259"/>
          <w:sz w:val="20"/>
          <w:szCs w:val="20"/>
        </w:rPr>
      </w:pPr>
    </w:p>
    <w:p w14:paraId="5D7E6C2B" w14:textId="77777777" w:rsidR="00734D94" w:rsidRDefault="00734D94" w:rsidP="004A2835">
      <w:pPr>
        <w:shd w:val="clear" w:color="auto" w:fill="FFFFFF"/>
        <w:spacing w:after="225" w:line="255" w:lineRule="atLeast"/>
        <w:rPr>
          <w:rFonts w:cs="Arial"/>
          <w:color w:val="4C5259"/>
          <w:sz w:val="20"/>
          <w:szCs w:val="20"/>
        </w:rPr>
      </w:pPr>
    </w:p>
    <w:p w14:paraId="5608A189" w14:textId="77777777" w:rsidR="00734D94" w:rsidRDefault="00734D94" w:rsidP="004A2835">
      <w:pPr>
        <w:shd w:val="clear" w:color="auto" w:fill="FFFFFF"/>
        <w:spacing w:after="225" w:line="255" w:lineRule="atLeast"/>
        <w:rPr>
          <w:rFonts w:cs="Arial"/>
          <w:color w:val="4C5259"/>
          <w:sz w:val="20"/>
          <w:szCs w:val="20"/>
        </w:rPr>
      </w:pPr>
    </w:p>
    <w:p w14:paraId="2429DE89" w14:textId="77777777" w:rsidR="00734D94" w:rsidRDefault="00734D94" w:rsidP="004A2835">
      <w:pPr>
        <w:shd w:val="clear" w:color="auto" w:fill="FFFFFF"/>
        <w:spacing w:after="225" w:line="255" w:lineRule="atLeast"/>
        <w:rPr>
          <w:rFonts w:cs="Arial"/>
          <w:color w:val="4C5259"/>
          <w:sz w:val="20"/>
          <w:szCs w:val="20"/>
        </w:rPr>
      </w:pPr>
    </w:p>
    <w:p w14:paraId="754AF878" w14:textId="77777777" w:rsidR="00734D94" w:rsidRDefault="00734D94" w:rsidP="004A2835">
      <w:pPr>
        <w:shd w:val="clear" w:color="auto" w:fill="FFFFFF"/>
        <w:spacing w:after="225" w:line="255" w:lineRule="atLeast"/>
        <w:rPr>
          <w:rFonts w:cs="Arial"/>
          <w:color w:val="4C5259"/>
          <w:sz w:val="20"/>
          <w:szCs w:val="20"/>
        </w:rPr>
      </w:pPr>
    </w:p>
    <w:p w14:paraId="582B1777" w14:textId="77777777" w:rsidR="00734D94" w:rsidRDefault="00734D94" w:rsidP="004A2835">
      <w:pPr>
        <w:shd w:val="clear" w:color="auto" w:fill="FFFFFF"/>
        <w:spacing w:after="225" w:line="255" w:lineRule="atLeast"/>
        <w:rPr>
          <w:rFonts w:cs="Arial"/>
          <w:color w:val="4C5259"/>
          <w:sz w:val="20"/>
          <w:szCs w:val="20"/>
        </w:rPr>
      </w:pPr>
    </w:p>
    <w:p w14:paraId="08302473" w14:textId="77777777" w:rsidR="00734D94" w:rsidRDefault="00734D94" w:rsidP="004A2835">
      <w:pPr>
        <w:shd w:val="clear" w:color="auto" w:fill="FFFFFF"/>
        <w:spacing w:after="225" w:line="255" w:lineRule="atLeast"/>
        <w:rPr>
          <w:rFonts w:cs="Arial"/>
          <w:color w:val="4C5259"/>
          <w:sz w:val="20"/>
          <w:szCs w:val="20"/>
        </w:rPr>
      </w:pPr>
    </w:p>
    <w:p w14:paraId="39F2F8B0" w14:textId="77777777" w:rsidR="00734D94" w:rsidRDefault="00734D94" w:rsidP="004A2835">
      <w:pPr>
        <w:shd w:val="clear" w:color="auto" w:fill="FFFFFF"/>
        <w:spacing w:after="225" w:line="255" w:lineRule="atLeast"/>
        <w:rPr>
          <w:rFonts w:cs="Arial"/>
          <w:color w:val="4C5259"/>
          <w:sz w:val="20"/>
          <w:szCs w:val="20"/>
        </w:rPr>
      </w:pPr>
    </w:p>
    <w:p w14:paraId="393B5885" w14:textId="77777777" w:rsidR="00734D94" w:rsidRDefault="00734D94" w:rsidP="004A2835">
      <w:pPr>
        <w:shd w:val="clear" w:color="auto" w:fill="FFFFFF"/>
        <w:spacing w:after="225" w:line="255" w:lineRule="atLeast"/>
        <w:rPr>
          <w:rFonts w:cs="Arial"/>
          <w:color w:val="4C5259"/>
          <w:sz w:val="20"/>
          <w:szCs w:val="20"/>
        </w:rPr>
      </w:pPr>
    </w:p>
    <w:p w14:paraId="34BFC554" w14:textId="77777777" w:rsidR="00734D94" w:rsidRDefault="00734D94" w:rsidP="004A2835">
      <w:pPr>
        <w:shd w:val="clear" w:color="auto" w:fill="FFFFFF"/>
        <w:spacing w:after="225" w:line="255" w:lineRule="atLeast"/>
        <w:rPr>
          <w:rFonts w:cs="Arial"/>
          <w:color w:val="4C5259"/>
          <w:sz w:val="20"/>
          <w:szCs w:val="20"/>
        </w:rPr>
      </w:pPr>
    </w:p>
    <w:p w14:paraId="3C01E748" w14:textId="77777777" w:rsidR="00734D94" w:rsidRDefault="00734D94" w:rsidP="004A2835">
      <w:pPr>
        <w:shd w:val="clear" w:color="auto" w:fill="FFFFFF"/>
        <w:spacing w:after="225" w:line="255" w:lineRule="atLeast"/>
        <w:rPr>
          <w:rFonts w:cs="Arial"/>
          <w:color w:val="4C5259"/>
          <w:sz w:val="20"/>
          <w:szCs w:val="20"/>
        </w:rPr>
      </w:pPr>
    </w:p>
    <w:p w14:paraId="30127EBD" w14:textId="77777777" w:rsidR="00734D94" w:rsidRDefault="00734D94" w:rsidP="004A2835">
      <w:pPr>
        <w:shd w:val="clear" w:color="auto" w:fill="FFFFFF"/>
        <w:spacing w:after="225" w:line="255" w:lineRule="atLeast"/>
        <w:rPr>
          <w:rFonts w:cs="Arial"/>
          <w:color w:val="4C5259"/>
          <w:sz w:val="20"/>
          <w:szCs w:val="20"/>
        </w:rPr>
      </w:pPr>
    </w:p>
    <w:p w14:paraId="7D5F20ED" w14:textId="77777777" w:rsidR="00D90D75" w:rsidRDefault="00D90D75" w:rsidP="004A2835">
      <w:pPr>
        <w:shd w:val="clear" w:color="auto" w:fill="FFFFFF"/>
        <w:spacing w:after="225" w:line="255" w:lineRule="atLeast"/>
        <w:rPr>
          <w:rFonts w:cs="Arial"/>
          <w:color w:val="4C5259"/>
          <w:sz w:val="20"/>
          <w:szCs w:val="20"/>
        </w:rPr>
      </w:pPr>
    </w:p>
    <w:p w14:paraId="5094DA5F" w14:textId="77777777" w:rsidR="00734D94" w:rsidRDefault="00734D94" w:rsidP="004A2835">
      <w:pPr>
        <w:shd w:val="clear" w:color="auto" w:fill="FFFFFF"/>
        <w:spacing w:after="225" w:line="255" w:lineRule="atLeast"/>
        <w:rPr>
          <w:rFonts w:cs="Arial"/>
          <w:color w:val="4C5259"/>
          <w:sz w:val="20"/>
          <w:szCs w:val="20"/>
        </w:rPr>
      </w:pPr>
    </w:p>
    <w:p w14:paraId="13AF0FAF" w14:textId="1283F001" w:rsidR="00505D3C" w:rsidRDefault="00D50820" w:rsidP="00912213">
      <w:pPr>
        <w:pStyle w:val="Nadpisodsek"/>
        <w:numPr>
          <w:ilvl w:val="0"/>
          <w:numId w:val="0"/>
        </w:numPr>
        <w:spacing w:before="0" w:after="0" w:line="240" w:lineRule="auto"/>
        <w:ind w:left="851" w:hanging="851"/>
        <w:outlineLvl w:val="2"/>
        <w:rPr>
          <w:sz w:val="30"/>
          <w:szCs w:val="30"/>
        </w:rPr>
      </w:pPr>
      <w:bookmarkStart w:id="21" w:name="_Toc232060472"/>
      <w:r w:rsidRPr="00F940A0">
        <w:t xml:space="preserve">Vzor č. </w:t>
      </w:r>
      <w:r>
        <w:t>4</w:t>
      </w:r>
      <w:r w:rsidRPr="00F940A0">
        <w:t xml:space="preserve">  </w:t>
      </w:r>
      <w:bookmarkStart w:id="22" w:name="_Toc190690673"/>
      <w:bookmarkStart w:id="23" w:name="_Hlk178930772"/>
      <w:r w:rsidR="00505D3C" w:rsidRPr="00505D3C">
        <w:rPr>
          <w:sz w:val="30"/>
          <w:szCs w:val="30"/>
        </w:rPr>
        <w:t>Čestné vyhlásenie k § 32 ods. 1 písm. a)</w:t>
      </w:r>
      <w:bookmarkEnd w:id="22"/>
      <w:bookmarkEnd w:id="21"/>
      <w:r w:rsidR="00505D3C" w:rsidRPr="00505D3C">
        <w:rPr>
          <w:sz w:val="30"/>
          <w:szCs w:val="30"/>
        </w:rPr>
        <w:t xml:space="preserve">  </w:t>
      </w:r>
    </w:p>
    <w:p w14:paraId="70DB6C8C" w14:textId="77777777" w:rsidR="00640D68" w:rsidRPr="00505D3C" w:rsidRDefault="00640D68" w:rsidP="00912213">
      <w:pPr>
        <w:pStyle w:val="Nadpisodsek"/>
        <w:numPr>
          <w:ilvl w:val="0"/>
          <w:numId w:val="0"/>
        </w:numPr>
        <w:spacing w:before="0" w:after="0" w:line="240" w:lineRule="auto"/>
        <w:ind w:left="851" w:hanging="851"/>
        <w:outlineLvl w:val="2"/>
        <w:rPr>
          <w:b w:val="0"/>
          <w:smallCaps w:val="0"/>
          <w:sz w:val="30"/>
          <w:szCs w:val="30"/>
        </w:rPr>
      </w:pPr>
    </w:p>
    <w:p w14:paraId="21685599" w14:textId="77777777" w:rsidR="00505D3C" w:rsidRPr="00505D3C" w:rsidRDefault="00505D3C" w:rsidP="00505D3C">
      <w:pPr>
        <w:jc w:val="center"/>
        <w:rPr>
          <w:rFonts w:cs="Arial"/>
          <w:b/>
          <w:szCs w:val="22"/>
          <w:lang w:eastAsia="en-US"/>
        </w:rPr>
      </w:pPr>
      <w:r w:rsidRPr="00505D3C">
        <w:rPr>
          <w:rFonts w:cs="Arial"/>
          <w:b/>
          <w:szCs w:val="22"/>
          <w:lang w:eastAsia="en-US"/>
        </w:rPr>
        <w:t>Čestné vyhlásenie podľa § 32 ods. 1 písm. a) zákona o verejnom obstarávaní</w:t>
      </w:r>
    </w:p>
    <w:p w14:paraId="3AA88CA0" w14:textId="77777777" w:rsidR="00505D3C" w:rsidRPr="00505D3C" w:rsidRDefault="00505D3C" w:rsidP="00505D3C">
      <w:pPr>
        <w:spacing w:line="256" w:lineRule="auto"/>
        <w:jc w:val="center"/>
        <w:rPr>
          <w:rFonts w:cs="Arial"/>
          <w:bCs/>
          <w:sz w:val="21"/>
          <w:szCs w:val="21"/>
          <w:lang w:eastAsia="en-US"/>
        </w:rPr>
      </w:pPr>
    </w:p>
    <w:p w14:paraId="6F2798E2" w14:textId="77777777" w:rsidR="00505D3C" w:rsidRPr="00505D3C" w:rsidRDefault="00505D3C" w:rsidP="00505D3C">
      <w:pPr>
        <w:spacing w:after="160" w:line="256" w:lineRule="auto"/>
        <w:jc w:val="center"/>
        <w:rPr>
          <w:rFonts w:cs="Arial"/>
          <w:bCs/>
          <w:sz w:val="20"/>
          <w:szCs w:val="20"/>
          <w:lang w:eastAsia="en-US"/>
        </w:rPr>
      </w:pPr>
      <w:r w:rsidRPr="00505D3C">
        <w:rPr>
          <w:rFonts w:cs="Arial"/>
          <w:bCs/>
          <w:sz w:val="20"/>
          <w:szCs w:val="20"/>
          <w:lang w:eastAsia="en-US"/>
        </w:rPr>
        <w:t>k osobám podľa § 32 ods. 7 a 8**</w:t>
      </w:r>
    </w:p>
    <w:p w14:paraId="4981C1BA" w14:textId="77777777" w:rsidR="00505D3C" w:rsidRPr="00DD6A2F" w:rsidRDefault="00505D3C" w:rsidP="00505D3C">
      <w:pPr>
        <w:pStyle w:val="Titulka1"/>
        <w:rPr>
          <w:rFonts w:ascii="Arial" w:hAnsi="Arial" w:cs="Arial"/>
          <w:b w:val="0"/>
          <w:sz w:val="22"/>
          <w:szCs w:val="22"/>
        </w:rPr>
      </w:pPr>
      <w:r w:rsidRPr="00DD6A2F">
        <w:rPr>
          <w:rFonts w:ascii="Arial" w:hAnsi="Arial" w:cs="Arial"/>
          <w:b w:val="0"/>
          <w:sz w:val="22"/>
          <w:szCs w:val="22"/>
        </w:rPr>
        <w:t xml:space="preserve">Verejný obstarávateľ: </w:t>
      </w:r>
    </w:p>
    <w:p w14:paraId="067063AC" w14:textId="0CC921DD" w:rsidR="00505D3C" w:rsidRDefault="00721F5F" w:rsidP="00505D3C">
      <w:pPr>
        <w:pStyle w:val="Titulka1"/>
        <w:jc w:val="both"/>
        <w:rPr>
          <w:rFonts w:ascii="Arial" w:hAnsi="Arial" w:cs="Arial"/>
          <w:bCs/>
          <w:sz w:val="22"/>
          <w:szCs w:val="22"/>
        </w:rPr>
      </w:pPr>
      <w:r w:rsidRPr="00721F5F">
        <w:rPr>
          <w:rFonts w:ascii="Arial" w:hAnsi="Arial" w:cs="Arial"/>
          <w:bCs/>
          <w:sz w:val="22"/>
          <w:szCs w:val="22"/>
        </w:rPr>
        <w:t>Stredná priemyselná škola technická</w:t>
      </w:r>
      <w:r w:rsidR="00D90D75" w:rsidRPr="00D90D75">
        <w:rPr>
          <w:rFonts w:ascii="Arial" w:hAnsi="Arial" w:cs="Arial"/>
          <w:bCs/>
          <w:sz w:val="22"/>
          <w:szCs w:val="22"/>
        </w:rPr>
        <w:t>, Hviezdoslavova 6, 052 01 Spišská Nová Ves, Slovensko</w:t>
      </w:r>
    </w:p>
    <w:p w14:paraId="5B8EA746" w14:textId="77777777" w:rsidR="008C5059" w:rsidRPr="002D1492" w:rsidRDefault="008C5059" w:rsidP="00505D3C">
      <w:pPr>
        <w:pStyle w:val="Titulka1"/>
        <w:jc w:val="both"/>
        <w:rPr>
          <w:rFonts w:ascii="Arial" w:hAnsi="Arial" w:cs="Arial"/>
          <w:sz w:val="22"/>
          <w:szCs w:val="22"/>
        </w:rPr>
      </w:pPr>
    </w:p>
    <w:p w14:paraId="20AC796E" w14:textId="77777777" w:rsidR="00505D3C" w:rsidRPr="00DD6A2F" w:rsidRDefault="00505D3C" w:rsidP="00505D3C">
      <w:pPr>
        <w:pStyle w:val="Titulka1"/>
        <w:rPr>
          <w:rFonts w:ascii="Arial" w:hAnsi="Arial" w:cs="Arial"/>
          <w:b w:val="0"/>
          <w:sz w:val="22"/>
          <w:szCs w:val="22"/>
        </w:rPr>
      </w:pPr>
      <w:r w:rsidRPr="00DD6A2F">
        <w:rPr>
          <w:rFonts w:ascii="Arial" w:hAnsi="Arial" w:cs="Arial"/>
          <w:b w:val="0"/>
          <w:sz w:val="22"/>
          <w:szCs w:val="22"/>
        </w:rPr>
        <w:t>Predmet zákazky:</w:t>
      </w:r>
    </w:p>
    <w:p w14:paraId="7D496687" w14:textId="0A94E26C" w:rsidR="00505D3C" w:rsidRDefault="00D90D75" w:rsidP="00505D3C">
      <w:pPr>
        <w:rPr>
          <w:b/>
          <w:bCs/>
          <w:szCs w:val="22"/>
          <w:lang w:eastAsia="x-none"/>
        </w:rPr>
      </w:pPr>
      <w:r w:rsidRPr="00D90D75">
        <w:rPr>
          <w:b/>
          <w:bCs/>
          <w:szCs w:val="22"/>
          <w:lang w:eastAsia="x-none"/>
        </w:rPr>
        <w:t>Vzdelávacie a prezenčné centrum robotiky a inteligentných výrobných systémov - platforma excelentnej kvality odborného a inkluzívneho vzdelávania</w:t>
      </w:r>
    </w:p>
    <w:p w14:paraId="2389BB89" w14:textId="77777777" w:rsidR="008C5059" w:rsidRPr="00505D3C" w:rsidRDefault="008C5059" w:rsidP="00505D3C">
      <w:pPr>
        <w:rPr>
          <w:i/>
          <w:sz w:val="20"/>
          <w:szCs w:val="20"/>
        </w:rPr>
      </w:pPr>
    </w:p>
    <w:p w14:paraId="03EF4F2B" w14:textId="77777777" w:rsidR="00505D3C" w:rsidRPr="00505D3C" w:rsidRDefault="00505D3C" w:rsidP="00505D3C">
      <w:pPr>
        <w:rPr>
          <w:sz w:val="20"/>
          <w:szCs w:val="20"/>
        </w:rPr>
      </w:pPr>
      <w:r w:rsidRPr="00505D3C">
        <w:rPr>
          <w:sz w:val="20"/>
          <w:szCs w:val="20"/>
        </w:rPr>
        <w:t>Uchádzač: .......................................................................................................................................</w:t>
      </w:r>
    </w:p>
    <w:p w14:paraId="0EBCDD7F" w14:textId="77777777" w:rsidR="00505D3C" w:rsidRPr="00505D3C" w:rsidRDefault="00505D3C" w:rsidP="00505D3C">
      <w:pPr>
        <w:rPr>
          <w:sz w:val="20"/>
          <w:szCs w:val="20"/>
        </w:rPr>
      </w:pPr>
      <w:r w:rsidRPr="00505D3C">
        <w:rPr>
          <w:sz w:val="20"/>
          <w:szCs w:val="20"/>
        </w:rPr>
        <w:tab/>
      </w:r>
      <w:r w:rsidRPr="00505D3C">
        <w:rPr>
          <w:sz w:val="20"/>
          <w:szCs w:val="20"/>
        </w:rPr>
        <w:tab/>
      </w:r>
      <w:r w:rsidRPr="00505D3C">
        <w:rPr>
          <w:sz w:val="20"/>
          <w:szCs w:val="20"/>
        </w:rPr>
        <w:tab/>
      </w:r>
      <w:r w:rsidRPr="00505D3C">
        <w:rPr>
          <w:sz w:val="20"/>
          <w:szCs w:val="20"/>
        </w:rPr>
        <w:tab/>
      </w:r>
      <w:r w:rsidRPr="00505D3C">
        <w:rPr>
          <w:sz w:val="20"/>
          <w:szCs w:val="20"/>
        </w:rPr>
        <w:tab/>
        <w:t>(Obchodné meno a sídlo uchádzača)</w:t>
      </w:r>
    </w:p>
    <w:p w14:paraId="0F1975A2" w14:textId="77777777" w:rsidR="00505D3C" w:rsidRPr="00505D3C" w:rsidRDefault="00505D3C" w:rsidP="00505D3C">
      <w:pPr>
        <w:spacing w:after="160" w:line="256" w:lineRule="auto"/>
        <w:jc w:val="both"/>
        <w:rPr>
          <w:rFonts w:cs="Arial"/>
          <w:bCs/>
          <w:sz w:val="20"/>
          <w:szCs w:val="20"/>
          <w:lang w:eastAsia="en-US"/>
        </w:rPr>
      </w:pPr>
    </w:p>
    <w:p w14:paraId="5EC28AC3" w14:textId="77777777" w:rsidR="00505D3C" w:rsidRPr="00505D3C" w:rsidRDefault="00505D3C" w:rsidP="00505D3C">
      <w:pPr>
        <w:spacing w:after="160" w:line="256" w:lineRule="auto"/>
        <w:jc w:val="both"/>
        <w:rPr>
          <w:rFonts w:cs="Arial"/>
          <w:bCs/>
          <w:sz w:val="20"/>
          <w:szCs w:val="20"/>
          <w:lang w:eastAsia="en-US"/>
        </w:rPr>
      </w:pPr>
      <w:r w:rsidRPr="00505D3C">
        <w:rPr>
          <w:rFonts w:cs="Arial"/>
          <w:bCs/>
          <w:sz w:val="20"/>
          <w:szCs w:val="20"/>
          <w:lang w:eastAsia="en-US"/>
        </w:rPr>
        <w:t>ako uchádzač predkladajúci ponuku na vyššie uvedený predmet zákazky čestne vyhlasujem, že:</w:t>
      </w:r>
    </w:p>
    <w:p w14:paraId="68523C8B" w14:textId="77777777" w:rsidR="00505D3C" w:rsidRPr="00505D3C" w:rsidRDefault="00505D3C" w:rsidP="00505D3C">
      <w:pPr>
        <w:numPr>
          <w:ilvl w:val="0"/>
          <w:numId w:val="111"/>
        </w:numPr>
        <w:tabs>
          <w:tab w:val="left" w:pos="567"/>
          <w:tab w:val="left" w:pos="2880"/>
          <w:tab w:val="left" w:pos="4500"/>
        </w:tabs>
        <w:spacing w:after="160" w:line="256" w:lineRule="auto"/>
        <w:ind w:left="709" w:hanging="709"/>
        <w:jc w:val="both"/>
        <w:rPr>
          <w:rFonts w:cs="Arial"/>
          <w:bCs/>
          <w:sz w:val="20"/>
          <w:szCs w:val="20"/>
          <w:lang w:eastAsia="cs-CZ"/>
        </w:rPr>
      </w:pPr>
      <w:r w:rsidRPr="00505D3C">
        <w:rPr>
          <w:rFonts w:cs="Arial"/>
          <w:bCs/>
          <w:sz w:val="20"/>
          <w:szCs w:val="20"/>
          <w:lang w:eastAsia="cs-CZ"/>
        </w:rPr>
        <w:t>*neexistuje žiadna „iná osoba, ktorá</w:t>
      </w:r>
      <w:r w:rsidRPr="00505D3C">
        <w:t xml:space="preserve"> </w:t>
      </w:r>
      <w:r w:rsidRPr="00505D3C">
        <w:rPr>
          <w:rFonts w:cs="Arial"/>
          <w:bCs/>
          <w:sz w:val="20"/>
          <w:szCs w:val="20"/>
          <w:lang w:eastAsia="cs-CZ"/>
        </w:rPr>
        <w:t>má právo konať, práva spojené s rozhodovaním alebo kontrolou  v zmysle § 32 ods. 7 zákona o verejnom obstarávaní, alebo</w:t>
      </w:r>
    </w:p>
    <w:p w14:paraId="35E99B4E" w14:textId="77777777" w:rsidR="00505D3C" w:rsidRPr="00505D3C" w:rsidRDefault="00505D3C" w:rsidP="00505D3C">
      <w:pPr>
        <w:numPr>
          <w:ilvl w:val="0"/>
          <w:numId w:val="111"/>
        </w:numPr>
        <w:tabs>
          <w:tab w:val="left" w:pos="567"/>
          <w:tab w:val="left" w:pos="2880"/>
          <w:tab w:val="left" w:pos="4500"/>
        </w:tabs>
        <w:spacing w:after="160" w:line="256" w:lineRule="auto"/>
        <w:ind w:left="567" w:hanging="567"/>
        <w:jc w:val="both"/>
        <w:rPr>
          <w:rFonts w:cs="Arial"/>
          <w:bCs/>
          <w:sz w:val="20"/>
          <w:szCs w:val="20"/>
          <w:lang w:eastAsia="cs-CZ"/>
        </w:rPr>
      </w:pPr>
      <w:r w:rsidRPr="00505D3C">
        <w:rPr>
          <w:rFonts w:cs="Arial"/>
          <w:bCs/>
          <w:sz w:val="20"/>
          <w:szCs w:val="20"/>
          <w:lang w:eastAsia="cs-CZ"/>
        </w:rPr>
        <w:t>**osobami spĺňajúcimi definíciu v zmysle § 32 ods. 7 zákona o verejnom obstarávaní sú:</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4053"/>
        <w:gridCol w:w="5417"/>
      </w:tblGrid>
      <w:tr w:rsidR="00505D3C" w:rsidRPr="00505D3C" w14:paraId="28905D75" w14:textId="77777777" w:rsidTr="00C67125">
        <w:tc>
          <w:tcPr>
            <w:tcW w:w="421" w:type="dxa"/>
            <w:tcBorders>
              <w:top w:val="single" w:sz="4" w:space="0" w:color="auto"/>
              <w:left w:val="single" w:sz="4" w:space="0" w:color="auto"/>
              <w:bottom w:val="single" w:sz="4" w:space="0" w:color="auto"/>
              <w:right w:val="single" w:sz="4" w:space="0" w:color="auto"/>
            </w:tcBorders>
          </w:tcPr>
          <w:p w14:paraId="5DF7CE02" w14:textId="77777777" w:rsidR="00505D3C" w:rsidRPr="00505D3C" w:rsidRDefault="00505D3C" w:rsidP="00505D3C">
            <w:pPr>
              <w:jc w:val="both"/>
              <w:rPr>
                <w:bCs/>
                <w:sz w:val="20"/>
                <w:szCs w:val="20"/>
                <w:lang w:eastAsia="en-US"/>
              </w:rPr>
            </w:pPr>
            <w:proofErr w:type="spellStart"/>
            <w:r w:rsidRPr="00505D3C">
              <w:rPr>
                <w:bCs/>
                <w:sz w:val="20"/>
                <w:szCs w:val="20"/>
                <w:lang w:eastAsia="en-US"/>
              </w:rPr>
              <w:t>P.č</w:t>
            </w:r>
            <w:proofErr w:type="spellEnd"/>
            <w:r w:rsidRPr="00505D3C">
              <w:rPr>
                <w:bCs/>
                <w:sz w:val="20"/>
                <w:szCs w:val="20"/>
                <w:lang w:eastAsia="en-US"/>
              </w:rPr>
              <w:t>.</w:t>
            </w:r>
          </w:p>
        </w:tc>
        <w:tc>
          <w:tcPr>
            <w:tcW w:w="4109" w:type="dxa"/>
            <w:tcBorders>
              <w:top w:val="single" w:sz="4" w:space="0" w:color="auto"/>
              <w:left w:val="single" w:sz="4" w:space="0" w:color="auto"/>
              <w:bottom w:val="single" w:sz="4" w:space="0" w:color="auto"/>
              <w:right w:val="single" w:sz="4" w:space="0" w:color="auto"/>
            </w:tcBorders>
            <w:hideMark/>
          </w:tcPr>
          <w:p w14:paraId="06A7184B" w14:textId="77777777" w:rsidR="00505D3C" w:rsidRPr="00505D3C" w:rsidRDefault="00505D3C" w:rsidP="00505D3C">
            <w:pPr>
              <w:rPr>
                <w:bCs/>
                <w:sz w:val="20"/>
                <w:szCs w:val="20"/>
                <w:lang w:eastAsia="en-US"/>
              </w:rPr>
            </w:pPr>
            <w:r w:rsidRPr="00505D3C">
              <w:rPr>
                <w:bCs/>
                <w:sz w:val="20"/>
                <w:szCs w:val="20"/>
                <w:lang w:eastAsia="en-US"/>
              </w:rPr>
              <w:t xml:space="preserve">Meno a priezvisko fyzickej osoby / </w:t>
            </w:r>
          </w:p>
          <w:p w14:paraId="535BA87F" w14:textId="77777777" w:rsidR="00505D3C" w:rsidRPr="00505D3C" w:rsidRDefault="00505D3C" w:rsidP="00505D3C">
            <w:pPr>
              <w:rPr>
                <w:bCs/>
                <w:sz w:val="20"/>
                <w:szCs w:val="20"/>
                <w:lang w:eastAsia="en-US"/>
              </w:rPr>
            </w:pPr>
            <w:r w:rsidRPr="00505D3C">
              <w:rPr>
                <w:bCs/>
                <w:sz w:val="20"/>
                <w:szCs w:val="20"/>
                <w:lang w:eastAsia="en-US"/>
              </w:rPr>
              <w:t>názov právnickej osoby</w:t>
            </w:r>
          </w:p>
        </w:tc>
        <w:tc>
          <w:tcPr>
            <w:tcW w:w="5501" w:type="dxa"/>
            <w:tcBorders>
              <w:top w:val="single" w:sz="4" w:space="0" w:color="auto"/>
              <w:left w:val="single" w:sz="4" w:space="0" w:color="auto"/>
              <w:bottom w:val="single" w:sz="4" w:space="0" w:color="auto"/>
              <w:right w:val="single" w:sz="4" w:space="0" w:color="auto"/>
            </w:tcBorders>
            <w:hideMark/>
          </w:tcPr>
          <w:p w14:paraId="7E5BF343" w14:textId="77777777" w:rsidR="00505D3C" w:rsidRPr="00505D3C" w:rsidRDefault="00505D3C" w:rsidP="00505D3C">
            <w:pPr>
              <w:rPr>
                <w:bCs/>
                <w:sz w:val="20"/>
                <w:szCs w:val="20"/>
                <w:lang w:eastAsia="en-US"/>
              </w:rPr>
            </w:pPr>
            <w:r w:rsidRPr="00505D3C">
              <w:rPr>
                <w:bCs/>
                <w:sz w:val="20"/>
                <w:szCs w:val="20"/>
                <w:lang w:eastAsia="en-US"/>
              </w:rPr>
              <w:t>pozícia / postavenie</w:t>
            </w:r>
          </w:p>
        </w:tc>
      </w:tr>
      <w:tr w:rsidR="00505D3C" w:rsidRPr="00505D3C" w14:paraId="72543240" w14:textId="77777777" w:rsidTr="00C67125">
        <w:tc>
          <w:tcPr>
            <w:tcW w:w="421" w:type="dxa"/>
            <w:tcBorders>
              <w:top w:val="single" w:sz="4" w:space="0" w:color="auto"/>
              <w:left w:val="single" w:sz="4" w:space="0" w:color="auto"/>
              <w:bottom w:val="single" w:sz="4" w:space="0" w:color="auto"/>
              <w:right w:val="single" w:sz="4" w:space="0" w:color="auto"/>
            </w:tcBorders>
            <w:hideMark/>
          </w:tcPr>
          <w:p w14:paraId="455E1EC1" w14:textId="77777777" w:rsidR="00505D3C" w:rsidRPr="00505D3C" w:rsidRDefault="00505D3C" w:rsidP="00505D3C">
            <w:pPr>
              <w:rPr>
                <w:bCs/>
                <w:sz w:val="20"/>
                <w:szCs w:val="20"/>
                <w:lang w:eastAsia="en-US"/>
              </w:rPr>
            </w:pPr>
            <w:r w:rsidRPr="00505D3C">
              <w:rPr>
                <w:bCs/>
                <w:sz w:val="20"/>
                <w:szCs w:val="20"/>
                <w:lang w:eastAsia="en-US"/>
              </w:rPr>
              <w:t>1.</w:t>
            </w:r>
          </w:p>
        </w:tc>
        <w:tc>
          <w:tcPr>
            <w:tcW w:w="4109" w:type="dxa"/>
            <w:tcBorders>
              <w:top w:val="single" w:sz="4" w:space="0" w:color="auto"/>
              <w:left w:val="single" w:sz="4" w:space="0" w:color="auto"/>
              <w:bottom w:val="single" w:sz="4" w:space="0" w:color="auto"/>
              <w:right w:val="single" w:sz="4" w:space="0" w:color="auto"/>
            </w:tcBorders>
          </w:tcPr>
          <w:p w14:paraId="46CEB65E" w14:textId="77777777" w:rsidR="00505D3C" w:rsidRPr="00505D3C" w:rsidRDefault="00505D3C" w:rsidP="00505D3C">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03370F57" w14:textId="77777777" w:rsidR="00505D3C" w:rsidRPr="00505D3C" w:rsidRDefault="00505D3C" w:rsidP="00505D3C">
            <w:pPr>
              <w:jc w:val="both"/>
              <w:rPr>
                <w:bCs/>
                <w:sz w:val="20"/>
                <w:szCs w:val="20"/>
                <w:lang w:eastAsia="en-US"/>
              </w:rPr>
            </w:pPr>
          </w:p>
        </w:tc>
      </w:tr>
      <w:tr w:rsidR="00505D3C" w:rsidRPr="00505D3C" w14:paraId="5A3164FA" w14:textId="77777777" w:rsidTr="00C67125">
        <w:tc>
          <w:tcPr>
            <w:tcW w:w="421" w:type="dxa"/>
            <w:tcBorders>
              <w:top w:val="single" w:sz="4" w:space="0" w:color="auto"/>
              <w:left w:val="single" w:sz="4" w:space="0" w:color="auto"/>
              <w:bottom w:val="single" w:sz="4" w:space="0" w:color="auto"/>
              <w:right w:val="single" w:sz="4" w:space="0" w:color="auto"/>
            </w:tcBorders>
            <w:hideMark/>
          </w:tcPr>
          <w:p w14:paraId="2318C38E" w14:textId="77777777" w:rsidR="00505D3C" w:rsidRPr="00505D3C" w:rsidRDefault="00505D3C" w:rsidP="00505D3C">
            <w:pPr>
              <w:rPr>
                <w:bCs/>
                <w:sz w:val="20"/>
                <w:szCs w:val="20"/>
                <w:lang w:eastAsia="en-US"/>
              </w:rPr>
            </w:pPr>
            <w:r w:rsidRPr="00505D3C">
              <w:rPr>
                <w:bCs/>
                <w:sz w:val="20"/>
                <w:szCs w:val="20"/>
                <w:lang w:eastAsia="en-US"/>
              </w:rPr>
              <w:t>2.</w:t>
            </w:r>
          </w:p>
        </w:tc>
        <w:tc>
          <w:tcPr>
            <w:tcW w:w="4109" w:type="dxa"/>
            <w:tcBorders>
              <w:top w:val="single" w:sz="4" w:space="0" w:color="auto"/>
              <w:left w:val="single" w:sz="4" w:space="0" w:color="auto"/>
              <w:bottom w:val="single" w:sz="4" w:space="0" w:color="auto"/>
              <w:right w:val="single" w:sz="4" w:space="0" w:color="auto"/>
            </w:tcBorders>
          </w:tcPr>
          <w:p w14:paraId="0812E433" w14:textId="77777777" w:rsidR="00505D3C" w:rsidRPr="00505D3C" w:rsidRDefault="00505D3C" w:rsidP="00505D3C">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57C92230" w14:textId="77777777" w:rsidR="00505D3C" w:rsidRPr="00505D3C" w:rsidRDefault="00505D3C" w:rsidP="00505D3C">
            <w:pPr>
              <w:jc w:val="both"/>
              <w:rPr>
                <w:bCs/>
                <w:sz w:val="20"/>
                <w:szCs w:val="20"/>
                <w:lang w:eastAsia="en-US"/>
              </w:rPr>
            </w:pPr>
          </w:p>
        </w:tc>
      </w:tr>
      <w:tr w:rsidR="00505D3C" w:rsidRPr="00505D3C" w14:paraId="7C44312F" w14:textId="77777777" w:rsidTr="00C67125">
        <w:tc>
          <w:tcPr>
            <w:tcW w:w="421" w:type="dxa"/>
            <w:tcBorders>
              <w:top w:val="single" w:sz="4" w:space="0" w:color="auto"/>
              <w:left w:val="single" w:sz="4" w:space="0" w:color="auto"/>
              <w:bottom w:val="single" w:sz="4" w:space="0" w:color="auto"/>
              <w:right w:val="single" w:sz="4" w:space="0" w:color="auto"/>
            </w:tcBorders>
            <w:hideMark/>
          </w:tcPr>
          <w:p w14:paraId="33FBA6FC" w14:textId="77777777" w:rsidR="00505D3C" w:rsidRPr="00505D3C" w:rsidRDefault="00505D3C" w:rsidP="00505D3C">
            <w:pPr>
              <w:rPr>
                <w:bCs/>
                <w:sz w:val="20"/>
                <w:szCs w:val="20"/>
                <w:lang w:eastAsia="en-US"/>
              </w:rPr>
            </w:pPr>
            <w:r w:rsidRPr="00505D3C">
              <w:rPr>
                <w:bCs/>
                <w:sz w:val="20"/>
                <w:szCs w:val="20"/>
                <w:lang w:eastAsia="en-US"/>
              </w:rPr>
              <w:t>3.</w:t>
            </w:r>
          </w:p>
        </w:tc>
        <w:tc>
          <w:tcPr>
            <w:tcW w:w="4109" w:type="dxa"/>
            <w:tcBorders>
              <w:top w:val="single" w:sz="4" w:space="0" w:color="auto"/>
              <w:left w:val="single" w:sz="4" w:space="0" w:color="auto"/>
              <w:bottom w:val="single" w:sz="4" w:space="0" w:color="auto"/>
              <w:right w:val="single" w:sz="4" w:space="0" w:color="auto"/>
            </w:tcBorders>
          </w:tcPr>
          <w:p w14:paraId="5841D50E" w14:textId="77777777" w:rsidR="00505D3C" w:rsidRPr="00505D3C" w:rsidRDefault="00505D3C" w:rsidP="00505D3C">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70976D2C" w14:textId="77777777" w:rsidR="00505D3C" w:rsidRPr="00505D3C" w:rsidRDefault="00505D3C" w:rsidP="00505D3C">
            <w:pPr>
              <w:jc w:val="both"/>
              <w:rPr>
                <w:bCs/>
                <w:sz w:val="20"/>
                <w:szCs w:val="20"/>
                <w:lang w:eastAsia="en-US"/>
              </w:rPr>
            </w:pPr>
          </w:p>
        </w:tc>
      </w:tr>
      <w:tr w:rsidR="00505D3C" w:rsidRPr="00505D3C" w14:paraId="335D80FB" w14:textId="77777777" w:rsidTr="00C67125">
        <w:tc>
          <w:tcPr>
            <w:tcW w:w="421" w:type="dxa"/>
            <w:tcBorders>
              <w:top w:val="single" w:sz="4" w:space="0" w:color="auto"/>
              <w:left w:val="single" w:sz="4" w:space="0" w:color="auto"/>
              <w:bottom w:val="single" w:sz="4" w:space="0" w:color="auto"/>
              <w:right w:val="single" w:sz="4" w:space="0" w:color="auto"/>
            </w:tcBorders>
            <w:hideMark/>
          </w:tcPr>
          <w:p w14:paraId="5F1FD02F" w14:textId="77777777" w:rsidR="00505D3C" w:rsidRPr="00505D3C" w:rsidRDefault="00505D3C" w:rsidP="00505D3C">
            <w:pPr>
              <w:rPr>
                <w:bCs/>
                <w:sz w:val="20"/>
                <w:szCs w:val="20"/>
                <w:lang w:eastAsia="en-US"/>
              </w:rPr>
            </w:pPr>
            <w:r w:rsidRPr="00505D3C">
              <w:rPr>
                <w:bCs/>
                <w:sz w:val="20"/>
                <w:szCs w:val="20"/>
                <w:lang w:eastAsia="en-US"/>
              </w:rPr>
              <w:t>4.</w:t>
            </w:r>
          </w:p>
        </w:tc>
        <w:tc>
          <w:tcPr>
            <w:tcW w:w="4109" w:type="dxa"/>
            <w:tcBorders>
              <w:top w:val="single" w:sz="4" w:space="0" w:color="auto"/>
              <w:left w:val="single" w:sz="4" w:space="0" w:color="auto"/>
              <w:bottom w:val="single" w:sz="4" w:space="0" w:color="auto"/>
              <w:right w:val="single" w:sz="4" w:space="0" w:color="auto"/>
            </w:tcBorders>
          </w:tcPr>
          <w:p w14:paraId="62827B81" w14:textId="77777777" w:rsidR="00505D3C" w:rsidRPr="00505D3C" w:rsidRDefault="00505D3C" w:rsidP="00505D3C">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42C8FB4D" w14:textId="77777777" w:rsidR="00505D3C" w:rsidRPr="00505D3C" w:rsidRDefault="00505D3C" w:rsidP="00505D3C">
            <w:pPr>
              <w:jc w:val="both"/>
              <w:rPr>
                <w:bCs/>
                <w:sz w:val="20"/>
                <w:szCs w:val="20"/>
                <w:lang w:eastAsia="en-US"/>
              </w:rPr>
            </w:pPr>
          </w:p>
        </w:tc>
      </w:tr>
    </w:tbl>
    <w:p w14:paraId="2529E604" w14:textId="77777777" w:rsidR="00505D3C" w:rsidRPr="00505D3C" w:rsidRDefault="00505D3C" w:rsidP="00505D3C">
      <w:pPr>
        <w:spacing w:after="160" w:line="256" w:lineRule="auto"/>
        <w:rPr>
          <w:rFonts w:cs="Arial"/>
          <w:bCs/>
          <w:sz w:val="20"/>
          <w:szCs w:val="20"/>
          <w:lang w:eastAsia="en-US"/>
        </w:rPr>
      </w:pPr>
    </w:p>
    <w:p w14:paraId="5369F035" w14:textId="77777777" w:rsidR="00505D3C" w:rsidRPr="00505D3C" w:rsidRDefault="00505D3C" w:rsidP="00505D3C">
      <w:pPr>
        <w:spacing w:after="160" w:line="256" w:lineRule="auto"/>
        <w:rPr>
          <w:rFonts w:cs="Arial"/>
          <w:bCs/>
          <w:sz w:val="20"/>
          <w:szCs w:val="20"/>
          <w:lang w:eastAsia="en-US"/>
        </w:rPr>
      </w:pPr>
      <w:r w:rsidRPr="00505D3C">
        <w:rPr>
          <w:rFonts w:cs="Arial"/>
          <w:bCs/>
          <w:sz w:val="20"/>
          <w:szCs w:val="20"/>
          <w:lang w:eastAsia="en-US"/>
        </w:rPr>
        <w:t>Čestne vyhlasujem, že identifikované osoby od bodom č. 1 – x (doplní uchádzač) spĺňajú podmienku osobného postavenia podľa § 32 ods. 1 písm. a) zákona o verejnom obstarávaní.</w:t>
      </w:r>
    </w:p>
    <w:p w14:paraId="22310968" w14:textId="77777777" w:rsidR="00505D3C" w:rsidRPr="00505D3C" w:rsidRDefault="00505D3C" w:rsidP="00505D3C">
      <w:pPr>
        <w:rPr>
          <w:rFonts w:cs="Arial"/>
          <w:bCs/>
          <w:sz w:val="20"/>
          <w:szCs w:val="20"/>
          <w:lang w:eastAsia="en-US"/>
        </w:rPr>
      </w:pPr>
    </w:p>
    <w:p w14:paraId="4E42A0B0" w14:textId="77777777" w:rsidR="00505D3C" w:rsidRPr="00505D3C" w:rsidRDefault="00505D3C" w:rsidP="00505D3C">
      <w:pPr>
        <w:rPr>
          <w:rFonts w:cs="Arial"/>
          <w:bCs/>
          <w:sz w:val="20"/>
          <w:szCs w:val="20"/>
          <w:lang w:eastAsia="en-US"/>
        </w:rPr>
      </w:pPr>
      <w:r w:rsidRPr="00505D3C">
        <w:rPr>
          <w:rFonts w:cs="Arial"/>
          <w:bCs/>
          <w:sz w:val="20"/>
          <w:szCs w:val="20"/>
          <w:lang w:eastAsia="en-US"/>
        </w:rPr>
        <w:t>V    ..........................,    dňa ............</w:t>
      </w:r>
    </w:p>
    <w:p w14:paraId="6D1B6BD5" w14:textId="77777777" w:rsidR="00505D3C" w:rsidRPr="00505D3C" w:rsidRDefault="00505D3C" w:rsidP="00505D3C">
      <w:pPr>
        <w:tabs>
          <w:tab w:val="center" w:pos="6521"/>
        </w:tabs>
        <w:rPr>
          <w:rFonts w:cs="Arial"/>
          <w:bCs/>
          <w:sz w:val="20"/>
          <w:szCs w:val="20"/>
          <w:lang w:eastAsia="en-US"/>
        </w:rPr>
      </w:pPr>
      <w:r w:rsidRPr="00505D3C">
        <w:rPr>
          <w:rFonts w:cs="Arial"/>
          <w:bCs/>
          <w:sz w:val="20"/>
          <w:szCs w:val="20"/>
          <w:lang w:eastAsia="en-US"/>
        </w:rPr>
        <w:tab/>
      </w:r>
    </w:p>
    <w:p w14:paraId="5004B9CC" w14:textId="77777777" w:rsidR="00505D3C" w:rsidRPr="00505D3C" w:rsidRDefault="00505D3C" w:rsidP="00505D3C">
      <w:pPr>
        <w:tabs>
          <w:tab w:val="center" w:pos="6521"/>
        </w:tabs>
        <w:rPr>
          <w:rFonts w:cs="Arial"/>
          <w:bCs/>
          <w:sz w:val="20"/>
          <w:szCs w:val="20"/>
          <w:lang w:eastAsia="en-US"/>
        </w:rPr>
      </w:pPr>
      <w:r w:rsidRPr="00505D3C">
        <w:rPr>
          <w:rFonts w:cs="Arial"/>
          <w:bCs/>
          <w:sz w:val="20"/>
          <w:szCs w:val="20"/>
          <w:lang w:eastAsia="en-US"/>
        </w:rPr>
        <w:tab/>
      </w:r>
      <w:r w:rsidRPr="00505D3C">
        <w:rPr>
          <w:rFonts w:cs="Arial"/>
          <w:bCs/>
          <w:sz w:val="20"/>
          <w:szCs w:val="20"/>
          <w:lang w:eastAsia="en-US"/>
        </w:rPr>
        <w:tab/>
      </w:r>
      <w:r w:rsidRPr="00505D3C">
        <w:rPr>
          <w:rFonts w:cs="Arial"/>
          <w:bCs/>
          <w:sz w:val="20"/>
          <w:szCs w:val="20"/>
          <w:lang w:eastAsia="en-US"/>
        </w:rPr>
        <w:tab/>
        <w:t>_____________________________________</w:t>
      </w:r>
    </w:p>
    <w:p w14:paraId="6058A4D8" w14:textId="77777777" w:rsidR="00505D3C" w:rsidRPr="00505D3C" w:rsidRDefault="00505D3C" w:rsidP="00505D3C">
      <w:pPr>
        <w:jc w:val="center"/>
        <w:rPr>
          <w:rFonts w:cs="Arial"/>
          <w:sz w:val="16"/>
          <w:szCs w:val="16"/>
        </w:rPr>
      </w:pPr>
      <w:r w:rsidRPr="00505D3C">
        <w:rPr>
          <w:rFonts w:cs="Arial"/>
          <w:bCs/>
          <w:sz w:val="20"/>
          <w:szCs w:val="20"/>
          <w:lang w:eastAsia="en-US"/>
        </w:rPr>
        <w:tab/>
      </w:r>
      <w:r w:rsidRPr="00505D3C">
        <w:rPr>
          <w:rFonts w:cs="Arial"/>
          <w:sz w:val="16"/>
          <w:szCs w:val="16"/>
        </w:rPr>
        <w:t xml:space="preserve">                                             ( titul, meno, priezvisko štatutárneho orgánu</w:t>
      </w:r>
    </w:p>
    <w:p w14:paraId="43B8D539" w14:textId="77777777" w:rsidR="00505D3C" w:rsidRPr="00505D3C" w:rsidRDefault="00505D3C" w:rsidP="00505D3C">
      <w:pPr>
        <w:ind w:left="1701" w:firstLine="567"/>
        <w:jc w:val="center"/>
        <w:rPr>
          <w:rFonts w:cs="Arial"/>
          <w:sz w:val="16"/>
          <w:szCs w:val="16"/>
        </w:rPr>
      </w:pPr>
      <w:r w:rsidRPr="00505D3C">
        <w:rPr>
          <w:rFonts w:cs="Arial"/>
          <w:sz w:val="16"/>
          <w:szCs w:val="16"/>
        </w:rPr>
        <w:t>oprávnenej osoby k podpisu</w:t>
      </w:r>
    </w:p>
    <w:p w14:paraId="24D8D4FC" w14:textId="77777777" w:rsidR="00505D3C" w:rsidRPr="00505D3C" w:rsidRDefault="00505D3C" w:rsidP="00505D3C">
      <w:pPr>
        <w:jc w:val="center"/>
        <w:rPr>
          <w:rFonts w:cs="Arial"/>
          <w:sz w:val="16"/>
          <w:szCs w:val="16"/>
        </w:rPr>
      </w:pPr>
      <w:r w:rsidRPr="00505D3C">
        <w:rPr>
          <w:rFonts w:cs="Arial"/>
          <w:sz w:val="16"/>
          <w:szCs w:val="16"/>
        </w:rPr>
        <w:tab/>
      </w:r>
      <w:r w:rsidRPr="00505D3C">
        <w:rPr>
          <w:rFonts w:cs="Arial"/>
          <w:sz w:val="16"/>
          <w:szCs w:val="16"/>
        </w:rPr>
        <w:tab/>
      </w:r>
      <w:r w:rsidRPr="00505D3C">
        <w:rPr>
          <w:rFonts w:cs="Arial"/>
          <w:sz w:val="16"/>
          <w:szCs w:val="16"/>
        </w:rPr>
        <w:tab/>
        <w:t xml:space="preserve">    jeho funkcia a podpis )</w:t>
      </w:r>
    </w:p>
    <w:p w14:paraId="2D6F82E4" w14:textId="77777777" w:rsidR="00505D3C" w:rsidRPr="00505D3C" w:rsidRDefault="00505D3C" w:rsidP="00505D3C">
      <w:pPr>
        <w:jc w:val="center"/>
        <w:rPr>
          <w:rFonts w:cs="Arial"/>
          <w:sz w:val="16"/>
          <w:szCs w:val="16"/>
        </w:rPr>
      </w:pPr>
      <w:r w:rsidRPr="00505D3C">
        <w:rPr>
          <w:rFonts w:cs="Arial"/>
          <w:sz w:val="16"/>
          <w:szCs w:val="16"/>
        </w:rPr>
        <w:t xml:space="preserve">                                            Obchodné meno a sídlo spoločnosti </w:t>
      </w:r>
    </w:p>
    <w:p w14:paraId="29FD3946" w14:textId="77777777" w:rsidR="00505D3C" w:rsidRPr="00505D3C" w:rsidRDefault="00505D3C" w:rsidP="00505D3C">
      <w:pPr>
        <w:tabs>
          <w:tab w:val="center" w:pos="6521"/>
        </w:tabs>
        <w:ind w:left="4248"/>
        <w:rPr>
          <w:rFonts w:cs="Arial"/>
          <w:bCs/>
          <w:sz w:val="20"/>
          <w:szCs w:val="20"/>
          <w:lang w:eastAsia="en-US"/>
        </w:rPr>
      </w:pPr>
    </w:p>
    <w:p w14:paraId="3E8F7E6B" w14:textId="77777777" w:rsidR="00505D3C" w:rsidRPr="00505D3C" w:rsidRDefault="00505D3C" w:rsidP="00505D3C">
      <w:pPr>
        <w:jc w:val="both"/>
        <w:rPr>
          <w:rFonts w:cs="Arial"/>
          <w:bCs/>
          <w:sz w:val="20"/>
          <w:szCs w:val="20"/>
          <w:lang w:eastAsia="en-US"/>
        </w:rPr>
      </w:pPr>
      <w:r w:rsidRPr="00505D3C">
        <w:rPr>
          <w:rFonts w:cs="Arial"/>
          <w:bCs/>
          <w:sz w:val="20"/>
          <w:szCs w:val="20"/>
          <w:lang w:eastAsia="en-US"/>
        </w:rPr>
        <w:t xml:space="preserve">* </w:t>
      </w:r>
      <w:proofErr w:type="spellStart"/>
      <w:r w:rsidRPr="00505D3C">
        <w:rPr>
          <w:rFonts w:cs="Arial"/>
          <w:bCs/>
          <w:sz w:val="20"/>
          <w:szCs w:val="20"/>
          <w:lang w:eastAsia="en-US"/>
        </w:rPr>
        <w:t>nehodiace</w:t>
      </w:r>
      <w:proofErr w:type="spellEnd"/>
      <w:r w:rsidRPr="00505D3C">
        <w:rPr>
          <w:rFonts w:cs="Arial"/>
          <w:bCs/>
          <w:sz w:val="20"/>
          <w:szCs w:val="20"/>
          <w:lang w:eastAsia="en-US"/>
        </w:rPr>
        <w:t xml:space="preserve"> sa záujemca preškrtne, </w:t>
      </w:r>
    </w:p>
    <w:p w14:paraId="21F1929C" w14:textId="77777777" w:rsidR="00505D3C" w:rsidRPr="00505D3C" w:rsidRDefault="00505D3C" w:rsidP="00505D3C">
      <w:pPr>
        <w:jc w:val="both"/>
        <w:rPr>
          <w:rFonts w:cs="Arial"/>
          <w:bCs/>
          <w:sz w:val="18"/>
          <w:szCs w:val="18"/>
          <w:lang w:eastAsia="en-US"/>
        </w:rPr>
      </w:pPr>
      <w:r w:rsidRPr="00505D3C">
        <w:rPr>
          <w:rFonts w:cs="Arial"/>
          <w:bCs/>
          <w:sz w:val="20"/>
          <w:szCs w:val="20"/>
          <w:lang w:eastAsia="en-US"/>
        </w:rPr>
        <w:t xml:space="preserve">**ak uplatní </w:t>
      </w:r>
      <w:r w:rsidRPr="00505D3C">
        <w:rPr>
          <w:rFonts w:cs="Arial"/>
          <w:bCs/>
          <w:sz w:val="20"/>
          <w:szCs w:val="18"/>
          <w:lang w:eastAsia="en-US"/>
        </w:rPr>
        <w:t xml:space="preserve">bod II., uvedie kompletné a správne údaje  </w:t>
      </w:r>
    </w:p>
    <w:p w14:paraId="4B9225F1" w14:textId="77777777" w:rsidR="00505D3C" w:rsidRPr="00505D3C" w:rsidRDefault="00505D3C" w:rsidP="00505D3C">
      <w:pPr>
        <w:spacing w:line="257" w:lineRule="auto"/>
        <w:jc w:val="both"/>
        <w:rPr>
          <w:rFonts w:cs="Arial"/>
          <w:bCs/>
          <w:sz w:val="18"/>
          <w:szCs w:val="20"/>
          <w:lang w:eastAsia="en-US"/>
        </w:rPr>
      </w:pPr>
    </w:p>
    <w:p w14:paraId="40C65C07" w14:textId="77777777" w:rsidR="00505D3C" w:rsidRPr="00505D3C" w:rsidRDefault="00505D3C" w:rsidP="00505D3C">
      <w:pPr>
        <w:spacing w:line="257" w:lineRule="auto"/>
        <w:jc w:val="both"/>
        <w:rPr>
          <w:rFonts w:cs="Arial"/>
          <w:bCs/>
          <w:sz w:val="18"/>
          <w:szCs w:val="20"/>
          <w:u w:val="single"/>
          <w:lang w:eastAsia="en-US"/>
        </w:rPr>
      </w:pPr>
      <w:r w:rsidRPr="00505D3C">
        <w:rPr>
          <w:rFonts w:cs="Arial"/>
          <w:bCs/>
          <w:sz w:val="18"/>
          <w:szCs w:val="20"/>
          <w:u w:val="single"/>
          <w:lang w:eastAsia="en-US"/>
        </w:rPr>
        <w:t xml:space="preserve">Poznámka: </w:t>
      </w:r>
    </w:p>
    <w:p w14:paraId="14C54B57" w14:textId="77777777" w:rsidR="00505D3C" w:rsidRPr="00505D3C" w:rsidRDefault="00505D3C" w:rsidP="00505D3C">
      <w:pPr>
        <w:spacing w:before="240" w:line="256" w:lineRule="auto"/>
        <w:jc w:val="both"/>
        <w:rPr>
          <w:rFonts w:cs="Arial"/>
          <w:bCs/>
          <w:i/>
          <w:iCs/>
          <w:sz w:val="18"/>
          <w:szCs w:val="20"/>
          <w:lang w:eastAsia="en-US"/>
        </w:rPr>
      </w:pPr>
      <w:r w:rsidRPr="00505D3C">
        <w:rPr>
          <w:rFonts w:cs="Arial"/>
          <w:bCs/>
          <w:i/>
          <w:iCs/>
          <w:sz w:val="18"/>
          <w:szCs w:val="20"/>
          <w:lang w:eastAsia="en-US"/>
        </w:rPr>
        <w:t xml:space="preserve">Podľa § 32 ods. 7 zákona o verejnom obstarávaní, podmienky účasti podľa odseku 1 písm. a) musí spĺňať </w:t>
      </w:r>
      <w:r w:rsidRPr="00505D3C">
        <w:rPr>
          <w:rFonts w:cs="Arial"/>
          <w:bCs/>
          <w:i/>
          <w:iCs/>
          <w:sz w:val="18"/>
          <w:szCs w:val="20"/>
          <w:u w:val="single"/>
          <w:lang w:eastAsia="en-US"/>
        </w:rPr>
        <w:t>aj iná osoba ako osoba podľa odseku 1 písm. a)</w:t>
      </w:r>
      <w:r w:rsidRPr="00505D3C">
        <w:rPr>
          <w:rFonts w:cs="Arial"/>
          <w:bCs/>
          <w:i/>
          <w:iCs/>
          <w:sz w:val="18"/>
          <w:szCs w:val="20"/>
          <w:lang w:eastAsia="en-US"/>
        </w:rPr>
        <w:t>, ak táto osoba má právo za ňu konať, práva spojené s rozhodovaním alebo kontrolou v hospodárskom subjekte, ktorý sa chce zúčastniť verejného obstarávania. Podľa § 32 ods. 7 zákona o verejnom obstarávaní za inú osobu sa považuje osoba, ktorá má rozhodujúci vplyv na činnosť záujemcu, jeho strategické ciele alebo významné rozhodnutia prostredníctvom vlastníckeho práva, finančného podielu alebo pravidiel, ktorými sa záujemca spravuje, pričom rozhodujúcim vplyvom sa rozumie, ak iná osoba podľa odseku 7</w:t>
      </w:r>
    </w:p>
    <w:p w14:paraId="6FE8176D" w14:textId="77777777" w:rsidR="00505D3C" w:rsidRPr="00505D3C" w:rsidRDefault="00505D3C" w:rsidP="00505D3C">
      <w:pPr>
        <w:numPr>
          <w:ilvl w:val="0"/>
          <w:numId w:val="112"/>
        </w:numPr>
        <w:tabs>
          <w:tab w:val="left" w:pos="426"/>
          <w:tab w:val="left" w:pos="4500"/>
        </w:tabs>
        <w:spacing w:line="257" w:lineRule="auto"/>
        <w:ind w:left="426" w:hanging="426"/>
        <w:jc w:val="both"/>
        <w:rPr>
          <w:rFonts w:cs="Arial"/>
          <w:bCs/>
          <w:i/>
          <w:iCs/>
          <w:sz w:val="18"/>
          <w:szCs w:val="20"/>
          <w:lang w:eastAsia="cs-CZ"/>
        </w:rPr>
      </w:pPr>
      <w:r w:rsidRPr="00505D3C">
        <w:rPr>
          <w:rFonts w:cs="Arial"/>
          <w:bCs/>
          <w:i/>
          <w:iCs/>
          <w:sz w:val="18"/>
          <w:szCs w:val="20"/>
          <w:lang w:eastAsia="cs-CZ"/>
        </w:rPr>
        <w:t>vlastní väčšinu akcií alebo väčšinový obchodný podiel u záujemcu,</w:t>
      </w:r>
    </w:p>
    <w:p w14:paraId="35D7B419" w14:textId="77777777" w:rsidR="00505D3C" w:rsidRPr="00505D3C" w:rsidRDefault="00505D3C" w:rsidP="00505D3C">
      <w:pPr>
        <w:numPr>
          <w:ilvl w:val="0"/>
          <w:numId w:val="112"/>
        </w:numPr>
        <w:tabs>
          <w:tab w:val="left" w:pos="426"/>
          <w:tab w:val="left" w:pos="4500"/>
        </w:tabs>
        <w:spacing w:line="257" w:lineRule="auto"/>
        <w:ind w:left="426" w:hanging="426"/>
        <w:jc w:val="both"/>
        <w:rPr>
          <w:rFonts w:cs="Arial"/>
          <w:bCs/>
          <w:i/>
          <w:iCs/>
          <w:sz w:val="18"/>
          <w:szCs w:val="20"/>
          <w:lang w:eastAsia="cs-CZ"/>
        </w:rPr>
      </w:pPr>
      <w:r w:rsidRPr="00505D3C">
        <w:rPr>
          <w:rFonts w:cs="Arial"/>
          <w:bCs/>
          <w:i/>
          <w:iCs/>
          <w:sz w:val="18"/>
          <w:szCs w:val="20"/>
          <w:lang w:eastAsia="cs-CZ"/>
        </w:rPr>
        <w:t>má väčšinu hlasovacích práv u záujemcu,</w:t>
      </w:r>
    </w:p>
    <w:p w14:paraId="2F24F488" w14:textId="77777777" w:rsidR="00505D3C" w:rsidRPr="00505D3C" w:rsidRDefault="00505D3C" w:rsidP="00505D3C">
      <w:pPr>
        <w:numPr>
          <w:ilvl w:val="0"/>
          <w:numId w:val="112"/>
        </w:numPr>
        <w:tabs>
          <w:tab w:val="left" w:pos="426"/>
          <w:tab w:val="left" w:pos="4500"/>
        </w:tabs>
        <w:spacing w:line="257" w:lineRule="auto"/>
        <w:ind w:left="426" w:hanging="426"/>
        <w:jc w:val="both"/>
        <w:rPr>
          <w:rFonts w:cs="Arial"/>
          <w:bCs/>
          <w:i/>
          <w:iCs/>
          <w:sz w:val="18"/>
          <w:szCs w:val="20"/>
          <w:lang w:eastAsia="cs-CZ"/>
        </w:rPr>
      </w:pPr>
      <w:r w:rsidRPr="00505D3C">
        <w:rPr>
          <w:rFonts w:cs="Arial"/>
          <w:bCs/>
          <w:i/>
          <w:iCs/>
          <w:sz w:val="18"/>
          <w:szCs w:val="20"/>
          <w:lang w:eastAsia="cs-CZ"/>
        </w:rPr>
        <w:lastRenderedPageBreak/>
        <w:t>má právo vymenúvať alebo odvolávať väčšinu členov štatutárneho orgánu alebo dozorného orgánu záujemcu alebo</w:t>
      </w:r>
    </w:p>
    <w:p w14:paraId="37C5C9E4" w14:textId="77777777" w:rsidR="00505D3C" w:rsidRDefault="00505D3C" w:rsidP="00505D3C">
      <w:pPr>
        <w:numPr>
          <w:ilvl w:val="0"/>
          <w:numId w:val="112"/>
        </w:numPr>
        <w:tabs>
          <w:tab w:val="left" w:pos="426"/>
          <w:tab w:val="left" w:pos="4500"/>
        </w:tabs>
        <w:spacing w:line="257" w:lineRule="auto"/>
        <w:ind w:left="426" w:hanging="426"/>
        <w:jc w:val="both"/>
        <w:rPr>
          <w:rFonts w:cs="Arial"/>
          <w:bCs/>
          <w:i/>
          <w:iCs/>
          <w:sz w:val="18"/>
          <w:szCs w:val="20"/>
          <w:lang w:eastAsia="cs-CZ"/>
        </w:rPr>
      </w:pPr>
      <w:r w:rsidRPr="00505D3C">
        <w:rPr>
          <w:rFonts w:cs="Arial"/>
          <w:bCs/>
          <w:i/>
          <w:iCs/>
          <w:sz w:val="18"/>
          <w:szCs w:val="20"/>
          <w:lang w:eastAsia="cs-CZ"/>
        </w:rPr>
        <w:t>má právo vykonávať rozhodujúci vplyv na základe dohody uzavretej s záujemcom alebo na základe spoločenskej zmluvy, zakladateľskej listiny alebo stanov, ak to umožňuje právo štátu, ktorými sa táto osoba riadi.</w:t>
      </w:r>
      <w:bookmarkEnd w:id="23"/>
    </w:p>
    <w:p w14:paraId="249791C2" w14:textId="77777777" w:rsidR="00D90D75" w:rsidRDefault="00D90D75" w:rsidP="00D90D75">
      <w:pPr>
        <w:pStyle w:val="Nadpisodsek"/>
        <w:numPr>
          <w:ilvl w:val="0"/>
          <w:numId w:val="0"/>
        </w:numPr>
        <w:spacing w:before="0" w:after="0" w:line="240" w:lineRule="auto"/>
        <w:jc w:val="both"/>
        <w:outlineLvl w:val="2"/>
      </w:pPr>
      <w:bookmarkStart w:id="24" w:name="_Hlk150159917"/>
      <w:bookmarkStart w:id="25" w:name="_Toc159845492"/>
      <w:bookmarkStart w:id="26" w:name="_Toc147409935"/>
      <w:bookmarkStart w:id="27" w:name="_Toc220939752"/>
    </w:p>
    <w:p w14:paraId="6D13FA30" w14:textId="65BF7559" w:rsidR="00D90D75" w:rsidRPr="00F940A0" w:rsidRDefault="00D90D75" w:rsidP="00D90D75">
      <w:pPr>
        <w:pStyle w:val="Nadpisodsek"/>
        <w:numPr>
          <w:ilvl w:val="0"/>
          <w:numId w:val="0"/>
        </w:numPr>
        <w:spacing w:before="0" w:after="0" w:line="240" w:lineRule="auto"/>
        <w:jc w:val="both"/>
        <w:outlineLvl w:val="2"/>
      </w:pPr>
      <w:bookmarkStart w:id="28" w:name="_Toc232060473"/>
      <w:r w:rsidRPr="007559C5">
        <w:t xml:space="preserve">Vzor č. </w:t>
      </w:r>
      <w:r>
        <w:t>5</w:t>
      </w:r>
      <w:r w:rsidRPr="007559C5">
        <w:t xml:space="preserve"> </w:t>
      </w:r>
      <w:bookmarkStart w:id="29" w:name="_Toc161667319"/>
      <w:bookmarkEnd w:id="24"/>
      <w:bookmarkEnd w:id="25"/>
      <w:bookmarkEnd w:id="26"/>
      <w:r w:rsidRPr="00E11B92">
        <w:rPr>
          <w:sz w:val="30"/>
          <w:szCs w:val="30"/>
        </w:rPr>
        <w:t>Čestné vyhlásenie k uplatňovaniu medzinárodných sankcií</w:t>
      </w:r>
      <w:bookmarkEnd w:id="27"/>
      <w:bookmarkEnd w:id="29"/>
      <w:bookmarkEnd w:id="28"/>
    </w:p>
    <w:p w14:paraId="32720224" w14:textId="77777777" w:rsidR="00D90D75" w:rsidRDefault="00D90D75" w:rsidP="00D90D75">
      <w:pPr>
        <w:pStyle w:val="Titulka1"/>
        <w:rPr>
          <w:rFonts w:ascii="Arial" w:hAnsi="Arial" w:cs="Arial"/>
          <w:b w:val="0"/>
          <w:sz w:val="20"/>
          <w:szCs w:val="20"/>
        </w:rPr>
      </w:pPr>
    </w:p>
    <w:p w14:paraId="5AC8FEE9" w14:textId="77777777" w:rsidR="00D90D75" w:rsidRPr="00D90D75" w:rsidRDefault="00D90D75" w:rsidP="00D90D75">
      <w:pPr>
        <w:pStyle w:val="Titulka1"/>
        <w:rPr>
          <w:rFonts w:ascii="Arial" w:hAnsi="Arial" w:cs="Arial"/>
          <w:b w:val="0"/>
          <w:sz w:val="22"/>
          <w:szCs w:val="22"/>
        </w:rPr>
      </w:pPr>
      <w:r w:rsidRPr="00D90D75">
        <w:rPr>
          <w:rFonts w:ascii="Arial" w:hAnsi="Arial" w:cs="Arial"/>
          <w:b w:val="0"/>
          <w:sz w:val="22"/>
          <w:szCs w:val="22"/>
        </w:rPr>
        <w:t xml:space="preserve">Verejný obstarávateľ: </w:t>
      </w:r>
    </w:p>
    <w:p w14:paraId="6BE816B2" w14:textId="55919B16" w:rsidR="00D90D75" w:rsidRPr="00D90D75" w:rsidRDefault="00721F5F" w:rsidP="00D90D75">
      <w:pPr>
        <w:pStyle w:val="Titulka1"/>
        <w:rPr>
          <w:rFonts w:ascii="Arial" w:hAnsi="Arial" w:cs="Arial"/>
          <w:bCs/>
          <w:sz w:val="22"/>
          <w:szCs w:val="22"/>
        </w:rPr>
      </w:pPr>
      <w:r w:rsidRPr="00721F5F">
        <w:rPr>
          <w:rFonts w:ascii="Arial" w:hAnsi="Arial" w:cs="Arial"/>
          <w:bCs/>
          <w:sz w:val="22"/>
          <w:szCs w:val="22"/>
        </w:rPr>
        <w:t>Stredná priemyselná škola technická</w:t>
      </w:r>
      <w:r w:rsidR="00D90D75" w:rsidRPr="00D90D75">
        <w:rPr>
          <w:rFonts w:ascii="Arial" w:hAnsi="Arial" w:cs="Arial"/>
          <w:bCs/>
          <w:sz w:val="22"/>
          <w:szCs w:val="22"/>
        </w:rPr>
        <w:t xml:space="preserve">, Hviezdoslavova 6, 052 01 Spišská Nová Ves, Slovensko </w:t>
      </w:r>
    </w:p>
    <w:p w14:paraId="41BB93A4" w14:textId="77777777" w:rsidR="00D90D75" w:rsidRPr="00D90D75" w:rsidRDefault="00D90D75" w:rsidP="00D90D75">
      <w:pPr>
        <w:pStyle w:val="Titulka1"/>
        <w:rPr>
          <w:rFonts w:ascii="Arial" w:hAnsi="Arial" w:cs="Arial"/>
          <w:b w:val="0"/>
          <w:sz w:val="22"/>
          <w:szCs w:val="22"/>
        </w:rPr>
      </w:pPr>
    </w:p>
    <w:p w14:paraId="541BC07C" w14:textId="77777777" w:rsidR="00D90D75" w:rsidRPr="00D90D75" w:rsidRDefault="00D90D75" w:rsidP="00D90D75">
      <w:pPr>
        <w:pStyle w:val="Titulka1"/>
        <w:rPr>
          <w:rFonts w:ascii="Arial" w:hAnsi="Arial" w:cs="Arial"/>
          <w:b w:val="0"/>
          <w:sz w:val="22"/>
          <w:szCs w:val="22"/>
        </w:rPr>
      </w:pPr>
      <w:r w:rsidRPr="00D90D75">
        <w:rPr>
          <w:rFonts w:ascii="Arial" w:hAnsi="Arial" w:cs="Arial"/>
          <w:b w:val="0"/>
          <w:sz w:val="22"/>
          <w:szCs w:val="22"/>
        </w:rPr>
        <w:t>Predmet zákazky:</w:t>
      </w:r>
    </w:p>
    <w:p w14:paraId="47B440F2" w14:textId="77777777" w:rsidR="00D90D75" w:rsidRPr="00D90D75" w:rsidRDefault="00D90D75" w:rsidP="00D90D75">
      <w:pPr>
        <w:rPr>
          <w:b/>
          <w:bCs/>
          <w:szCs w:val="22"/>
          <w:lang w:eastAsia="x-none"/>
        </w:rPr>
      </w:pPr>
      <w:r w:rsidRPr="00D90D75">
        <w:rPr>
          <w:b/>
          <w:bCs/>
          <w:szCs w:val="22"/>
          <w:lang w:eastAsia="x-none"/>
        </w:rPr>
        <w:t xml:space="preserve">Vzdelávacie a prezenčné centrum robotiky a inteligentných výrobných systémov - platforma excelentnej kvality odborného a inkluzívneho vzdelávania </w:t>
      </w:r>
    </w:p>
    <w:p w14:paraId="692C4CF8" w14:textId="77777777" w:rsidR="00D90D75" w:rsidRPr="00D90D75" w:rsidRDefault="00D90D75" w:rsidP="00D90D75">
      <w:pPr>
        <w:rPr>
          <w:i/>
          <w:szCs w:val="22"/>
        </w:rPr>
      </w:pPr>
    </w:p>
    <w:p w14:paraId="6391A3C1" w14:textId="77777777" w:rsidR="00D90D75" w:rsidRPr="00D90D75" w:rsidRDefault="00D90D75" w:rsidP="00D90D75">
      <w:pPr>
        <w:rPr>
          <w:szCs w:val="22"/>
        </w:rPr>
      </w:pPr>
      <w:r w:rsidRPr="00D90D75">
        <w:rPr>
          <w:szCs w:val="22"/>
        </w:rPr>
        <w:t>Uchádzač: .......................................................................................................................................</w:t>
      </w:r>
    </w:p>
    <w:p w14:paraId="6543FEE6" w14:textId="77777777" w:rsidR="00D90D75" w:rsidRPr="00D90D75" w:rsidRDefault="00D90D75" w:rsidP="00D90D75">
      <w:pPr>
        <w:rPr>
          <w:szCs w:val="22"/>
        </w:rPr>
      </w:pPr>
      <w:r w:rsidRPr="00D90D75">
        <w:rPr>
          <w:szCs w:val="22"/>
        </w:rPr>
        <w:tab/>
      </w:r>
      <w:r w:rsidRPr="00D90D75">
        <w:rPr>
          <w:szCs w:val="22"/>
        </w:rPr>
        <w:tab/>
      </w:r>
      <w:r w:rsidRPr="00D90D75">
        <w:rPr>
          <w:szCs w:val="22"/>
        </w:rPr>
        <w:tab/>
      </w:r>
      <w:r w:rsidRPr="00D90D75">
        <w:rPr>
          <w:szCs w:val="22"/>
        </w:rPr>
        <w:tab/>
      </w:r>
      <w:r w:rsidRPr="00D90D75">
        <w:rPr>
          <w:szCs w:val="22"/>
        </w:rPr>
        <w:tab/>
        <w:t>(Obchodné meno a sídlo uchádzača)</w:t>
      </w:r>
    </w:p>
    <w:p w14:paraId="7C96AAF2" w14:textId="77777777" w:rsidR="00D90D75" w:rsidRPr="00D90D75" w:rsidRDefault="00D90D75" w:rsidP="00D90D75">
      <w:pPr>
        <w:rPr>
          <w:szCs w:val="22"/>
        </w:rPr>
      </w:pPr>
    </w:p>
    <w:p w14:paraId="3B290D9C" w14:textId="77777777" w:rsidR="00D90D75" w:rsidRPr="00E11B92" w:rsidRDefault="00D90D75" w:rsidP="00D90D75">
      <w:pPr>
        <w:spacing w:before="120"/>
        <w:jc w:val="both"/>
      </w:pPr>
      <w:r>
        <w:t xml:space="preserve">ako uchádzač, </w:t>
      </w:r>
      <w:r w:rsidRPr="00595B38">
        <w:rPr>
          <w:bCs/>
        </w:rPr>
        <w:t xml:space="preserve">predkladajúci ponuku na vyššie uvedený predmet zákazky </w:t>
      </w:r>
      <w:r>
        <w:t>č</w:t>
      </w:r>
      <w:r w:rsidRPr="00E11B92">
        <w:t xml:space="preserve">estne vyhlasujem, že v spoločnosti, ktorú zastupujem a ktorá podáva ponuku do verejného obstarávania </w:t>
      </w:r>
      <w:r>
        <w:t>na vyššie uvedený</w:t>
      </w:r>
      <w:r w:rsidRPr="00E11B92">
        <w:t xml:space="preserve"> predmet zákazky, a ktorá zároveň bude vykonávať plnenie zákazky, nefiguruje ruská účasť, ktorá prekračuje limity stanovené v článku 5k nariadenia Rady (EÚ) č. 833/2014 z 31. júla 2014 o reštriktívnych opatreniach s ohľadom na konanie Ruska, ktorým destabilizuje situáciu na Ukrajine v znení nariadenia Rady (EÚ) č. 2022/578 z 8. apríla 2022. </w:t>
      </w:r>
    </w:p>
    <w:p w14:paraId="30FBF1B7" w14:textId="77777777" w:rsidR="00D90D75" w:rsidRPr="00E11B92" w:rsidRDefault="00D90D75" w:rsidP="00D90D75">
      <w:pPr>
        <w:spacing w:before="120"/>
        <w:jc w:val="both"/>
      </w:pPr>
      <w:r w:rsidRPr="00E11B92">
        <w:t xml:space="preserve">Predovšetkým vyhlasujem, že: </w:t>
      </w:r>
    </w:p>
    <w:p w14:paraId="4C74BD5D" w14:textId="77777777" w:rsidR="00D90D75" w:rsidRPr="00E11B92" w:rsidRDefault="00D90D75" w:rsidP="00D90D75">
      <w:pPr>
        <w:spacing w:before="120"/>
        <w:ind w:left="567" w:hanging="567"/>
        <w:jc w:val="both"/>
      </w:pPr>
      <w:r w:rsidRPr="00E11B92">
        <w:t>a.</w:t>
      </w:r>
      <w:r w:rsidRPr="00E11B92">
        <w:tab/>
        <w:t>dodávateľ, ktorého zastupujem (a žiadna zo spoločností, ktoré sú členmi nášho konzorcia), nie je ruským štátnym príslušníkom ani fyzickou alebo právnickou osobou, subjektom alebo orgánom so sídlom v Rusku;</w:t>
      </w:r>
    </w:p>
    <w:p w14:paraId="3591885B" w14:textId="77777777" w:rsidR="00D90D75" w:rsidRPr="00E11B92" w:rsidRDefault="00D90D75" w:rsidP="00D90D75">
      <w:pPr>
        <w:spacing w:before="120"/>
        <w:ind w:left="567" w:hanging="567"/>
        <w:jc w:val="both"/>
      </w:pPr>
      <w:r w:rsidRPr="00E11B92">
        <w:t>b.</w:t>
      </w:r>
      <w:r w:rsidRPr="00E11B92">
        <w:tab/>
        <w:t xml:space="preserve">dodávateľ, ktorého zastupujem (a žiadna zo spoločností, ktoré sú členmi nášho konzorcia), nie je právnickou osobou, subjektom alebo orgánom, ktorých vlastnícke práva priamo alebo nepriamo vlastní z viac ako 50 % subjekt uvedený v písmene a) tohto odseku; </w:t>
      </w:r>
    </w:p>
    <w:p w14:paraId="2B28D04B" w14:textId="77777777" w:rsidR="00D90D75" w:rsidRPr="00E11B92" w:rsidRDefault="00D90D75" w:rsidP="00D90D75">
      <w:pPr>
        <w:spacing w:before="120"/>
        <w:ind w:left="567" w:hanging="567"/>
        <w:jc w:val="both"/>
      </w:pPr>
      <w:r w:rsidRPr="00E11B92">
        <w:t>c.</w:t>
      </w:r>
      <w:r w:rsidRPr="00E11B92">
        <w:tab/>
        <w:t>ani ja, ani spoločnosť, ktorú zastupujeme, nie sme fyzická alebo právnická osoba, subjekt alebo orgán, ktorý koná v mene alebo na príkaz subjektu uvedeného v písmene a) alebo b) uvedených vyššie;</w:t>
      </w:r>
    </w:p>
    <w:p w14:paraId="57CBA0CA" w14:textId="77777777" w:rsidR="00D90D75" w:rsidRPr="00E11B92" w:rsidRDefault="00D90D75" w:rsidP="00D90D75">
      <w:pPr>
        <w:spacing w:before="120"/>
        <w:ind w:left="567" w:hanging="567"/>
        <w:jc w:val="both"/>
      </w:pPr>
      <w:r w:rsidRPr="00E11B92">
        <w:t>d.</w:t>
      </w:r>
      <w:r w:rsidRPr="00E11B92">
        <w:tab/>
        <w:t>subjekty uvedené v písmenách a) až c) nemajú účasť vyššiu ako 10 % hodnoty zákazky v subdodávateľovi, dodávateľovi alebo v subjekte, na ktorého kapacity sa dodávateľ, ktorého zastupujem spolieha .</w:t>
      </w:r>
    </w:p>
    <w:p w14:paraId="39E45387" w14:textId="77777777" w:rsidR="00D90D75" w:rsidRPr="00E11B92" w:rsidRDefault="00D90D75" w:rsidP="00D90D75">
      <w:pPr>
        <w:spacing w:before="120"/>
        <w:jc w:val="both"/>
      </w:pPr>
      <w:r w:rsidRPr="00E11B92">
        <w:t>Zároveň čestne vyhlasujem, že táto ponuka/žiadosť o účasť a realizácia plnenia podľa zmluvy, ktorá bude výsledkom daného verejného obstarávania zo strany hospodárskeho subjektu, ktorý zastupujem, nie je v rozpore so zákonom č. 289/2016 Z. z. o vykonávaní medzinárodných sankcií v znení neskorších predpisov, a teda najmä neporušuje akúkoľvek medzinárodnú sankciu upravenú v akomkoľvek predpise o medzinárodnej sankcii podľa § 2 písm. b) zákona č. 289/2016 Z. z. o vykonávaní medzinárodných sankcií v znení neskorších predpisov.</w:t>
      </w:r>
    </w:p>
    <w:p w14:paraId="07653C56" w14:textId="77777777" w:rsidR="00D90D75" w:rsidRPr="00E11B92" w:rsidRDefault="00D90D75" w:rsidP="00D90D75">
      <w:pPr>
        <w:spacing w:before="120"/>
        <w:jc w:val="both"/>
      </w:pPr>
    </w:p>
    <w:p w14:paraId="51C85DFF" w14:textId="77777777" w:rsidR="00D90D75" w:rsidRPr="00E11B92" w:rsidRDefault="00D90D75" w:rsidP="00D90D75">
      <w:pPr>
        <w:spacing w:before="120"/>
        <w:jc w:val="both"/>
      </w:pPr>
    </w:p>
    <w:p w14:paraId="0ECAE6AB" w14:textId="77777777" w:rsidR="00D90D75" w:rsidRPr="00E11B92" w:rsidRDefault="00D90D75" w:rsidP="00D90D75">
      <w:pPr>
        <w:spacing w:before="120"/>
        <w:jc w:val="both"/>
      </w:pPr>
      <w:r w:rsidRPr="00E11B92">
        <w:t>V ......................., dňa ......................................</w:t>
      </w:r>
      <w:r w:rsidRPr="00E11B92">
        <w:tab/>
      </w:r>
      <w:r w:rsidRPr="00E11B92">
        <w:tab/>
      </w:r>
    </w:p>
    <w:p w14:paraId="18FFD83C" w14:textId="77777777" w:rsidR="00D90D75" w:rsidRPr="00E11B92" w:rsidRDefault="00D90D75" w:rsidP="00D90D75">
      <w:pPr>
        <w:spacing w:before="120"/>
        <w:ind w:left="5103" w:firstLine="567"/>
        <w:jc w:val="both"/>
      </w:pPr>
      <w:r w:rsidRPr="00E11B92">
        <w:t>.....................................................................</w:t>
      </w:r>
    </w:p>
    <w:p w14:paraId="2A172C6C" w14:textId="77777777" w:rsidR="00D90D75" w:rsidRPr="00E11B92" w:rsidRDefault="00D90D75" w:rsidP="00D90D75">
      <w:pPr>
        <w:spacing w:before="120"/>
        <w:ind w:left="5103" w:firstLine="567"/>
        <w:jc w:val="center"/>
        <w:rPr>
          <w:sz w:val="18"/>
          <w:szCs w:val="18"/>
        </w:rPr>
      </w:pPr>
      <w:r w:rsidRPr="00E11B92">
        <w:rPr>
          <w:sz w:val="18"/>
          <w:szCs w:val="18"/>
        </w:rPr>
        <w:t>meno, priezvisko, funkcia oprávnenej osoby a podpis oprávnenej osoby konať za uchádzača</w:t>
      </w:r>
    </w:p>
    <w:p w14:paraId="560FEEAB" w14:textId="77777777" w:rsidR="00D90D75" w:rsidRPr="00E11B92" w:rsidRDefault="00D90D75" w:rsidP="00D90D75">
      <w:pPr>
        <w:spacing w:after="160" w:line="259" w:lineRule="auto"/>
        <w:rPr>
          <w:rFonts w:ascii="Calibri" w:eastAsia="Calibri" w:hAnsi="Calibri"/>
          <w:kern w:val="2"/>
          <w:szCs w:val="22"/>
          <w:lang w:eastAsia="en-US"/>
        </w:rPr>
      </w:pPr>
    </w:p>
    <w:p w14:paraId="3C44023E" w14:textId="77777777" w:rsidR="00D90D75" w:rsidRPr="00B867F0" w:rsidRDefault="00D90D75" w:rsidP="00D90D75">
      <w:pPr>
        <w:shd w:val="clear" w:color="auto" w:fill="FFFFFF"/>
        <w:spacing w:after="225" w:line="255" w:lineRule="atLeast"/>
        <w:rPr>
          <w:rFonts w:cs="Arial"/>
          <w:color w:val="4C5259"/>
          <w:sz w:val="20"/>
          <w:szCs w:val="20"/>
        </w:rPr>
      </w:pPr>
    </w:p>
    <w:p w14:paraId="1816E27C" w14:textId="77777777" w:rsidR="00D90D75" w:rsidRDefault="00D90D75" w:rsidP="00D90D75"/>
    <w:p w14:paraId="40FB8058" w14:textId="77777777" w:rsidR="00D90D75" w:rsidRDefault="00D90D75" w:rsidP="00D90D75"/>
    <w:p w14:paraId="0B778CE2" w14:textId="77777777" w:rsidR="00D90D75" w:rsidRDefault="00D90D75" w:rsidP="00D90D75"/>
    <w:p w14:paraId="04647693" w14:textId="77777777" w:rsidR="00D90D75" w:rsidRDefault="00D90D75" w:rsidP="00D90D75"/>
    <w:sectPr w:rsidR="00D90D75" w:rsidSect="00A82967">
      <w:headerReference w:type="even" r:id="rId12"/>
      <w:headerReference w:type="default" r:id="rId13"/>
      <w:footerReference w:type="even" r:id="rId14"/>
      <w:footerReference w:type="default" r:id="rId15"/>
      <w:headerReference w:type="first" r:id="rId16"/>
      <w:footerReference w:type="first" r:id="rId17"/>
      <w:pgSz w:w="11906" w:h="16838" w:code="9"/>
      <w:pgMar w:top="851" w:right="851" w:bottom="907" w:left="851" w:header="709" w:footer="851" w:gutter="284"/>
      <w:pgBorders w:offsetFrom="page">
        <w:top w:val="single" w:sz="4" w:space="24" w:color="auto"/>
        <w:left w:val="single" w:sz="4" w:space="24" w:color="auto"/>
        <w:bottom w:val="single" w:sz="4" w:space="24" w:color="auto"/>
        <w:right w:val="single" w:sz="4" w:space="24" w:color="auto"/>
      </w:pgBorders>
      <w:pgNumType w:chapSep="period"/>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84DD3" w14:textId="77777777" w:rsidR="00944B1A" w:rsidRDefault="00944B1A">
      <w:r>
        <w:separator/>
      </w:r>
    </w:p>
  </w:endnote>
  <w:endnote w:type="continuationSeparator" w:id="0">
    <w:p w14:paraId="36389913" w14:textId="77777777" w:rsidR="00944B1A" w:rsidRDefault="00944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WE_CE">
    <w:altName w:val="Courier New"/>
    <w:panose1 w:val="00000000000000000000"/>
    <w:charset w:val="EE"/>
    <w:family w:val="auto"/>
    <w:notTrueType/>
    <w:pitch w:val="variable"/>
    <w:sig w:usb0="00000007" w:usb1="00000000" w:usb2="00000000" w:usb3="00000000" w:csb0="00000003"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Times New Roman CYR">
    <w:panose1 w:val="02020603050405020304"/>
    <w:charset w:val="EE"/>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FreeSans">
    <w:charset w:val="80"/>
    <w:family w:val="swiss"/>
    <w:pitch w:val="default"/>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F9F25" w14:textId="77777777" w:rsidR="00C463C6" w:rsidRDefault="00C463C6">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end"/>
    </w:r>
  </w:p>
  <w:p w14:paraId="07D9164D" w14:textId="77777777" w:rsidR="00C463C6" w:rsidRDefault="00C463C6">
    <w:pPr>
      <w:pStyle w:val="Pta"/>
      <w:ind w:right="360"/>
    </w:pPr>
  </w:p>
  <w:p w14:paraId="2E3942DE" w14:textId="77777777" w:rsidR="00C463C6" w:rsidRDefault="00C463C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01458" w14:textId="77777777" w:rsidR="00C463C6" w:rsidRDefault="00C463C6">
    <w:pPr>
      <w:pStyle w:val="Pta"/>
      <w:framePr w:wrap="around" w:vAnchor="text" w:hAnchor="margin" w:xAlign="right" w:y="1"/>
      <w:rPr>
        <w:rStyle w:val="slostrany"/>
        <w:sz w:val="20"/>
      </w:rPr>
    </w:pPr>
    <w:r>
      <w:rPr>
        <w:rStyle w:val="slostrany"/>
        <w:sz w:val="20"/>
      </w:rPr>
      <w:fldChar w:fldCharType="begin"/>
    </w:r>
    <w:r>
      <w:rPr>
        <w:rStyle w:val="slostrany"/>
        <w:sz w:val="20"/>
      </w:rPr>
      <w:instrText xml:space="preserve">PAGE  </w:instrText>
    </w:r>
    <w:r>
      <w:rPr>
        <w:rStyle w:val="slostrany"/>
        <w:sz w:val="20"/>
      </w:rPr>
      <w:fldChar w:fldCharType="separate"/>
    </w:r>
    <w:r w:rsidR="00580BA9">
      <w:rPr>
        <w:rStyle w:val="slostrany"/>
        <w:noProof/>
        <w:sz w:val="20"/>
      </w:rPr>
      <w:t>5</w:t>
    </w:r>
    <w:r w:rsidR="00580BA9">
      <w:rPr>
        <w:rStyle w:val="slostrany"/>
        <w:noProof/>
        <w:sz w:val="20"/>
      </w:rPr>
      <w:t>3</w:t>
    </w:r>
    <w:r>
      <w:rPr>
        <w:rStyle w:val="slostrany"/>
        <w:sz w:val="20"/>
      </w:rPr>
      <w:fldChar w:fldCharType="end"/>
    </w:r>
  </w:p>
  <w:p w14:paraId="2D392F47" w14:textId="77777777" w:rsidR="005317B3" w:rsidRPr="00587A52" w:rsidRDefault="005317B3" w:rsidP="005317B3">
    <w:pPr>
      <w:tabs>
        <w:tab w:val="left" w:pos="3915"/>
        <w:tab w:val="center" w:pos="4960"/>
      </w:tabs>
      <w:jc w:val="center"/>
      <w:rPr>
        <w:rFonts w:cs="Arial"/>
        <w:b/>
        <w:bCs/>
        <w:sz w:val="18"/>
        <w:szCs w:val="18"/>
        <w:lang w:eastAsia="cs-CZ"/>
      </w:rPr>
    </w:pPr>
    <w:r w:rsidRPr="00EC688E">
      <w:rPr>
        <w:rFonts w:cs="Arial"/>
        <w:b/>
        <w:bCs/>
        <w:sz w:val="18"/>
        <w:szCs w:val="18"/>
        <w:lang w:eastAsia="cs-CZ"/>
      </w:rPr>
      <w:t xml:space="preserve">Vzdelávacie a prezenčné centrum robotiky a inteligentných výrobných systémov - platforma excelentnej kvality </w:t>
    </w:r>
    <w:r w:rsidRPr="00587A52">
      <w:rPr>
        <w:rFonts w:cs="Arial"/>
        <w:b/>
        <w:bCs/>
        <w:sz w:val="18"/>
        <w:szCs w:val="18"/>
        <w:lang w:eastAsia="cs-CZ"/>
      </w:rPr>
      <w:t xml:space="preserve">odborného a inkluzívneho vzdelávania </w:t>
    </w:r>
  </w:p>
  <w:p w14:paraId="05D79069" w14:textId="77777777" w:rsidR="005317B3" w:rsidRPr="004D4E61" w:rsidRDefault="005317B3" w:rsidP="005317B3">
    <w:pPr>
      <w:tabs>
        <w:tab w:val="left" w:pos="3915"/>
        <w:tab w:val="center" w:pos="4960"/>
      </w:tabs>
      <w:jc w:val="center"/>
      <w:rPr>
        <w:sz w:val="18"/>
        <w:szCs w:val="18"/>
      </w:rPr>
    </w:pPr>
    <w:r w:rsidRPr="00587A52">
      <w:rPr>
        <w:sz w:val="18"/>
        <w:szCs w:val="18"/>
      </w:rPr>
      <w:t>Č.sp.:03/PRO/2026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DB70B" w14:textId="77777777" w:rsidR="00C463C6" w:rsidRDefault="00C463C6">
    <w:pPr>
      <w:pStyle w:val="Pta"/>
      <w:framePr w:wrap="around" w:vAnchor="text" w:hAnchor="margin" w:xAlign="right" w:y="1"/>
      <w:rPr>
        <w:rStyle w:val="slostrany"/>
        <w:sz w:val="20"/>
      </w:rPr>
    </w:pPr>
    <w:r>
      <w:rPr>
        <w:rStyle w:val="slostrany"/>
        <w:sz w:val="20"/>
      </w:rPr>
      <w:fldChar w:fldCharType="begin"/>
    </w:r>
    <w:r>
      <w:rPr>
        <w:rStyle w:val="slostrany"/>
        <w:sz w:val="20"/>
      </w:rPr>
      <w:instrText xml:space="preserve">PAGE  </w:instrText>
    </w:r>
    <w:r>
      <w:rPr>
        <w:rStyle w:val="slostrany"/>
        <w:sz w:val="20"/>
      </w:rPr>
      <w:fldChar w:fldCharType="separate"/>
    </w:r>
    <w:r w:rsidR="0037795F">
      <w:rPr>
        <w:rStyle w:val="slostrany"/>
        <w:noProof/>
        <w:sz w:val="20"/>
      </w:rPr>
      <w:t>9</w:t>
    </w:r>
    <w:r w:rsidR="0037795F">
      <w:rPr>
        <w:rStyle w:val="slostrany"/>
        <w:noProof/>
        <w:sz w:val="20"/>
      </w:rPr>
      <w:t>2</w:t>
    </w:r>
    <w:r>
      <w:rPr>
        <w:rStyle w:val="slostrany"/>
        <w:sz w:val="20"/>
      </w:rPr>
      <w:fldChar w:fldCharType="end"/>
    </w:r>
  </w:p>
  <w:p w14:paraId="6EC67C1F" w14:textId="77777777" w:rsidR="005317B3" w:rsidRPr="00587A52" w:rsidRDefault="005317B3" w:rsidP="005317B3">
    <w:pPr>
      <w:tabs>
        <w:tab w:val="left" w:pos="3915"/>
        <w:tab w:val="center" w:pos="4960"/>
      </w:tabs>
      <w:jc w:val="center"/>
      <w:rPr>
        <w:rFonts w:cs="Arial"/>
        <w:b/>
        <w:bCs/>
        <w:sz w:val="18"/>
        <w:szCs w:val="18"/>
        <w:lang w:eastAsia="cs-CZ"/>
      </w:rPr>
    </w:pPr>
    <w:bookmarkStart w:id="32" w:name="_Hlk168987464"/>
    <w:bookmarkStart w:id="33" w:name="_Hlk168987465"/>
    <w:bookmarkStart w:id="34" w:name="_Hlk169095635"/>
    <w:bookmarkStart w:id="35" w:name="_Hlk169095636"/>
    <w:bookmarkStart w:id="36" w:name="_Hlk169095652"/>
    <w:bookmarkStart w:id="37" w:name="_Hlk169095653"/>
    <w:r w:rsidRPr="00EC688E">
      <w:rPr>
        <w:rFonts w:cs="Arial"/>
        <w:b/>
        <w:bCs/>
        <w:sz w:val="18"/>
        <w:szCs w:val="18"/>
        <w:lang w:eastAsia="cs-CZ"/>
      </w:rPr>
      <w:t xml:space="preserve">Vzdelávacie a prezenčné centrum robotiky a inteligentných výrobných systémov - platforma excelentnej kvality </w:t>
    </w:r>
    <w:r w:rsidRPr="00587A52">
      <w:rPr>
        <w:rFonts w:cs="Arial"/>
        <w:b/>
        <w:bCs/>
        <w:sz w:val="18"/>
        <w:szCs w:val="18"/>
        <w:lang w:eastAsia="cs-CZ"/>
      </w:rPr>
      <w:t xml:space="preserve">odborného a inkluzívneho vzdelávania </w:t>
    </w:r>
  </w:p>
  <w:p w14:paraId="4F949451" w14:textId="77777777" w:rsidR="005317B3" w:rsidRPr="004D4E61" w:rsidRDefault="005317B3" w:rsidP="005317B3">
    <w:pPr>
      <w:tabs>
        <w:tab w:val="left" w:pos="3915"/>
        <w:tab w:val="center" w:pos="4960"/>
      </w:tabs>
      <w:jc w:val="center"/>
      <w:rPr>
        <w:sz w:val="18"/>
        <w:szCs w:val="18"/>
      </w:rPr>
    </w:pPr>
    <w:r w:rsidRPr="00587A52">
      <w:rPr>
        <w:sz w:val="18"/>
        <w:szCs w:val="18"/>
      </w:rPr>
      <w:t>Č.sp.:03/PRO/202</w:t>
    </w:r>
    <w:bookmarkEnd w:id="32"/>
    <w:bookmarkEnd w:id="33"/>
    <w:bookmarkEnd w:id="34"/>
    <w:bookmarkEnd w:id="35"/>
    <w:bookmarkEnd w:id="36"/>
    <w:bookmarkEnd w:id="37"/>
    <w:r w:rsidRPr="00587A52">
      <w:rPr>
        <w:sz w:val="18"/>
        <w:szCs w:val="18"/>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78681" w14:textId="77777777" w:rsidR="00944B1A" w:rsidRDefault="00944B1A">
      <w:r>
        <w:separator/>
      </w:r>
    </w:p>
  </w:footnote>
  <w:footnote w:type="continuationSeparator" w:id="0">
    <w:p w14:paraId="55955CC5" w14:textId="77777777" w:rsidR="00944B1A" w:rsidRDefault="00944B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7BE9E" w14:textId="6060762A" w:rsidR="00C463C6" w:rsidRDefault="00C463C6">
    <w:pPr>
      <w:pStyle w:val="Hlavika"/>
    </w:pPr>
  </w:p>
  <w:p w14:paraId="66889C99" w14:textId="77777777" w:rsidR="00C463C6" w:rsidRDefault="00C463C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7465C" w14:textId="6FA209D6" w:rsidR="00C463C6" w:rsidRDefault="00C463C6" w:rsidP="00A27645">
    <w:pPr>
      <w:pStyle w:val="Zoznamslo2"/>
      <w:numPr>
        <w:ilvl w:val="0"/>
        <w:numId w:val="0"/>
      </w:numPr>
      <w:tabs>
        <w:tab w:val="num" w:pos="0"/>
      </w:tabs>
      <w:spacing w:line="240" w:lineRule="auto"/>
      <w:jc w:val="center"/>
    </w:pPr>
    <w:bookmarkStart w:id="30" w:name="_Hlk204600242"/>
    <w:bookmarkStart w:id="31" w:name="_Hlk204600243"/>
    <w:r>
      <w:rPr>
        <w:sz w:val="18"/>
        <w:szCs w:val="18"/>
      </w:rPr>
      <w:t>Nadlimitná zákazka postupom verejnej súťaže</w:t>
    </w:r>
    <w:bookmarkEnd w:id="30"/>
    <w:bookmarkEnd w:id="3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C95C4" w14:textId="2A858C34" w:rsidR="00C463C6" w:rsidRDefault="00C463C6" w:rsidP="00E44E32">
    <w:pPr>
      <w:pStyle w:val="Hlavika"/>
      <w:jc w:val="center"/>
      <w:rPr>
        <w:sz w:val="18"/>
        <w:szCs w:val="18"/>
        <w:lang w:val="sk-SK"/>
      </w:rPr>
    </w:pPr>
    <w:r>
      <w:rPr>
        <w:sz w:val="18"/>
        <w:szCs w:val="18"/>
        <w:lang w:val="sk-SK"/>
      </w:rPr>
      <w:t>Nadlimitná zákazka postupom verejnej súťaže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4FBEE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F"/>
    <w:multiLevelType w:val="singleLevel"/>
    <w:tmpl w:val="FD265224"/>
    <w:lvl w:ilvl="0">
      <w:start w:val="1"/>
      <w:numFmt w:val="decimal"/>
      <w:pStyle w:val="slovanzoznam2"/>
      <w:lvlText w:val="%1."/>
      <w:lvlJc w:val="left"/>
      <w:pPr>
        <w:tabs>
          <w:tab w:val="num" w:pos="786"/>
        </w:tabs>
        <w:ind w:left="786" w:hanging="360"/>
      </w:pPr>
    </w:lvl>
  </w:abstractNum>
  <w:abstractNum w:abstractNumId="2" w15:restartNumberingAfterBreak="0">
    <w:nsid w:val="00000001"/>
    <w:multiLevelType w:val="multilevel"/>
    <w:tmpl w:val="20662D16"/>
    <w:lvl w:ilvl="0">
      <w:start w:val="1"/>
      <w:numFmt w:val="decimal"/>
      <w:pStyle w:val="Quick1"/>
      <w:lvlText w:val="%1."/>
      <w:lvlJc w:val="left"/>
      <w:pPr>
        <w:tabs>
          <w:tab w:val="num" w:pos="720"/>
        </w:tabs>
      </w:p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C"/>
    <w:multiLevelType w:val="multilevel"/>
    <w:tmpl w:val="2C48143C"/>
    <w:name w:val="WW8Num12"/>
    <w:lvl w:ilvl="0">
      <w:start w:val="1"/>
      <w:numFmt w:val="lowerLetter"/>
      <w:lvlText w:val="%1)"/>
      <w:lvlJc w:val="left"/>
      <w:pPr>
        <w:tabs>
          <w:tab w:val="num" w:pos="1183"/>
        </w:tabs>
        <w:ind w:left="1183" w:hanging="615"/>
      </w:pPr>
      <w:rPr>
        <w:rFonts w:ascii="Arial" w:eastAsia="Times New Roman" w:hAnsi="Arial" w:cs="Arial"/>
        <w:i w:val="0"/>
        <w:color w:val="auto"/>
      </w:rPr>
    </w:lvl>
    <w:lvl w:ilvl="1">
      <w:start w:val="1"/>
      <w:numFmt w:val="decimal"/>
      <w:lvlText w:val="%1.%2"/>
      <w:lvlJc w:val="left"/>
      <w:pPr>
        <w:tabs>
          <w:tab w:val="num" w:pos="473"/>
        </w:tabs>
        <w:ind w:left="473" w:hanging="615"/>
      </w:pPr>
    </w:lvl>
    <w:lvl w:ilvl="2">
      <w:start w:val="2"/>
      <w:numFmt w:val="decimal"/>
      <w:lvlText w:val="%1.%2.%3"/>
      <w:lvlJc w:val="left"/>
      <w:pPr>
        <w:tabs>
          <w:tab w:val="num" w:pos="578"/>
        </w:tabs>
        <w:ind w:left="578" w:hanging="720"/>
      </w:pPr>
    </w:lvl>
    <w:lvl w:ilvl="3">
      <w:start w:val="1"/>
      <w:numFmt w:val="decimal"/>
      <w:lvlText w:val="%1.%2.%3.%4"/>
      <w:lvlJc w:val="left"/>
      <w:pPr>
        <w:tabs>
          <w:tab w:val="num" w:pos="1571"/>
        </w:tabs>
        <w:ind w:left="1571" w:hanging="720"/>
      </w:pPr>
    </w:lvl>
    <w:lvl w:ilvl="4">
      <w:start w:val="1"/>
      <w:numFmt w:val="decimal"/>
      <w:lvlText w:val="%1.%2.%3.%4.%5"/>
      <w:lvlJc w:val="left"/>
      <w:pPr>
        <w:tabs>
          <w:tab w:val="num" w:pos="938"/>
        </w:tabs>
        <w:ind w:left="938" w:hanging="1080"/>
      </w:pPr>
    </w:lvl>
    <w:lvl w:ilvl="5">
      <w:start w:val="1"/>
      <w:numFmt w:val="decimal"/>
      <w:lvlText w:val="%1.%2.%3.%4.%5.%6"/>
      <w:lvlJc w:val="left"/>
      <w:pPr>
        <w:tabs>
          <w:tab w:val="num" w:pos="938"/>
        </w:tabs>
        <w:ind w:left="938" w:hanging="1080"/>
      </w:pPr>
    </w:lvl>
    <w:lvl w:ilvl="6">
      <w:start w:val="1"/>
      <w:numFmt w:val="decimal"/>
      <w:lvlText w:val="%1.%2.%3.%4.%5.%6.%7"/>
      <w:lvlJc w:val="left"/>
      <w:pPr>
        <w:tabs>
          <w:tab w:val="num" w:pos="1298"/>
        </w:tabs>
        <w:ind w:left="1298" w:hanging="1440"/>
      </w:pPr>
    </w:lvl>
    <w:lvl w:ilvl="7">
      <w:start w:val="1"/>
      <w:numFmt w:val="decimal"/>
      <w:lvlText w:val="%1.%2.%3.%4.%5.%6.%7.%8"/>
      <w:lvlJc w:val="left"/>
      <w:pPr>
        <w:tabs>
          <w:tab w:val="num" w:pos="1298"/>
        </w:tabs>
        <w:ind w:left="1298" w:hanging="1440"/>
      </w:pPr>
    </w:lvl>
    <w:lvl w:ilvl="8">
      <w:start w:val="1"/>
      <w:numFmt w:val="decimal"/>
      <w:lvlText w:val="%1.%2.%3.%4.%5.%6.%7.%8.%9"/>
      <w:lvlJc w:val="left"/>
      <w:pPr>
        <w:tabs>
          <w:tab w:val="num" w:pos="1658"/>
        </w:tabs>
        <w:ind w:left="1658" w:hanging="1800"/>
      </w:pPr>
    </w:lvl>
  </w:abstractNum>
  <w:abstractNum w:abstractNumId="4" w15:restartNumberingAfterBreak="0">
    <w:nsid w:val="0000000E"/>
    <w:multiLevelType w:val="multilevel"/>
    <w:tmpl w:val="0000000E"/>
    <w:name w:val="WW8Num14"/>
    <w:lvl w:ilvl="0">
      <w:start w:val="1"/>
      <w:numFmt w:val="lowerLetter"/>
      <w:pStyle w:val="a"/>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10B3F77"/>
    <w:multiLevelType w:val="hybridMultilevel"/>
    <w:tmpl w:val="5FCC6B46"/>
    <w:lvl w:ilvl="0" w:tplc="041B0017">
      <w:start w:val="1"/>
      <w:numFmt w:val="lowerLetter"/>
      <w:lvlText w:val="%1)"/>
      <w:lvlJc w:val="left"/>
      <w:pPr>
        <w:ind w:left="502" w:hanging="360"/>
      </w:pPr>
      <w:rPr>
        <w:rFonts w:hint="default"/>
      </w:rPr>
    </w:lvl>
    <w:lvl w:ilvl="1" w:tplc="041B0019">
      <w:start w:val="1"/>
      <w:numFmt w:val="lowerLetter"/>
      <w:lvlText w:val="%2."/>
      <w:lvlJc w:val="left"/>
      <w:pPr>
        <w:ind w:left="1222" w:hanging="360"/>
      </w:pPr>
    </w:lvl>
    <w:lvl w:ilvl="2" w:tplc="041B001B">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6" w15:restartNumberingAfterBreak="0">
    <w:nsid w:val="01CE75F8"/>
    <w:multiLevelType w:val="multilevel"/>
    <w:tmpl w:val="93CEB9AE"/>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color w:val="auto"/>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21D478F"/>
    <w:multiLevelType w:val="hybridMultilevel"/>
    <w:tmpl w:val="641CEF9C"/>
    <w:lvl w:ilvl="0" w:tplc="041B0001">
      <w:start w:val="1"/>
      <w:numFmt w:val="bullet"/>
      <w:lvlText w:val=""/>
      <w:lvlJc w:val="left"/>
      <w:pPr>
        <w:ind w:left="1290" w:hanging="360"/>
      </w:pPr>
      <w:rPr>
        <w:rFonts w:ascii="Symbol" w:hAnsi="Symbol" w:hint="default"/>
      </w:rPr>
    </w:lvl>
    <w:lvl w:ilvl="1" w:tplc="041B0003" w:tentative="1">
      <w:start w:val="1"/>
      <w:numFmt w:val="bullet"/>
      <w:lvlText w:val="o"/>
      <w:lvlJc w:val="left"/>
      <w:pPr>
        <w:ind w:left="2010" w:hanging="360"/>
      </w:pPr>
      <w:rPr>
        <w:rFonts w:ascii="Courier New" w:hAnsi="Courier New" w:cs="Courier New" w:hint="default"/>
      </w:rPr>
    </w:lvl>
    <w:lvl w:ilvl="2" w:tplc="041B0005" w:tentative="1">
      <w:start w:val="1"/>
      <w:numFmt w:val="bullet"/>
      <w:lvlText w:val=""/>
      <w:lvlJc w:val="left"/>
      <w:pPr>
        <w:ind w:left="2730" w:hanging="360"/>
      </w:pPr>
      <w:rPr>
        <w:rFonts w:ascii="Wingdings" w:hAnsi="Wingdings" w:hint="default"/>
      </w:rPr>
    </w:lvl>
    <w:lvl w:ilvl="3" w:tplc="041B0001" w:tentative="1">
      <w:start w:val="1"/>
      <w:numFmt w:val="bullet"/>
      <w:lvlText w:val=""/>
      <w:lvlJc w:val="left"/>
      <w:pPr>
        <w:ind w:left="3450" w:hanging="360"/>
      </w:pPr>
      <w:rPr>
        <w:rFonts w:ascii="Symbol" w:hAnsi="Symbol" w:hint="default"/>
      </w:rPr>
    </w:lvl>
    <w:lvl w:ilvl="4" w:tplc="041B0003" w:tentative="1">
      <w:start w:val="1"/>
      <w:numFmt w:val="bullet"/>
      <w:lvlText w:val="o"/>
      <w:lvlJc w:val="left"/>
      <w:pPr>
        <w:ind w:left="4170" w:hanging="360"/>
      </w:pPr>
      <w:rPr>
        <w:rFonts w:ascii="Courier New" w:hAnsi="Courier New" w:cs="Courier New" w:hint="default"/>
      </w:rPr>
    </w:lvl>
    <w:lvl w:ilvl="5" w:tplc="041B0005" w:tentative="1">
      <w:start w:val="1"/>
      <w:numFmt w:val="bullet"/>
      <w:lvlText w:val=""/>
      <w:lvlJc w:val="left"/>
      <w:pPr>
        <w:ind w:left="4890" w:hanging="360"/>
      </w:pPr>
      <w:rPr>
        <w:rFonts w:ascii="Wingdings" w:hAnsi="Wingdings" w:hint="default"/>
      </w:rPr>
    </w:lvl>
    <w:lvl w:ilvl="6" w:tplc="041B0001" w:tentative="1">
      <w:start w:val="1"/>
      <w:numFmt w:val="bullet"/>
      <w:lvlText w:val=""/>
      <w:lvlJc w:val="left"/>
      <w:pPr>
        <w:ind w:left="5610" w:hanging="360"/>
      </w:pPr>
      <w:rPr>
        <w:rFonts w:ascii="Symbol" w:hAnsi="Symbol" w:hint="default"/>
      </w:rPr>
    </w:lvl>
    <w:lvl w:ilvl="7" w:tplc="041B0003" w:tentative="1">
      <w:start w:val="1"/>
      <w:numFmt w:val="bullet"/>
      <w:lvlText w:val="o"/>
      <w:lvlJc w:val="left"/>
      <w:pPr>
        <w:ind w:left="6330" w:hanging="360"/>
      </w:pPr>
      <w:rPr>
        <w:rFonts w:ascii="Courier New" w:hAnsi="Courier New" w:cs="Courier New" w:hint="default"/>
      </w:rPr>
    </w:lvl>
    <w:lvl w:ilvl="8" w:tplc="041B0005" w:tentative="1">
      <w:start w:val="1"/>
      <w:numFmt w:val="bullet"/>
      <w:lvlText w:val=""/>
      <w:lvlJc w:val="left"/>
      <w:pPr>
        <w:ind w:left="7050" w:hanging="360"/>
      </w:pPr>
      <w:rPr>
        <w:rFonts w:ascii="Wingdings" w:hAnsi="Wingdings" w:hint="default"/>
      </w:rPr>
    </w:lvl>
  </w:abstractNum>
  <w:abstractNum w:abstractNumId="8" w15:restartNumberingAfterBreak="0">
    <w:nsid w:val="029D7653"/>
    <w:multiLevelType w:val="multilevel"/>
    <w:tmpl w:val="C8E816D4"/>
    <w:lvl w:ilvl="0">
      <w:start w:val="10"/>
      <w:numFmt w:val="decimal"/>
      <w:lvlText w:val="%1."/>
      <w:lvlJc w:val="left"/>
      <w:pPr>
        <w:ind w:left="480" w:hanging="4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02DF6393"/>
    <w:multiLevelType w:val="hybridMultilevel"/>
    <w:tmpl w:val="2068A4DA"/>
    <w:lvl w:ilvl="0" w:tplc="041B0001">
      <w:start w:val="1"/>
      <w:numFmt w:val="bullet"/>
      <w:lvlText w:val=""/>
      <w:lvlJc w:val="left"/>
      <w:pPr>
        <w:ind w:left="1290" w:hanging="360"/>
      </w:pPr>
      <w:rPr>
        <w:rFonts w:ascii="Symbol" w:hAnsi="Symbol" w:hint="default"/>
      </w:rPr>
    </w:lvl>
    <w:lvl w:ilvl="1" w:tplc="041B0003" w:tentative="1">
      <w:start w:val="1"/>
      <w:numFmt w:val="bullet"/>
      <w:lvlText w:val="o"/>
      <w:lvlJc w:val="left"/>
      <w:pPr>
        <w:ind w:left="2010" w:hanging="360"/>
      </w:pPr>
      <w:rPr>
        <w:rFonts w:ascii="Courier New" w:hAnsi="Courier New" w:cs="Courier New" w:hint="default"/>
      </w:rPr>
    </w:lvl>
    <w:lvl w:ilvl="2" w:tplc="041B0005" w:tentative="1">
      <w:start w:val="1"/>
      <w:numFmt w:val="bullet"/>
      <w:lvlText w:val=""/>
      <w:lvlJc w:val="left"/>
      <w:pPr>
        <w:ind w:left="2730" w:hanging="360"/>
      </w:pPr>
      <w:rPr>
        <w:rFonts w:ascii="Wingdings" w:hAnsi="Wingdings" w:hint="default"/>
      </w:rPr>
    </w:lvl>
    <w:lvl w:ilvl="3" w:tplc="041B0001" w:tentative="1">
      <w:start w:val="1"/>
      <w:numFmt w:val="bullet"/>
      <w:lvlText w:val=""/>
      <w:lvlJc w:val="left"/>
      <w:pPr>
        <w:ind w:left="3450" w:hanging="360"/>
      </w:pPr>
      <w:rPr>
        <w:rFonts w:ascii="Symbol" w:hAnsi="Symbol" w:hint="default"/>
      </w:rPr>
    </w:lvl>
    <w:lvl w:ilvl="4" w:tplc="041B0003" w:tentative="1">
      <w:start w:val="1"/>
      <w:numFmt w:val="bullet"/>
      <w:lvlText w:val="o"/>
      <w:lvlJc w:val="left"/>
      <w:pPr>
        <w:ind w:left="4170" w:hanging="360"/>
      </w:pPr>
      <w:rPr>
        <w:rFonts w:ascii="Courier New" w:hAnsi="Courier New" w:cs="Courier New" w:hint="default"/>
      </w:rPr>
    </w:lvl>
    <w:lvl w:ilvl="5" w:tplc="041B0005" w:tentative="1">
      <w:start w:val="1"/>
      <w:numFmt w:val="bullet"/>
      <w:lvlText w:val=""/>
      <w:lvlJc w:val="left"/>
      <w:pPr>
        <w:ind w:left="4890" w:hanging="360"/>
      </w:pPr>
      <w:rPr>
        <w:rFonts w:ascii="Wingdings" w:hAnsi="Wingdings" w:hint="default"/>
      </w:rPr>
    </w:lvl>
    <w:lvl w:ilvl="6" w:tplc="041B0001" w:tentative="1">
      <w:start w:val="1"/>
      <w:numFmt w:val="bullet"/>
      <w:lvlText w:val=""/>
      <w:lvlJc w:val="left"/>
      <w:pPr>
        <w:ind w:left="5610" w:hanging="360"/>
      </w:pPr>
      <w:rPr>
        <w:rFonts w:ascii="Symbol" w:hAnsi="Symbol" w:hint="default"/>
      </w:rPr>
    </w:lvl>
    <w:lvl w:ilvl="7" w:tplc="041B0003" w:tentative="1">
      <w:start w:val="1"/>
      <w:numFmt w:val="bullet"/>
      <w:lvlText w:val="o"/>
      <w:lvlJc w:val="left"/>
      <w:pPr>
        <w:ind w:left="6330" w:hanging="360"/>
      </w:pPr>
      <w:rPr>
        <w:rFonts w:ascii="Courier New" w:hAnsi="Courier New" w:cs="Courier New" w:hint="default"/>
      </w:rPr>
    </w:lvl>
    <w:lvl w:ilvl="8" w:tplc="041B0005" w:tentative="1">
      <w:start w:val="1"/>
      <w:numFmt w:val="bullet"/>
      <w:lvlText w:val=""/>
      <w:lvlJc w:val="left"/>
      <w:pPr>
        <w:ind w:left="7050" w:hanging="360"/>
      </w:pPr>
      <w:rPr>
        <w:rFonts w:ascii="Wingdings" w:hAnsi="Wingdings" w:hint="default"/>
      </w:rPr>
    </w:lvl>
  </w:abstractNum>
  <w:abstractNum w:abstractNumId="10" w15:restartNumberingAfterBreak="0">
    <w:nsid w:val="030E5BB4"/>
    <w:multiLevelType w:val="multilevel"/>
    <w:tmpl w:val="5F04950C"/>
    <w:lvl w:ilvl="0">
      <w:start w:val="1"/>
      <w:numFmt w:val="bullet"/>
      <w:lvlText w:val=""/>
      <w:lvlJc w:val="left"/>
      <w:pPr>
        <w:ind w:left="360" w:hanging="360"/>
      </w:pPr>
      <w:rPr>
        <w:rFonts w:ascii="Wingdings" w:hAnsi="Wingdings" w:hint="default"/>
      </w:rPr>
    </w:lvl>
    <w:lvl w:ilvl="1">
      <w:start w:val="1"/>
      <w:numFmt w:val="decimal"/>
      <w:lvlText w:val="%1.%2"/>
      <w:lvlJc w:val="left"/>
      <w:pPr>
        <w:ind w:left="644"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3323575"/>
    <w:multiLevelType w:val="hybridMultilevel"/>
    <w:tmpl w:val="F9782288"/>
    <w:lvl w:ilvl="0" w:tplc="041B0017">
      <w:start w:val="1"/>
      <w:numFmt w:val="lowerLetter"/>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2" w15:restartNumberingAfterBreak="0">
    <w:nsid w:val="04630758"/>
    <w:multiLevelType w:val="multilevel"/>
    <w:tmpl w:val="E054840C"/>
    <w:lvl w:ilvl="0">
      <w:start w:val="6"/>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05D322D6"/>
    <w:multiLevelType w:val="multilevel"/>
    <w:tmpl w:val="0E5EA32E"/>
    <w:lvl w:ilvl="0">
      <w:start w:val="1"/>
      <w:numFmt w:val="upperRoman"/>
      <w:pStyle w:val="lnokZmluvy"/>
      <w:lvlText w:val="%1."/>
      <w:lvlJc w:val="left"/>
      <w:pPr>
        <w:tabs>
          <w:tab w:val="num" w:pos="567"/>
        </w:tabs>
        <w:ind w:left="567" w:hanging="567"/>
      </w:pPr>
      <w:rPr>
        <w:rFonts w:ascii="Arial" w:hAnsi="Arial" w:cs="Times New Roman" w:hint="default"/>
        <w:b/>
        <w:i w:val="0"/>
        <w:sz w:val="22"/>
        <w:szCs w:val="22"/>
      </w:rPr>
    </w:lvl>
    <w:lvl w:ilvl="1">
      <w:start w:val="1"/>
      <w:numFmt w:val="decimal"/>
      <w:pStyle w:val="Odsekzmluvy"/>
      <w:isLgl/>
      <w:lvlText w:val="%1.%2."/>
      <w:lvlJc w:val="left"/>
      <w:pPr>
        <w:tabs>
          <w:tab w:val="num" w:pos="567"/>
        </w:tabs>
        <w:ind w:left="567" w:hanging="567"/>
      </w:pPr>
      <w:rPr>
        <w:rFonts w:ascii="Arial" w:hAnsi="Arial" w:cs="Times New Roman" w:hint="default"/>
        <w:b w:val="0"/>
        <w:i w:val="0"/>
        <w:sz w:val="22"/>
        <w:szCs w:val="22"/>
      </w:rPr>
    </w:lvl>
    <w:lvl w:ilvl="2">
      <w:start w:val="1"/>
      <w:numFmt w:val="decimal"/>
      <w:pStyle w:val="Odsekzmluvy2"/>
      <w:isLgl/>
      <w:lvlText w:val="%1.%2.%3."/>
      <w:lvlJc w:val="left"/>
      <w:pPr>
        <w:tabs>
          <w:tab w:val="num" w:pos="1287"/>
        </w:tabs>
        <w:ind w:left="851" w:hanging="284"/>
      </w:pPr>
      <w:rPr>
        <w:rFonts w:hint="default"/>
      </w:rPr>
    </w:lvl>
    <w:lvl w:ilvl="3">
      <w:start w:val="1"/>
      <w:numFmt w:val="lowerLetter"/>
      <w:lvlText w:val="%4)"/>
      <w:lvlJc w:val="left"/>
      <w:pPr>
        <w:tabs>
          <w:tab w:val="num" w:pos="927"/>
        </w:tabs>
        <w:ind w:left="567" w:firstLine="0"/>
      </w:pPr>
      <w:rPr>
        <w:rFonts w:hint="default"/>
      </w:rPr>
    </w:lvl>
    <w:lvl w:ilvl="4">
      <w:start w:val="1"/>
      <w:numFmt w:val="none"/>
      <w:lvlText w:val=""/>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07F45C5F"/>
    <w:multiLevelType w:val="multilevel"/>
    <w:tmpl w:val="FD80C09A"/>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5" w15:restartNumberingAfterBreak="0">
    <w:nsid w:val="094B28D4"/>
    <w:multiLevelType w:val="multilevel"/>
    <w:tmpl w:val="F398A80A"/>
    <w:lvl w:ilvl="0">
      <w:start w:val="9"/>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b w:val="0"/>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0FDB6898"/>
    <w:multiLevelType w:val="multilevel"/>
    <w:tmpl w:val="AD867F98"/>
    <w:lvl w:ilvl="0">
      <w:start w:val="18"/>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7" w15:restartNumberingAfterBreak="0">
    <w:nsid w:val="133041FB"/>
    <w:multiLevelType w:val="multilevel"/>
    <w:tmpl w:val="857ED71A"/>
    <w:lvl w:ilvl="0">
      <w:start w:val="10"/>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b w:val="0"/>
        <w:i w:val="0"/>
        <w:color w:val="auto"/>
        <w:sz w:val="22"/>
        <w:szCs w:val="22"/>
      </w:rPr>
    </w:lvl>
    <w:lvl w:ilvl="2">
      <w:start w:val="1"/>
      <w:numFmt w:val="decimal"/>
      <w:lvlText w:val="%1.%2.%3"/>
      <w:lvlJc w:val="left"/>
      <w:pPr>
        <w:tabs>
          <w:tab w:val="num" w:pos="2422"/>
        </w:tabs>
        <w:ind w:left="2422" w:hanging="720"/>
      </w:pPr>
      <w:rPr>
        <w:rFonts w:hint="default"/>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14C200D0"/>
    <w:multiLevelType w:val="multilevel"/>
    <w:tmpl w:val="E528E350"/>
    <w:lvl w:ilvl="0">
      <w:start w:val="3"/>
      <w:numFmt w:val="decimal"/>
      <w:lvlText w:val="%1"/>
      <w:lvlJc w:val="left"/>
      <w:pPr>
        <w:ind w:left="480" w:hanging="480"/>
      </w:pPr>
      <w:rPr>
        <w:rFonts w:hint="default"/>
      </w:rPr>
    </w:lvl>
    <w:lvl w:ilvl="1">
      <w:start w:val="5"/>
      <w:numFmt w:val="decimal"/>
      <w:lvlText w:val="%1.%2"/>
      <w:lvlJc w:val="left"/>
      <w:pPr>
        <w:ind w:left="690" w:hanging="480"/>
      </w:pPr>
      <w:rPr>
        <w:rFonts w:hint="default"/>
      </w:rPr>
    </w:lvl>
    <w:lvl w:ilvl="2">
      <w:start w:val="1"/>
      <w:numFmt w:val="decimal"/>
      <w:lvlText w:val="%1.%2.%3"/>
      <w:lvlJc w:val="left"/>
      <w:pPr>
        <w:ind w:left="1140" w:hanging="720"/>
      </w:pPr>
      <w:rPr>
        <w:rFonts w:hint="default"/>
      </w:rPr>
    </w:lvl>
    <w:lvl w:ilvl="3">
      <w:start w:val="1"/>
      <w:numFmt w:val="decimal"/>
      <w:lvlText w:val="%1.%2.%3.%4"/>
      <w:lvlJc w:val="left"/>
      <w:pPr>
        <w:ind w:left="1350" w:hanging="72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13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910" w:hanging="1440"/>
      </w:pPr>
      <w:rPr>
        <w:rFonts w:hint="default"/>
      </w:rPr>
    </w:lvl>
    <w:lvl w:ilvl="8">
      <w:start w:val="1"/>
      <w:numFmt w:val="decimal"/>
      <w:lvlText w:val="%1.%2.%3.%4.%5.%6.%7.%8.%9"/>
      <w:lvlJc w:val="left"/>
      <w:pPr>
        <w:ind w:left="3480" w:hanging="1800"/>
      </w:pPr>
      <w:rPr>
        <w:rFonts w:hint="default"/>
      </w:rPr>
    </w:lvl>
  </w:abstractNum>
  <w:abstractNum w:abstractNumId="19" w15:restartNumberingAfterBreak="0">
    <w:nsid w:val="15482FE1"/>
    <w:multiLevelType w:val="hybridMultilevel"/>
    <w:tmpl w:val="1AC8DD36"/>
    <w:lvl w:ilvl="0" w:tplc="041B0017">
      <w:start w:val="1"/>
      <w:numFmt w:val="lowerLetter"/>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20" w15:restartNumberingAfterBreak="0">
    <w:nsid w:val="15F04C03"/>
    <w:multiLevelType w:val="multilevel"/>
    <w:tmpl w:val="3496C974"/>
    <w:lvl w:ilvl="0">
      <w:start w:val="16"/>
      <w:numFmt w:val="decimal"/>
      <w:lvlText w:val="%1"/>
      <w:lvlJc w:val="left"/>
      <w:pPr>
        <w:ind w:left="420" w:hanging="420"/>
      </w:pPr>
      <w:rPr>
        <w:rFonts w:hint="default"/>
      </w:rPr>
    </w:lvl>
    <w:lvl w:ilvl="1">
      <w:start w:val="1"/>
      <w:numFmt w:val="decimal"/>
      <w:lvlText w:val="%1.%2"/>
      <w:lvlJc w:val="left"/>
      <w:pPr>
        <w:ind w:left="780" w:hanging="420"/>
      </w:pPr>
      <w:rPr>
        <w:rFonts w:hint="default"/>
        <w:b w:val="0"/>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16DB085C"/>
    <w:multiLevelType w:val="hybridMultilevel"/>
    <w:tmpl w:val="E6583970"/>
    <w:lvl w:ilvl="0" w:tplc="B5087C40">
      <w:start w:val="1"/>
      <w:numFmt w:val="lowerLetter"/>
      <w:lvlText w:val="%1)"/>
      <w:lvlJc w:val="left"/>
      <w:pPr>
        <w:ind w:left="1032" w:hanging="465"/>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22" w15:restartNumberingAfterBreak="0">
    <w:nsid w:val="17D33384"/>
    <w:multiLevelType w:val="multilevel"/>
    <w:tmpl w:val="116CC8B4"/>
    <w:lvl w:ilvl="0">
      <w:start w:val="1"/>
      <w:numFmt w:val="upperRoman"/>
      <w:pStyle w:val="lnokD"/>
      <w:lvlText w:val="Článok %1."/>
      <w:lvlJc w:val="left"/>
      <w:pPr>
        <w:tabs>
          <w:tab w:val="num" w:pos="1440"/>
        </w:tabs>
        <w:ind w:left="567" w:hanging="567"/>
      </w:pPr>
      <w:rPr>
        <w:rFonts w:ascii="Arial" w:hAnsi="Arial" w:hint="default"/>
        <w:b/>
        <w:i w:val="0"/>
        <w:sz w:val="22"/>
      </w:rPr>
    </w:lvl>
    <w:lvl w:ilvl="1">
      <w:start w:val="1"/>
      <w:numFmt w:val="decimal"/>
      <w:pStyle w:val="OdsekD"/>
      <w:isLgl/>
      <w:lvlText w:val="%1.%2."/>
      <w:lvlJc w:val="left"/>
      <w:pPr>
        <w:tabs>
          <w:tab w:val="num" w:pos="567"/>
        </w:tabs>
        <w:ind w:left="567" w:hanging="567"/>
      </w:pPr>
      <w:rPr>
        <w:rFonts w:ascii="RWE_CE" w:hAnsi="RWE_CE" w:hint="default"/>
        <w:b w:val="0"/>
        <w:i w:val="0"/>
        <w:sz w:val="22"/>
      </w:rPr>
    </w:lvl>
    <w:lvl w:ilvl="2">
      <w:start w:val="1"/>
      <w:numFmt w:val="decimal"/>
      <w:isLgl/>
      <w:suff w:val="space"/>
      <w:lvlText w:val="%1.%2.%3."/>
      <w:lvlJc w:val="left"/>
      <w:pPr>
        <w:ind w:left="567" w:firstLine="0"/>
      </w:pPr>
      <w:rPr>
        <w:rFonts w:ascii="Arial" w:hAnsi="Arial" w:hint="default"/>
        <w:b w:val="0"/>
        <w:i w:val="0"/>
        <w:sz w:val="22"/>
      </w:rPr>
    </w:lvl>
    <w:lvl w:ilvl="3">
      <w:start w:val="1"/>
      <w:numFmt w:val="lowerLetter"/>
      <w:lvlText w:val="%4)"/>
      <w:lvlJc w:val="left"/>
      <w:pPr>
        <w:tabs>
          <w:tab w:val="num" w:pos="1134"/>
        </w:tabs>
        <w:ind w:left="1134" w:hanging="567"/>
      </w:pPr>
      <w:rPr>
        <w:rFonts w:ascii="Arial" w:hAnsi="Arial" w:hint="default"/>
        <w:b w:val="0"/>
        <w:i w:val="0"/>
        <w:sz w:val="22"/>
      </w:rPr>
    </w:lvl>
    <w:lvl w:ilvl="4">
      <w:start w:val="1"/>
      <w:numFmt w:val="decimal"/>
      <w:isLgl/>
      <w:lvlText w:val="%1.%2.%3.%4.%5."/>
      <w:lvlJc w:val="left"/>
      <w:pPr>
        <w:tabs>
          <w:tab w:val="num" w:pos="1647"/>
        </w:tabs>
        <w:ind w:left="1647" w:hanging="1080"/>
      </w:pPr>
      <w:rPr>
        <w:rFonts w:hint="default"/>
      </w:rPr>
    </w:lvl>
    <w:lvl w:ilvl="5">
      <w:start w:val="1"/>
      <w:numFmt w:val="decimal"/>
      <w:isLgl/>
      <w:lvlText w:val="%1.%2.%3.%4.%5.%6."/>
      <w:lvlJc w:val="left"/>
      <w:pPr>
        <w:tabs>
          <w:tab w:val="num" w:pos="2007"/>
        </w:tabs>
        <w:ind w:left="2007" w:hanging="1440"/>
      </w:pPr>
      <w:rPr>
        <w:rFonts w:hint="default"/>
      </w:rPr>
    </w:lvl>
    <w:lvl w:ilvl="6">
      <w:start w:val="1"/>
      <w:numFmt w:val="decimal"/>
      <w:isLgl/>
      <w:lvlText w:val="%1.%2.%3.%4.%5.%6.%7."/>
      <w:lvlJc w:val="left"/>
      <w:pPr>
        <w:tabs>
          <w:tab w:val="num" w:pos="2367"/>
        </w:tabs>
        <w:ind w:left="2367" w:hanging="1800"/>
      </w:pPr>
      <w:rPr>
        <w:rFonts w:hint="default"/>
      </w:rPr>
    </w:lvl>
    <w:lvl w:ilvl="7">
      <w:start w:val="1"/>
      <w:numFmt w:val="decimal"/>
      <w:isLgl/>
      <w:lvlText w:val="%1.%2.%3.%4.%5.%6.%7.%8."/>
      <w:lvlJc w:val="left"/>
      <w:pPr>
        <w:tabs>
          <w:tab w:val="num" w:pos="2367"/>
        </w:tabs>
        <w:ind w:left="2367" w:hanging="1800"/>
      </w:pPr>
      <w:rPr>
        <w:rFonts w:hint="default"/>
      </w:rPr>
    </w:lvl>
    <w:lvl w:ilvl="8">
      <w:start w:val="1"/>
      <w:numFmt w:val="decimal"/>
      <w:isLgl/>
      <w:lvlText w:val="%1.%2.%3.%4.%5.%6.%7.%8.%9."/>
      <w:lvlJc w:val="left"/>
      <w:pPr>
        <w:tabs>
          <w:tab w:val="num" w:pos="2727"/>
        </w:tabs>
        <w:ind w:left="2727" w:hanging="2160"/>
      </w:pPr>
      <w:rPr>
        <w:rFonts w:hint="default"/>
      </w:rPr>
    </w:lvl>
  </w:abstractNum>
  <w:abstractNum w:abstractNumId="23" w15:restartNumberingAfterBreak="0">
    <w:nsid w:val="17D612D6"/>
    <w:multiLevelType w:val="multilevel"/>
    <w:tmpl w:val="97ECB3A8"/>
    <w:lvl w:ilvl="0">
      <w:start w:val="4"/>
      <w:numFmt w:val="decimal"/>
      <w:lvlText w:val="%1."/>
      <w:lvlJc w:val="left"/>
      <w:pPr>
        <w:ind w:left="360" w:hanging="360"/>
      </w:pPr>
      <w:rPr>
        <w:rFonts w:hint="default"/>
      </w:rPr>
    </w:lvl>
    <w:lvl w:ilvl="1">
      <w:start w:val="1"/>
      <w:numFmt w:val="decimal"/>
      <w:lvlText w:val="%1.%2."/>
      <w:lvlJc w:val="left"/>
      <w:pPr>
        <w:ind w:left="1430" w:hanging="720"/>
      </w:pPr>
      <w:rPr>
        <w:rFonts w:hint="default"/>
        <w:i w:val="0"/>
        <w:strike w:val="0"/>
        <w:color w:val="00000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4" w15:restartNumberingAfterBreak="0">
    <w:nsid w:val="18BF0295"/>
    <w:multiLevelType w:val="multilevel"/>
    <w:tmpl w:val="95FC5D24"/>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3)"/>
      <w:lvlJc w:val="left"/>
      <w:pPr>
        <w:ind w:left="720" w:hanging="720"/>
      </w:pPr>
      <w:rPr>
        <w:rFonts w:ascii="Arial" w:eastAsia="Times New Roman" w:hAnsi="Arial"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B5A71BA"/>
    <w:multiLevelType w:val="multilevel"/>
    <w:tmpl w:val="843C8E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BFB314E"/>
    <w:multiLevelType w:val="hybridMultilevel"/>
    <w:tmpl w:val="615A294A"/>
    <w:lvl w:ilvl="0" w:tplc="D3C002D2">
      <w:start w:val="3"/>
      <w:numFmt w:val="decimal"/>
      <w:lvlText w:val="%1."/>
      <w:lvlJc w:val="left"/>
      <w:pPr>
        <w:ind w:left="2880" w:hanging="360"/>
      </w:pPr>
      <w:rPr>
        <w:rFonts w:cs="Times New Roman" w:hint="default"/>
        <w:color w:val="000000"/>
      </w:rPr>
    </w:lvl>
    <w:lvl w:ilvl="1" w:tplc="50C4BFA0">
      <w:start w:val="1"/>
      <w:numFmt w:val="lowerLetter"/>
      <w:lvlText w:val="%2)"/>
      <w:lvlJc w:val="left"/>
      <w:pPr>
        <w:ind w:left="1920" w:hanging="360"/>
      </w:pPr>
      <w:rPr>
        <w:rFonts w:hint="default"/>
      </w:rPr>
    </w:lvl>
    <w:lvl w:ilvl="2" w:tplc="76007C08">
      <w:start w:val="1"/>
      <w:numFmt w:val="lowerLetter"/>
      <w:lvlText w:val="%3)"/>
      <w:lvlJc w:val="left"/>
      <w:pPr>
        <w:ind w:left="4500" w:hanging="360"/>
      </w:pPr>
      <w:rPr>
        <w:rFonts w:hint="default"/>
        <w:b w:val="0"/>
        <w:bCs w:val="0"/>
        <w:i w:val="0"/>
        <w:iCs w:val="0"/>
      </w:rPr>
    </w:lvl>
    <w:lvl w:ilvl="3" w:tplc="041B000F">
      <w:start w:val="1"/>
      <w:numFmt w:val="decimal"/>
      <w:lvlText w:val="%4."/>
      <w:lvlJc w:val="left"/>
      <w:pPr>
        <w:ind w:left="5040" w:hanging="360"/>
      </w:pPr>
    </w:lvl>
    <w:lvl w:ilvl="4" w:tplc="041B0019" w:tentative="1">
      <w:start w:val="1"/>
      <w:numFmt w:val="lowerLetter"/>
      <w:lvlText w:val="%5."/>
      <w:lvlJc w:val="left"/>
      <w:pPr>
        <w:ind w:left="5760" w:hanging="360"/>
      </w:pPr>
    </w:lvl>
    <w:lvl w:ilvl="5" w:tplc="041B001B" w:tentative="1">
      <w:start w:val="1"/>
      <w:numFmt w:val="lowerRoman"/>
      <w:lvlText w:val="%6."/>
      <w:lvlJc w:val="right"/>
      <w:pPr>
        <w:ind w:left="6480" w:hanging="180"/>
      </w:pPr>
    </w:lvl>
    <w:lvl w:ilvl="6" w:tplc="041B000F" w:tentative="1">
      <w:start w:val="1"/>
      <w:numFmt w:val="decimal"/>
      <w:lvlText w:val="%7."/>
      <w:lvlJc w:val="left"/>
      <w:pPr>
        <w:ind w:left="7200" w:hanging="360"/>
      </w:pPr>
    </w:lvl>
    <w:lvl w:ilvl="7" w:tplc="041B0019" w:tentative="1">
      <w:start w:val="1"/>
      <w:numFmt w:val="lowerLetter"/>
      <w:lvlText w:val="%8."/>
      <w:lvlJc w:val="left"/>
      <w:pPr>
        <w:ind w:left="7920" w:hanging="360"/>
      </w:pPr>
    </w:lvl>
    <w:lvl w:ilvl="8" w:tplc="041B001B" w:tentative="1">
      <w:start w:val="1"/>
      <w:numFmt w:val="lowerRoman"/>
      <w:lvlText w:val="%9."/>
      <w:lvlJc w:val="right"/>
      <w:pPr>
        <w:ind w:left="8640" w:hanging="180"/>
      </w:pPr>
    </w:lvl>
  </w:abstractNum>
  <w:abstractNum w:abstractNumId="27" w15:restartNumberingAfterBreak="0">
    <w:nsid w:val="1C826DD8"/>
    <w:multiLevelType w:val="multilevel"/>
    <w:tmpl w:val="856AD044"/>
    <w:lvl w:ilvl="0">
      <w:start w:val="1"/>
      <w:numFmt w:val="decimal"/>
      <w:pStyle w:val="lnokzmluvy0"/>
      <w:lvlText w:val="Čl. %1."/>
      <w:lvlJc w:val="left"/>
      <w:pPr>
        <w:tabs>
          <w:tab w:val="num" w:pos="4680"/>
        </w:tabs>
        <w:ind w:left="3960" w:firstLine="0"/>
      </w:pPr>
      <w:rPr>
        <w:rFonts w:ascii="Times New Roman" w:hAnsi="Times New Roman" w:cs="Times New Roman" w:hint="default"/>
        <w:b/>
        <w:i w:val="0"/>
        <w:sz w:val="22"/>
      </w:rPr>
    </w:lvl>
    <w:lvl w:ilvl="1">
      <w:start w:val="1"/>
      <w:numFmt w:val="decimal"/>
      <w:pStyle w:val="Odsekzmluvy1"/>
      <w:lvlText w:val="%1.%2."/>
      <w:lvlJc w:val="left"/>
      <w:pPr>
        <w:tabs>
          <w:tab w:val="num" w:pos="747"/>
        </w:tabs>
        <w:ind w:left="747" w:hanging="567"/>
      </w:pPr>
      <w:rPr>
        <w:rFonts w:ascii="Times New Roman" w:hAnsi="Times New Roman" w:cs="Times New Roman" w:hint="default"/>
        <w:b w:val="0"/>
        <w:i w:val="0"/>
        <w:color w:val="auto"/>
        <w:sz w:val="22"/>
      </w:rPr>
    </w:lvl>
    <w:lvl w:ilvl="2">
      <w:start w:val="1"/>
      <w:numFmt w:val="decimal"/>
      <w:pStyle w:val="Odsekzmlvy2"/>
      <w:lvlText w:val="%1.%2.%3."/>
      <w:lvlJc w:val="left"/>
      <w:pPr>
        <w:tabs>
          <w:tab w:val="num" w:pos="1946"/>
        </w:tabs>
        <w:ind w:left="1946" w:hanging="680"/>
      </w:pPr>
      <w:rPr>
        <w:rFonts w:hint="default"/>
      </w:rPr>
    </w:lvl>
    <w:lvl w:ilvl="3">
      <w:start w:val="1"/>
      <w:numFmt w:val="decimal"/>
      <w:lvlText w:val="%1.%2.%3.%4."/>
      <w:lvlJc w:val="left"/>
      <w:pPr>
        <w:tabs>
          <w:tab w:val="num" w:pos="3426"/>
        </w:tabs>
        <w:ind w:left="2994" w:hanging="648"/>
      </w:pPr>
      <w:rPr>
        <w:rFonts w:hint="default"/>
      </w:rPr>
    </w:lvl>
    <w:lvl w:ilvl="4">
      <w:start w:val="1"/>
      <w:numFmt w:val="decimal"/>
      <w:lvlText w:val="%1.%2.%3.%4.%5."/>
      <w:lvlJc w:val="left"/>
      <w:pPr>
        <w:tabs>
          <w:tab w:val="num" w:pos="3786"/>
        </w:tabs>
        <w:ind w:left="3498" w:hanging="792"/>
      </w:pPr>
      <w:rPr>
        <w:rFonts w:hint="default"/>
      </w:rPr>
    </w:lvl>
    <w:lvl w:ilvl="5">
      <w:start w:val="1"/>
      <w:numFmt w:val="decimal"/>
      <w:lvlText w:val="%1.%2.%3.%4.%5.%6."/>
      <w:lvlJc w:val="left"/>
      <w:pPr>
        <w:tabs>
          <w:tab w:val="num" w:pos="4506"/>
        </w:tabs>
        <w:ind w:left="4002" w:hanging="936"/>
      </w:pPr>
      <w:rPr>
        <w:rFonts w:hint="default"/>
      </w:rPr>
    </w:lvl>
    <w:lvl w:ilvl="6">
      <w:start w:val="1"/>
      <w:numFmt w:val="decimal"/>
      <w:lvlText w:val="%1.%2.%3.%4.%5.%6.%7."/>
      <w:lvlJc w:val="left"/>
      <w:pPr>
        <w:tabs>
          <w:tab w:val="num" w:pos="4866"/>
        </w:tabs>
        <w:ind w:left="4506" w:hanging="1080"/>
      </w:pPr>
      <w:rPr>
        <w:rFonts w:hint="default"/>
      </w:rPr>
    </w:lvl>
    <w:lvl w:ilvl="7">
      <w:start w:val="1"/>
      <w:numFmt w:val="decimal"/>
      <w:lvlText w:val="%1.%2.%3.%4.%5.%6.%7.%8."/>
      <w:lvlJc w:val="left"/>
      <w:pPr>
        <w:tabs>
          <w:tab w:val="num" w:pos="5586"/>
        </w:tabs>
        <w:ind w:left="5010" w:hanging="1224"/>
      </w:pPr>
      <w:rPr>
        <w:rFonts w:hint="default"/>
      </w:rPr>
    </w:lvl>
    <w:lvl w:ilvl="8">
      <w:start w:val="1"/>
      <w:numFmt w:val="decimal"/>
      <w:lvlText w:val="%1.%2.%3.%4.%5.%6.%7.%8.%9."/>
      <w:lvlJc w:val="left"/>
      <w:pPr>
        <w:tabs>
          <w:tab w:val="num" w:pos="5946"/>
        </w:tabs>
        <w:ind w:left="5586" w:hanging="1440"/>
      </w:pPr>
      <w:rPr>
        <w:rFonts w:hint="default"/>
      </w:rPr>
    </w:lvl>
  </w:abstractNum>
  <w:abstractNum w:abstractNumId="28" w15:restartNumberingAfterBreak="0">
    <w:nsid w:val="1CE81E64"/>
    <w:multiLevelType w:val="hybridMultilevel"/>
    <w:tmpl w:val="0DA243EC"/>
    <w:lvl w:ilvl="0" w:tplc="041B0005">
      <w:start w:val="1"/>
      <w:numFmt w:val="decimal"/>
      <w:pStyle w:val="Cslovanie3"/>
      <w:lvlText w:val="%1."/>
      <w:lvlJc w:val="left"/>
      <w:pPr>
        <w:tabs>
          <w:tab w:val="num" w:pos="360"/>
        </w:tabs>
        <w:ind w:left="360" w:hanging="360"/>
      </w:pPr>
    </w:lvl>
    <w:lvl w:ilvl="1" w:tplc="041B0003">
      <w:start w:val="1"/>
      <w:numFmt w:val="decimal"/>
      <w:lvlText w:val="%2."/>
      <w:lvlJc w:val="left"/>
      <w:pPr>
        <w:tabs>
          <w:tab w:val="num" w:pos="1440"/>
        </w:tabs>
        <w:ind w:left="1440" w:hanging="360"/>
      </w:p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29" w15:restartNumberingAfterBreak="0">
    <w:nsid w:val="21363DE7"/>
    <w:multiLevelType w:val="hybridMultilevel"/>
    <w:tmpl w:val="F150320E"/>
    <w:lvl w:ilvl="0" w:tplc="041B0001">
      <w:start w:val="1"/>
      <w:numFmt w:val="bullet"/>
      <w:lvlText w:val=""/>
      <w:lvlJc w:val="left"/>
      <w:pPr>
        <w:ind w:left="2421" w:hanging="360"/>
      </w:pPr>
      <w:rPr>
        <w:rFonts w:ascii="Symbol" w:hAnsi="Symbol" w:hint="default"/>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30" w15:restartNumberingAfterBreak="0">
    <w:nsid w:val="217A0270"/>
    <w:multiLevelType w:val="multilevel"/>
    <w:tmpl w:val="A47A59C2"/>
    <w:lvl w:ilvl="0">
      <w:start w:val="17"/>
      <w:numFmt w:val="decimal"/>
      <w:lvlText w:val="%1"/>
      <w:lvlJc w:val="left"/>
      <w:pPr>
        <w:ind w:left="420" w:hanging="420"/>
      </w:pPr>
      <w:rPr>
        <w:rFonts w:hint="default"/>
      </w:rPr>
    </w:lvl>
    <w:lvl w:ilvl="1">
      <w:start w:val="1"/>
      <w:numFmt w:val="decimal"/>
      <w:lvlText w:val="%1.%2"/>
      <w:lvlJc w:val="left"/>
      <w:pPr>
        <w:ind w:left="987" w:hanging="420"/>
      </w:pPr>
      <w:rPr>
        <w:rFonts w:hint="default"/>
        <w:b w:val="0"/>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21FD2329"/>
    <w:multiLevelType w:val="multilevel"/>
    <w:tmpl w:val="2B0AAB44"/>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2" w15:restartNumberingAfterBreak="0">
    <w:nsid w:val="23662E99"/>
    <w:multiLevelType w:val="multilevel"/>
    <w:tmpl w:val="A71E9FA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24D37D26"/>
    <w:multiLevelType w:val="hybridMultilevel"/>
    <w:tmpl w:val="8612EFBE"/>
    <w:lvl w:ilvl="0" w:tplc="17E8740E">
      <w:numFmt w:val="bullet"/>
      <w:lvlText w:val="-"/>
      <w:lvlJc w:val="left"/>
      <w:pPr>
        <w:ind w:left="2421" w:hanging="360"/>
      </w:pPr>
      <w:rPr>
        <w:rFonts w:ascii="Calibri" w:eastAsia="Times New Roman" w:hAnsi="Calibri" w:cs="Calibri" w:hint="default"/>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34" w15:restartNumberingAfterBreak="0">
    <w:nsid w:val="24D42466"/>
    <w:multiLevelType w:val="hybridMultilevel"/>
    <w:tmpl w:val="07A00648"/>
    <w:lvl w:ilvl="0" w:tplc="4B30BFC6">
      <w:numFmt w:val="bullet"/>
      <w:lvlText w:val="-"/>
      <w:lvlJc w:val="left"/>
      <w:pPr>
        <w:ind w:left="927" w:hanging="360"/>
      </w:pPr>
      <w:rPr>
        <w:rFonts w:ascii="Calibri" w:eastAsia="Calibri" w:hAnsi="Calibri" w:cs="Calibri" w:hint="default"/>
      </w:rPr>
    </w:lvl>
    <w:lvl w:ilvl="1" w:tplc="041B0003" w:tentative="1">
      <w:start w:val="1"/>
      <w:numFmt w:val="bullet"/>
      <w:lvlText w:val="o"/>
      <w:lvlJc w:val="left"/>
      <w:pPr>
        <w:ind w:left="1647" w:hanging="360"/>
      </w:pPr>
      <w:rPr>
        <w:rFonts w:ascii="Courier New" w:hAnsi="Courier New" w:cs="Courier New" w:hint="default"/>
      </w:rPr>
    </w:lvl>
    <w:lvl w:ilvl="2" w:tplc="041B0005" w:tentative="1">
      <w:start w:val="1"/>
      <w:numFmt w:val="bullet"/>
      <w:lvlText w:val=""/>
      <w:lvlJc w:val="left"/>
      <w:pPr>
        <w:ind w:left="2367" w:hanging="360"/>
      </w:pPr>
      <w:rPr>
        <w:rFonts w:ascii="Wingdings" w:hAnsi="Wingdings" w:hint="default"/>
      </w:rPr>
    </w:lvl>
    <w:lvl w:ilvl="3" w:tplc="041B0001" w:tentative="1">
      <w:start w:val="1"/>
      <w:numFmt w:val="bullet"/>
      <w:lvlText w:val=""/>
      <w:lvlJc w:val="left"/>
      <w:pPr>
        <w:ind w:left="3087" w:hanging="360"/>
      </w:pPr>
      <w:rPr>
        <w:rFonts w:ascii="Symbol" w:hAnsi="Symbol" w:hint="default"/>
      </w:rPr>
    </w:lvl>
    <w:lvl w:ilvl="4" w:tplc="041B0003" w:tentative="1">
      <w:start w:val="1"/>
      <w:numFmt w:val="bullet"/>
      <w:lvlText w:val="o"/>
      <w:lvlJc w:val="left"/>
      <w:pPr>
        <w:ind w:left="3807" w:hanging="360"/>
      </w:pPr>
      <w:rPr>
        <w:rFonts w:ascii="Courier New" w:hAnsi="Courier New" w:cs="Courier New" w:hint="default"/>
      </w:rPr>
    </w:lvl>
    <w:lvl w:ilvl="5" w:tplc="041B0005" w:tentative="1">
      <w:start w:val="1"/>
      <w:numFmt w:val="bullet"/>
      <w:lvlText w:val=""/>
      <w:lvlJc w:val="left"/>
      <w:pPr>
        <w:ind w:left="4527" w:hanging="360"/>
      </w:pPr>
      <w:rPr>
        <w:rFonts w:ascii="Wingdings" w:hAnsi="Wingdings" w:hint="default"/>
      </w:rPr>
    </w:lvl>
    <w:lvl w:ilvl="6" w:tplc="041B0001" w:tentative="1">
      <w:start w:val="1"/>
      <w:numFmt w:val="bullet"/>
      <w:lvlText w:val=""/>
      <w:lvlJc w:val="left"/>
      <w:pPr>
        <w:ind w:left="5247" w:hanging="360"/>
      </w:pPr>
      <w:rPr>
        <w:rFonts w:ascii="Symbol" w:hAnsi="Symbol" w:hint="default"/>
      </w:rPr>
    </w:lvl>
    <w:lvl w:ilvl="7" w:tplc="041B0003" w:tentative="1">
      <w:start w:val="1"/>
      <w:numFmt w:val="bullet"/>
      <w:lvlText w:val="o"/>
      <w:lvlJc w:val="left"/>
      <w:pPr>
        <w:ind w:left="5967" w:hanging="360"/>
      </w:pPr>
      <w:rPr>
        <w:rFonts w:ascii="Courier New" w:hAnsi="Courier New" w:cs="Courier New" w:hint="default"/>
      </w:rPr>
    </w:lvl>
    <w:lvl w:ilvl="8" w:tplc="041B0005" w:tentative="1">
      <w:start w:val="1"/>
      <w:numFmt w:val="bullet"/>
      <w:lvlText w:val=""/>
      <w:lvlJc w:val="left"/>
      <w:pPr>
        <w:ind w:left="6687" w:hanging="360"/>
      </w:pPr>
      <w:rPr>
        <w:rFonts w:ascii="Wingdings" w:hAnsi="Wingdings" w:hint="default"/>
      </w:rPr>
    </w:lvl>
  </w:abstractNum>
  <w:abstractNum w:abstractNumId="35" w15:restartNumberingAfterBreak="0">
    <w:nsid w:val="27343D7E"/>
    <w:multiLevelType w:val="multilevel"/>
    <w:tmpl w:val="77AC85E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288E12CA"/>
    <w:multiLevelType w:val="hybridMultilevel"/>
    <w:tmpl w:val="03E81EB8"/>
    <w:lvl w:ilvl="0" w:tplc="041B000B">
      <w:start w:val="1"/>
      <w:numFmt w:val="bullet"/>
      <w:lvlText w:val=""/>
      <w:lvlJc w:val="left"/>
      <w:pPr>
        <w:ind w:left="765" w:hanging="360"/>
      </w:pPr>
      <w:rPr>
        <w:rFonts w:ascii="Wingdings" w:hAnsi="Wingdings" w:hint="default"/>
      </w:rPr>
    </w:lvl>
    <w:lvl w:ilvl="1" w:tplc="041B0003" w:tentative="1">
      <w:start w:val="1"/>
      <w:numFmt w:val="bullet"/>
      <w:lvlText w:val="o"/>
      <w:lvlJc w:val="left"/>
      <w:pPr>
        <w:ind w:left="1485" w:hanging="360"/>
      </w:pPr>
      <w:rPr>
        <w:rFonts w:ascii="Courier New" w:hAnsi="Courier New" w:cs="Courier New" w:hint="default"/>
      </w:rPr>
    </w:lvl>
    <w:lvl w:ilvl="2" w:tplc="041B0005" w:tentative="1">
      <w:start w:val="1"/>
      <w:numFmt w:val="bullet"/>
      <w:lvlText w:val=""/>
      <w:lvlJc w:val="left"/>
      <w:pPr>
        <w:ind w:left="2205" w:hanging="360"/>
      </w:pPr>
      <w:rPr>
        <w:rFonts w:ascii="Wingdings" w:hAnsi="Wingdings" w:hint="default"/>
      </w:rPr>
    </w:lvl>
    <w:lvl w:ilvl="3" w:tplc="041B0001" w:tentative="1">
      <w:start w:val="1"/>
      <w:numFmt w:val="bullet"/>
      <w:lvlText w:val=""/>
      <w:lvlJc w:val="left"/>
      <w:pPr>
        <w:ind w:left="2925" w:hanging="360"/>
      </w:pPr>
      <w:rPr>
        <w:rFonts w:ascii="Symbol" w:hAnsi="Symbol" w:hint="default"/>
      </w:rPr>
    </w:lvl>
    <w:lvl w:ilvl="4" w:tplc="041B0003" w:tentative="1">
      <w:start w:val="1"/>
      <w:numFmt w:val="bullet"/>
      <w:lvlText w:val="o"/>
      <w:lvlJc w:val="left"/>
      <w:pPr>
        <w:ind w:left="3645" w:hanging="360"/>
      </w:pPr>
      <w:rPr>
        <w:rFonts w:ascii="Courier New" w:hAnsi="Courier New" w:cs="Courier New" w:hint="default"/>
      </w:rPr>
    </w:lvl>
    <w:lvl w:ilvl="5" w:tplc="041B0005" w:tentative="1">
      <w:start w:val="1"/>
      <w:numFmt w:val="bullet"/>
      <w:lvlText w:val=""/>
      <w:lvlJc w:val="left"/>
      <w:pPr>
        <w:ind w:left="4365" w:hanging="360"/>
      </w:pPr>
      <w:rPr>
        <w:rFonts w:ascii="Wingdings" w:hAnsi="Wingdings" w:hint="default"/>
      </w:rPr>
    </w:lvl>
    <w:lvl w:ilvl="6" w:tplc="041B0001" w:tentative="1">
      <w:start w:val="1"/>
      <w:numFmt w:val="bullet"/>
      <w:lvlText w:val=""/>
      <w:lvlJc w:val="left"/>
      <w:pPr>
        <w:ind w:left="5085" w:hanging="360"/>
      </w:pPr>
      <w:rPr>
        <w:rFonts w:ascii="Symbol" w:hAnsi="Symbol" w:hint="default"/>
      </w:rPr>
    </w:lvl>
    <w:lvl w:ilvl="7" w:tplc="041B0003" w:tentative="1">
      <w:start w:val="1"/>
      <w:numFmt w:val="bullet"/>
      <w:lvlText w:val="o"/>
      <w:lvlJc w:val="left"/>
      <w:pPr>
        <w:ind w:left="5805" w:hanging="360"/>
      </w:pPr>
      <w:rPr>
        <w:rFonts w:ascii="Courier New" w:hAnsi="Courier New" w:cs="Courier New" w:hint="default"/>
      </w:rPr>
    </w:lvl>
    <w:lvl w:ilvl="8" w:tplc="041B0005" w:tentative="1">
      <w:start w:val="1"/>
      <w:numFmt w:val="bullet"/>
      <w:lvlText w:val=""/>
      <w:lvlJc w:val="left"/>
      <w:pPr>
        <w:ind w:left="6525" w:hanging="360"/>
      </w:pPr>
      <w:rPr>
        <w:rFonts w:ascii="Wingdings" w:hAnsi="Wingdings" w:hint="default"/>
      </w:rPr>
    </w:lvl>
  </w:abstractNum>
  <w:abstractNum w:abstractNumId="37" w15:restartNumberingAfterBreak="0">
    <w:nsid w:val="29820A1B"/>
    <w:multiLevelType w:val="multilevel"/>
    <w:tmpl w:val="AB36C00A"/>
    <w:lvl w:ilvl="0">
      <w:start w:val="1"/>
      <w:numFmt w:val="upperRoman"/>
      <w:lvlText w:val="%1."/>
      <w:lvlJc w:val="center"/>
      <w:pPr>
        <w:tabs>
          <w:tab w:val="num" w:pos="2345"/>
        </w:tabs>
        <w:ind w:left="1985" w:firstLine="0"/>
      </w:pPr>
      <w:rPr>
        <w:rFonts w:ascii="Arial" w:hAnsi="Arial" w:hint="default"/>
        <w:b/>
        <w:i w:val="0"/>
        <w:caps/>
        <w:sz w:val="28"/>
      </w:rPr>
    </w:lvl>
    <w:lvl w:ilvl="1">
      <w:start w:val="1"/>
      <w:numFmt w:val="bullet"/>
      <w:lvlText w:val=""/>
      <w:lvlJc w:val="left"/>
      <w:pPr>
        <w:tabs>
          <w:tab w:val="num" w:pos="1364"/>
        </w:tabs>
        <w:ind w:left="513" w:firstLine="567"/>
      </w:pPr>
      <w:rPr>
        <w:rFonts w:ascii="Symbol" w:hAnsi="Symbol" w:hint="default"/>
        <w:b/>
        <w:i w:val="0"/>
        <w:caps/>
        <w:sz w:val="28"/>
      </w:rPr>
    </w:lvl>
    <w:lvl w:ilvl="2">
      <w:start w:val="1"/>
      <w:numFmt w:val="lowerLetter"/>
      <w:lvlText w:val="%3)"/>
      <w:lvlJc w:val="left"/>
      <w:pPr>
        <w:ind w:left="1440" w:hanging="360"/>
      </w:pPr>
      <w:rPr>
        <w:b w:val="0"/>
        <w:bCs w:val="0"/>
        <w:i w:val="0"/>
        <w:iCs w:val="0"/>
      </w:rPr>
    </w:lvl>
    <w:lvl w:ilvl="3">
      <w:start w:val="1"/>
      <w:numFmt w:val="decimal"/>
      <w:lvlText w:val="%4."/>
      <w:lvlJc w:val="left"/>
      <w:pPr>
        <w:tabs>
          <w:tab w:val="num" w:pos="2880"/>
        </w:tabs>
        <w:ind w:left="2880" w:hanging="360"/>
      </w:pPr>
      <w:rPr>
        <w:rFonts w:ascii="Arial" w:hAnsi="Arial" w:cs="Arial" w:hint="default"/>
        <w:b w:val="0"/>
        <w:i w:val="0"/>
        <w:iCs/>
        <w:color w:val="auto"/>
        <w:sz w:val="22"/>
        <w:szCs w:val="22"/>
      </w:rPr>
    </w:lvl>
    <w:lvl w:ilvl="4">
      <w:start w:val="1"/>
      <w:numFmt w:val="decimal"/>
      <w:lvlText w:val="%5"/>
      <w:lvlJc w:val="left"/>
      <w:pPr>
        <w:tabs>
          <w:tab w:val="num" w:pos="3600"/>
        </w:tabs>
        <w:ind w:left="3600" w:hanging="360"/>
      </w:pPr>
      <w:rPr>
        <w:rFonts w:hint="default"/>
      </w:rPr>
    </w:lvl>
    <w:lvl w:ilvl="5">
      <w:start w:val="1"/>
      <w:numFmt w:val="lowerLetter"/>
      <w:lvlText w:val="%6)"/>
      <w:lvlJc w:val="left"/>
      <w:pPr>
        <w:tabs>
          <w:tab w:val="num" w:pos="1211"/>
        </w:tabs>
        <w:ind w:left="1211" w:hanging="360"/>
      </w:pPr>
      <w:rPr>
        <w:rFonts w:hint="default"/>
        <w:b w:val="0"/>
        <w:i w:val="0"/>
      </w:rPr>
    </w:lvl>
    <w:lvl w:ilvl="6">
      <w:start w:val="1"/>
      <w:numFmt w:val="decimal"/>
      <w:lvlText w:val="%7."/>
      <w:lvlJc w:val="left"/>
      <w:pPr>
        <w:tabs>
          <w:tab w:val="num" w:pos="5040"/>
        </w:tabs>
        <w:ind w:left="5040" w:hanging="360"/>
      </w:pPr>
      <w:rPr>
        <w:rFonts w:hint="default"/>
        <w:i w:val="0"/>
        <w:color w:val="auto"/>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8" w15:restartNumberingAfterBreak="0">
    <w:nsid w:val="298D2FCF"/>
    <w:multiLevelType w:val="hybridMultilevel"/>
    <w:tmpl w:val="962A417C"/>
    <w:lvl w:ilvl="0" w:tplc="3A182A5A">
      <w:numFmt w:val="bullet"/>
      <w:lvlText w:val="-"/>
      <w:lvlJc w:val="left"/>
      <w:pPr>
        <w:ind w:left="1287" w:hanging="360"/>
      </w:pPr>
      <w:rPr>
        <w:rFonts w:ascii="Calibri" w:eastAsia="Times New Roman" w:hAnsi="Calibri" w:cs="Times New Roman" w:hint="default"/>
        <w:sz w:val="22"/>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39" w15:restartNumberingAfterBreak="0">
    <w:nsid w:val="2A733617"/>
    <w:multiLevelType w:val="multilevel"/>
    <w:tmpl w:val="75CA6392"/>
    <w:lvl w:ilvl="0">
      <w:start w:val="2"/>
      <w:numFmt w:val="none"/>
      <w:pStyle w:val="Nadpisodsek"/>
      <w:lvlText w:val="2"/>
      <w:lvlJc w:val="left"/>
      <w:pPr>
        <w:tabs>
          <w:tab w:val="num" w:pos="851"/>
        </w:tabs>
        <w:ind w:left="851" w:hanging="851"/>
      </w:pPr>
      <w:rPr>
        <w:rFonts w:ascii="Arial" w:hAnsi="Arial" w:hint="default"/>
        <w:b/>
        <w:i w:val="0"/>
        <w:sz w:val="28"/>
      </w:rPr>
    </w:lvl>
    <w:lvl w:ilvl="1">
      <w:start w:val="1"/>
      <w:numFmt w:val="decimal"/>
      <w:pStyle w:val="Zoznamslo2"/>
      <w:lvlText w:val="2.%2"/>
      <w:lvlJc w:val="left"/>
      <w:pPr>
        <w:tabs>
          <w:tab w:val="num" w:pos="851"/>
        </w:tabs>
        <w:ind w:left="851" w:hanging="567"/>
      </w:pPr>
      <w:rPr>
        <w:rFonts w:ascii="Arial" w:hAnsi="Arial" w:hint="default"/>
        <w:b w:val="0"/>
        <w:i w:val="0"/>
        <w:sz w:val="22"/>
      </w:rPr>
    </w:lvl>
    <w:lvl w:ilvl="2">
      <w:numFmt w:val="decimal"/>
      <w:pStyle w:val="Zoznamslo3"/>
      <w:lvlText w:val="%1.%2.%3"/>
      <w:lvlJc w:val="left"/>
      <w:pPr>
        <w:tabs>
          <w:tab w:val="num" w:pos="1570"/>
        </w:tabs>
        <w:ind w:left="720" w:firstLine="0"/>
      </w:pPr>
      <w:rPr>
        <w:rFonts w:hint="default"/>
      </w:rPr>
    </w:lvl>
    <w:lvl w:ilvl="3">
      <w:numFmt w:val="decimal"/>
      <w:pStyle w:val="Zoznamslo4"/>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40" w15:restartNumberingAfterBreak="0">
    <w:nsid w:val="2A873C5C"/>
    <w:multiLevelType w:val="multilevel"/>
    <w:tmpl w:val="B52CF4EC"/>
    <w:lvl w:ilvl="0">
      <w:start w:val="15"/>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1" w15:restartNumberingAfterBreak="0">
    <w:nsid w:val="2AF95C0B"/>
    <w:multiLevelType w:val="hybridMultilevel"/>
    <w:tmpl w:val="99FE297C"/>
    <w:lvl w:ilvl="0" w:tplc="E4AAD524">
      <w:start w:val="1"/>
      <w:numFmt w:val="decimal"/>
      <w:lvlText w:val="%1."/>
      <w:lvlJc w:val="left"/>
      <w:pPr>
        <w:tabs>
          <w:tab w:val="num" w:pos="720"/>
        </w:tabs>
        <w:ind w:left="720" w:hanging="360"/>
      </w:pPr>
      <w:rPr>
        <w:rFonts w:cs="Times New Roman"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2" w15:restartNumberingAfterBreak="0">
    <w:nsid w:val="2B50560C"/>
    <w:multiLevelType w:val="multilevel"/>
    <w:tmpl w:val="9BA455C6"/>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2C4C2CF4"/>
    <w:multiLevelType w:val="multilevel"/>
    <w:tmpl w:val="0D0CD1E0"/>
    <w:lvl w:ilvl="0">
      <w:start w:val="2"/>
      <w:numFmt w:val="decimal"/>
      <w:lvlText w:val="%1"/>
      <w:lvlJc w:val="left"/>
      <w:pPr>
        <w:ind w:left="622" w:hanging="480"/>
      </w:pPr>
      <w:rPr>
        <w:rFonts w:hint="default"/>
      </w:rPr>
    </w:lvl>
    <w:lvl w:ilvl="1">
      <w:start w:val="1"/>
      <w:numFmt w:val="decimal"/>
      <w:lvlText w:val="%1.%2"/>
      <w:lvlJc w:val="left"/>
      <w:pPr>
        <w:ind w:left="764" w:hanging="480"/>
      </w:pPr>
      <w:rPr>
        <w:rFonts w:hint="default"/>
        <w:b w:val="0"/>
        <w:i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4" w15:restartNumberingAfterBreak="0">
    <w:nsid w:val="2C8B7D62"/>
    <w:multiLevelType w:val="hybridMultilevel"/>
    <w:tmpl w:val="7C0C35E6"/>
    <w:lvl w:ilvl="0" w:tplc="FFFFFFFF">
      <w:start w:val="1"/>
      <w:numFmt w:val="decimal"/>
      <w:pStyle w:val="Odrkaodsad10"/>
      <w:lvlText w:val="%1."/>
      <w:lvlJc w:val="left"/>
      <w:pPr>
        <w:tabs>
          <w:tab w:val="num" w:pos="1211"/>
        </w:tabs>
        <w:ind w:left="1211" w:hanging="360"/>
      </w:pPr>
      <w:rPr>
        <w:rFonts w:ascii="Arial" w:eastAsia="Times New Roman" w:hAnsi="Arial" w:cs="Arial" w:hint="default"/>
      </w:rPr>
    </w:lvl>
    <w:lvl w:ilvl="1" w:tplc="FFFFFFFF" w:tentative="1">
      <w:start w:val="1"/>
      <w:numFmt w:val="bullet"/>
      <w:lvlText w:val="o"/>
      <w:lvlJc w:val="left"/>
      <w:pPr>
        <w:tabs>
          <w:tab w:val="num" w:pos="1931"/>
        </w:tabs>
        <w:ind w:left="1931" w:hanging="360"/>
      </w:pPr>
      <w:rPr>
        <w:rFonts w:ascii="Courier New" w:hAnsi="Courier New" w:cs="Wingdings" w:hint="default"/>
      </w:rPr>
    </w:lvl>
    <w:lvl w:ilvl="2" w:tplc="FFFFFFFF">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Wingdings"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Wingdings"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45" w15:restartNumberingAfterBreak="0">
    <w:nsid w:val="2D100980"/>
    <w:multiLevelType w:val="multilevel"/>
    <w:tmpl w:val="0D0CD1E0"/>
    <w:lvl w:ilvl="0">
      <w:start w:val="1"/>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6" w15:restartNumberingAfterBreak="0">
    <w:nsid w:val="2D2C3716"/>
    <w:multiLevelType w:val="hybridMultilevel"/>
    <w:tmpl w:val="C8E0E126"/>
    <w:lvl w:ilvl="0" w:tplc="033A0A90">
      <w:start w:val="1"/>
      <w:numFmt w:val="lowerLetter"/>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47" w15:restartNumberingAfterBreak="0">
    <w:nsid w:val="2E315C7C"/>
    <w:multiLevelType w:val="multilevel"/>
    <w:tmpl w:val="B9E6669C"/>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color w:val="auto"/>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30A864F9"/>
    <w:multiLevelType w:val="hybridMultilevel"/>
    <w:tmpl w:val="9FE6B22E"/>
    <w:lvl w:ilvl="0" w:tplc="015A2CBC">
      <w:start w:val="1"/>
      <w:numFmt w:val="decimal"/>
      <w:lvlText w:val="%1."/>
      <w:lvlJc w:val="left"/>
      <w:pPr>
        <w:ind w:left="720" w:hanging="360"/>
      </w:pPr>
      <w:rPr>
        <w:rFonts w:hint="default"/>
        <w:b w:val="0"/>
        <w:i w:val="0"/>
        <w:sz w:val="22"/>
        <w:szCs w:val="22"/>
      </w:rPr>
    </w:lvl>
    <w:lvl w:ilvl="1" w:tplc="2D00A9AC">
      <w:start w:val="1"/>
      <w:numFmt w:val="upperRoman"/>
      <w:lvlText w:val="%2."/>
      <w:lvlJc w:val="left"/>
      <w:pPr>
        <w:ind w:left="1800" w:hanging="72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9" w15:restartNumberingAfterBreak="0">
    <w:nsid w:val="31B8168B"/>
    <w:multiLevelType w:val="hybridMultilevel"/>
    <w:tmpl w:val="FCA2834E"/>
    <w:lvl w:ilvl="0" w:tplc="041B0017">
      <w:start w:val="1"/>
      <w:numFmt w:val="lowerLetter"/>
      <w:lvlText w:val="%1)"/>
      <w:lvlJc w:val="left"/>
      <w:pPr>
        <w:ind w:left="1004" w:hanging="360"/>
      </w:pPr>
    </w:lvl>
    <w:lvl w:ilvl="1" w:tplc="041B0019">
      <w:start w:val="1"/>
      <w:numFmt w:val="lowerLetter"/>
      <w:lvlText w:val="%2."/>
      <w:lvlJc w:val="left"/>
      <w:pPr>
        <w:ind w:left="1724" w:hanging="360"/>
      </w:pPr>
    </w:lvl>
    <w:lvl w:ilvl="2" w:tplc="35C4159E">
      <w:start w:val="1"/>
      <w:numFmt w:val="decimal"/>
      <w:lvlText w:val="%3."/>
      <w:lvlJc w:val="right"/>
      <w:pPr>
        <w:ind w:left="2444" w:hanging="180"/>
      </w:pPr>
      <w:rPr>
        <w:rFonts w:ascii="Arial" w:eastAsia="Times New Roman" w:hAnsi="Arial" w:cs="Arial"/>
      </w:rPr>
    </w:lvl>
    <w:lvl w:ilvl="3" w:tplc="041B000F">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50" w15:restartNumberingAfterBreak="0">
    <w:nsid w:val="32B91350"/>
    <w:multiLevelType w:val="multilevel"/>
    <w:tmpl w:val="8D48A7D8"/>
    <w:lvl w:ilvl="0">
      <w:start w:val="13"/>
      <w:numFmt w:val="decimal"/>
      <w:lvlText w:val="%1"/>
      <w:lvlJc w:val="left"/>
      <w:pPr>
        <w:ind w:left="420" w:hanging="420"/>
      </w:pPr>
      <w:rPr>
        <w:rFonts w:hint="default"/>
      </w:rPr>
    </w:lvl>
    <w:lvl w:ilvl="1">
      <w:start w:val="1"/>
      <w:numFmt w:val="decimal"/>
      <w:lvlText w:val="%1.%2"/>
      <w:lvlJc w:val="left"/>
      <w:pPr>
        <w:ind w:left="703" w:hanging="420"/>
      </w:pPr>
      <w:rPr>
        <w:rFonts w:hint="default"/>
        <w:b w:val="0"/>
        <w:bCs/>
        <w:color w:val="auto"/>
        <w:sz w:val="22"/>
        <w:szCs w:val="22"/>
      </w:rPr>
    </w:lvl>
    <w:lvl w:ilvl="2">
      <w:start w:val="1"/>
      <w:numFmt w:val="decimal"/>
      <w:lvlText w:val="%1.%2.%3"/>
      <w:lvlJc w:val="left"/>
      <w:pPr>
        <w:ind w:left="2705" w:hanging="720"/>
      </w:pPr>
      <w:rPr>
        <w:rFonts w:hint="default"/>
        <w:b w:val="0"/>
      </w:rPr>
    </w:lvl>
    <w:lvl w:ilvl="3">
      <w:start w:val="1"/>
      <w:numFmt w:val="decimal"/>
      <w:lvlText w:val="%1.%2.%3.%4"/>
      <w:lvlJc w:val="left"/>
      <w:pPr>
        <w:ind w:left="1569" w:hanging="720"/>
      </w:pPr>
      <w:rPr>
        <w:rFonts w:hint="default"/>
        <w:b w:val="0"/>
        <w:i w:val="0"/>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1" w15:restartNumberingAfterBreak="0">
    <w:nsid w:val="32EA07D4"/>
    <w:multiLevelType w:val="multilevel"/>
    <w:tmpl w:val="D9B23486"/>
    <w:lvl w:ilvl="0">
      <w:start w:val="1"/>
      <w:numFmt w:val="lowerLetter"/>
      <w:lvlText w:val="%1)"/>
      <w:lvlJc w:val="left"/>
      <w:rPr>
        <w:rFonts w:ascii="Calibri" w:hAnsi="Calibri" w:hint="default"/>
        <w:b w:val="0"/>
        <w:bCs w:val="0"/>
        <w:i w:val="0"/>
        <w:iCs w:val="0"/>
        <w:smallCaps w:val="0"/>
        <w:strike w:val="0"/>
        <w:color w:val="000000"/>
        <w:spacing w:val="0"/>
        <w:w w:val="100"/>
        <w:position w:val="0"/>
        <w:sz w:val="20"/>
        <w:szCs w:val="18"/>
        <w:u w:val="none"/>
      </w:rPr>
    </w:lvl>
    <w:lvl w:ilvl="1">
      <w:start w:val="2"/>
      <w:numFmt w:val="decimal"/>
      <w:lvlText w:val="%2."/>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2">
      <w:start w:val="3"/>
      <w:numFmt w:val="upperRoman"/>
      <w:lvlText w:val="%3."/>
      <w:lvlJc w:val="left"/>
      <w:rPr>
        <w:rFonts w:ascii="Book Antiqua" w:eastAsia="Book Antiqua" w:hAnsi="Book Antiqua" w:cs="Book Antiqua"/>
        <w:b/>
        <w:bCs/>
        <w:i w:val="0"/>
        <w:iCs w:val="0"/>
        <w:smallCaps w:val="0"/>
        <w:strike w:val="0"/>
        <w:color w:val="000000"/>
        <w:spacing w:val="0"/>
        <w:w w:val="100"/>
        <w:position w:val="0"/>
        <w:sz w:val="18"/>
        <w:szCs w:val="18"/>
        <w:u w:val="none"/>
      </w:rPr>
    </w:lvl>
    <w:lvl w:ilvl="3">
      <w:start w:val="1"/>
      <w:numFmt w:val="decimal"/>
      <w:lvlText w:val="%4."/>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4">
      <w:start w:val="1"/>
      <w:numFmt w:val="lowerLetter"/>
      <w:lvlText w:val="%5)"/>
      <w:lvlJc w:val="left"/>
      <w:rPr>
        <w:b w:val="0"/>
        <w:bCs w:val="0"/>
        <w:i w:val="0"/>
        <w:iCs/>
        <w:smallCaps w:val="0"/>
        <w:strike w:val="0"/>
        <w:color w:val="000000"/>
        <w:spacing w:val="0"/>
        <w:w w:val="100"/>
        <w:position w:val="0"/>
        <w:sz w:val="22"/>
        <w:szCs w:val="22"/>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331313CE"/>
    <w:multiLevelType w:val="hybridMultilevel"/>
    <w:tmpl w:val="A880C2A2"/>
    <w:lvl w:ilvl="0" w:tplc="FDE6ED36">
      <w:start w:val="1"/>
      <w:numFmt w:val="lowerLetter"/>
      <w:pStyle w:val="Zoznampsm1"/>
      <w:lvlText w:val="%1)"/>
      <w:lvlJc w:val="left"/>
      <w:pPr>
        <w:tabs>
          <w:tab w:val="num" w:pos="1134"/>
        </w:tabs>
        <w:ind w:left="1134" w:hanging="283"/>
      </w:pPr>
      <w:rPr>
        <w:rFonts w:hint="default"/>
        <w:b w:val="0"/>
        <w:i w:val="0"/>
        <w:sz w:val="22"/>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15:restartNumberingAfterBreak="0">
    <w:nsid w:val="34845DD0"/>
    <w:multiLevelType w:val="multilevel"/>
    <w:tmpl w:val="9EA0C8E0"/>
    <w:lvl w:ilvl="0">
      <w:start w:val="14"/>
      <w:numFmt w:val="decimal"/>
      <w:pStyle w:val="slovanzoznam"/>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15:restartNumberingAfterBreak="0">
    <w:nsid w:val="351939D4"/>
    <w:multiLevelType w:val="multilevel"/>
    <w:tmpl w:val="E2348D66"/>
    <w:lvl w:ilvl="0">
      <w:start w:val="15"/>
      <w:numFmt w:val="decimal"/>
      <w:lvlText w:val="%1"/>
      <w:lvlJc w:val="left"/>
      <w:pPr>
        <w:ind w:left="600" w:hanging="600"/>
      </w:pPr>
      <w:rPr>
        <w:rFonts w:hint="default"/>
        <w:b/>
      </w:rPr>
    </w:lvl>
    <w:lvl w:ilvl="1">
      <w:start w:val="3"/>
      <w:numFmt w:val="decimal"/>
      <w:lvlText w:val="%1.%2"/>
      <w:lvlJc w:val="left"/>
      <w:pPr>
        <w:ind w:left="1734" w:hanging="600"/>
      </w:pPr>
      <w:rPr>
        <w:rFonts w:hint="default"/>
        <w:b/>
      </w:rPr>
    </w:lvl>
    <w:lvl w:ilvl="2">
      <w:start w:val="1"/>
      <w:numFmt w:val="decimal"/>
      <w:lvlText w:val="%1.%2.%3"/>
      <w:lvlJc w:val="left"/>
      <w:pPr>
        <w:ind w:left="2988" w:hanging="720"/>
      </w:pPr>
      <w:rPr>
        <w:rFonts w:hint="default"/>
        <w:b w:val="0"/>
      </w:rPr>
    </w:lvl>
    <w:lvl w:ilvl="3">
      <w:start w:val="1"/>
      <w:numFmt w:val="decimal"/>
      <w:lvlText w:val="%1.%2.%3.%4"/>
      <w:lvlJc w:val="left"/>
      <w:pPr>
        <w:ind w:left="4122" w:hanging="720"/>
      </w:pPr>
      <w:rPr>
        <w:rFonts w:hint="default"/>
        <w:b/>
      </w:rPr>
    </w:lvl>
    <w:lvl w:ilvl="4">
      <w:start w:val="1"/>
      <w:numFmt w:val="decimal"/>
      <w:lvlText w:val="%1.%2.%3.%4.%5"/>
      <w:lvlJc w:val="left"/>
      <w:pPr>
        <w:ind w:left="5616" w:hanging="1080"/>
      </w:pPr>
      <w:rPr>
        <w:rFonts w:hint="default"/>
        <w:b/>
      </w:rPr>
    </w:lvl>
    <w:lvl w:ilvl="5">
      <w:start w:val="1"/>
      <w:numFmt w:val="lowerLetter"/>
      <w:lvlText w:val="%6)"/>
      <w:lvlJc w:val="left"/>
      <w:pPr>
        <w:ind w:left="6750" w:hanging="1080"/>
      </w:pPr>
      <w:rPr>
        <w:rFonts w:ascii="Arial" w:eastAsia="Times New Roman" w:hAnsi="Arial" w:cs="Times New Roman"/>
        <w:b w:val="0"/>
      </w:rPr>
    </w:lvl>
    <w:lvl w:ilvl="6">
      <w:start w:val="1"/>
      <w:numFmt w:val="decimal"/>
      <w:lvlText w:val="%1.%2.%3.%4.%5.%6.%7"/>
      <w:lvlJc w:val="left"/>
      <w:pPr>
        <w:ind w:left="8244" w:hanging="1440"/>
      </w:pPr>
      <w:rPr>
        <w:rFonts w:hint="default"/>
        <w:b/>
      </w:rPr>
    </w:lvl>
    <w:lvl w:ilvl="7">
      <w:start w:val="1"/>
      <w:numFmt w:val="decimal"/>
      <w:lvlText w:val="%1.%2.%3.%4.%5.%6.%7.%8"/>
      <w:lvlJc w:val="left"/>
      <w:pPr>
        <w:ind w:left="9378" w:hanging="1440"/>
      </w:pPr>
      <w:rPr>
        <w:rFonts w:hint="default"/>
        <w:b/>
      </w:rPr>
    </w:lvl>
    <w:lvl w:ilvl="8">
      <w:start w:val="1"/>
      <w:numFmt w:val="decimal"/>
      <w:lvlText w:val="%1.%2.%3.%4.%5.%6.%7.%8.%9"/>
      <w:lvlJc w:val="left"/>
      <w:pPr>
        <w:ind w:left="10872" w:hanging="1800"/>
      </w:pPr>
      <w:rPr>
        <w:rFonts w:hint="default"/>
        <w:b/>
      </w:rPr>
    </w:lvl>
  </w:abstractNum>
  <w:abstractNum w:abstractNumId="55" w15:restartNumberingAfterBreak="0">
    <w:nsid w:val="370905F6"/>
    <w:multiLevelType w:val="hybridMultilevel"/>
    <w:tmpl w:val="3F6A27F6"/>
    <w:lvl w:ilvl="0" w:tplc="041B0001">
      <w:start w:val="1"/>
      <w:numFmt w:val="bullet"/>
      <w:lvlText w:val=""/>
      <w:lvlJc w:val="left"/>
      <w:pPr>
        <w:ind w:left="2421" w:hanging="360"/>
      </w:pPr>
      <w:rPr>
        <w:rFonts w:ascii="Symbol" w:hAnsi="Symbol" w:hint="default"/>
      </w:rPr>
    </w:lvl>
    <w:lvl w:ilvl="1" w:tplc="041B0003" w:tentative="1">
      <w:start w:val="1"/>
      <w:numFmt w:val="bullet"/>
      <w:lvlText w:val="o"/>
      <w:lvlJc w:val="left"/>
      <w:pPr>
        <w:ind w:left="3141" w:hanging="360"/>
      </w:pPr>
      <w:rPr>
        <w:rFonts w:ascii="Courier New" w:hAnsi="Courier New" w:cs="Courier New" w:hint="default"/>
      </w:rPr>
    </w:lvl>
    <w:lvl w:ilvl="2" w:tplc="041B0005" w:tentative="1">
      <w:start w:val="1"/>
      <w:numFmt w:val="bullet"/>
      <w:lvlText w:val=""/>
      <w:lvlJc w:val="left"/>
      <w:pPr>
        <w:ind w:left="3861" w:hanging="360"/>
      </w:pPr>
      <w:rPr>
        <w:rFonts w:ascii="Wingdings" w:hAnsi="Wingdings" w:hint="default"/>
      </w:rPr>
    </w:lvl>
    <w:lvl w:ilvl="3" w:tplc="041B0001" w:tentative="1">
      <w:start w:val="1"/>
      <w:numFmt w:val="bullet"/>
      <w:lvlText w:val=""/>
      <w:lvlJc w:val="left"/>
      <w:pPr>
        <w:ind w:left="4581" w:hanging="360"/>
      </w:pPr>
      <w:rPr>
        <w:rFonts w:ascii="Symbol" w:hAnsi="Symbol" w:hint="default"/>
      </w:rPr>
    </w:lvl>
    <w:lvl w:ilvl="4" w:tplc="041B0003" w:tentative="1">
      <w:start w:val="1"/>
      <w:numFmt w:val="bullet"/>
      <w:lvlText w:val="o"/>
      <w:lvlJc w:val="left"/>
      <w:pPr>
        <w:ind w:left="5301" w:hanging="360"/>
      </w:pPr>
      <w:rPr>
        <w:rFonts w:ascii="Courier New" w:hAnsi="Courier New" w:cs="Courier New" w:hint="default"/>
      </w:rPr>
    </w:lvl>
    <w:lvl w:ilvl="5" w:tplc="041B0005" w:tentative="1">
      <w:start w:val="1"/>
      <w:numFmt w:val="bullet"/>
      <w:lvlText w:val=""/>
      <w:lvlJc w:val="left"/>
      <w:pPr>
        <w:ind w:left="6021" w:hanging="360"/>
      </w:pPr>
      <w:rPr>
        <w:rFonts w:ascii="Wingdings" w:hAnsi="Wingdings" w:hint="default"/>
      </w:rPr>
    </w:lvl>
    <w:lvl w:ilvl="6" w:tplc="041B0001" w:tentative="1">
      <w:start w:val="1"/>
      <w:numFmt w:val="bullet"/>
      <w:lvlText w:val=""/>
      <w:lvlJc w:val="left"/>
      <w:pPr>
        <w:ind w:left="6741" w:hanging="360"/>
      </w:pPr>
      <w:rPr>
        <w:rFonts w:ascii="Symbol" w:hAnsi="Symbol" w:hint="default"/>
      </w:rPr>
    </w:lvl>
    <w:lvl w:ilvl="7" w:tplc="041B0003" w:tentative="1">
      <w:start w:val="1"/>
      <w:numFmt w:val="bullet"/>
      <w:lvlText w:val="o"/>
      <w:lvlJc w:val="left"/>
      <w:pPr>
        <w:ind w:left="7461" w:hanging="360"/>
      </w:pPr>
      <w:rPr>
        <w:rFonts w:ascii="Courier New" w:hAnsi="Courier New" w:cs="Courier New" w:hint="default"/>
      </w:rPr>
    </w:lvl>
    <w:lvl w:ilvl="8" w:tplc="041B0005" w:tentative="1">
      <w:start w:val="1"/>
      <w:numFmt w:val="bullet"/>
      <w:lvlText w:val=""/>
      <w:lvlJc w:val="left"/>
      <w:pPr>
        <w:ind w:left="8181" w:hanging="360"/>
      </w:pPr>
      <w:rPr>
        <w:rFonts w:ascii="Wingdings" w:hAnsi="Wingdings" w:hint="default"/>
      </w:rPr>
    </w:lvl>
  </w:abstractNum>
  <w:abstractNum w:abstractNumId="56" w15:restartNumberingAfterBreak="0">
    <w:nsid w:val="375D1F89"/>
    <w:multiLevelType w:val="hybridMultilevel"/>
    <w:tmpl w:val="0D527730"/>
    <w:lvl w:ilvl="0" w:tplc="5178DFE0">
      <w:start w:val="600"/>
      <w:numFmt w:val="bullet"/>
      <w:lvlText w:val="-"/>
      <w:lvlJc w:val="left"/>
      <w:pPr>
        <w:ind w:left="1571" w:hanging="360"/>
      </w:pPr>
      <w:rPr>
        <w:rFonts w:ascii="Times New Roman" w:eastAsia="Times New Roman" w:hAnsi="Times New Roman" w:cs="Times New Roman" w:hint="default"/>
        <w:b/>
      </w:rPr>
    </w:lvl>
    <w:lvl w:ilvl="1" w:tplc="041B0003" w:tentative="1">
      <w:start w:val="1"/>
      <w:numFmt w:val="bullet"/>
      <w:lvlText w:val="o"/>
      <w:lvlJc w:val="left"/>
      <w:pPr>
        <w:ind w:left="2291" w:hanging="360"/>
      </w:pPr>
      <w:rPr>
        <w:rFonts w:ascii="Courier New" w:hAnsi="Courier New" w:cs="Courier New" w:hint="default"/>
      </w:rPr>
    </w:lvl>
    <w:lvl w:ilvl="2" w:tplc="041B0005">
      <w:start w:val="1"/>
      <w:numFmt w:val="bullet"/>
      <w:lvlText w:val=""/>
      <w:lvlJc w:val="left"/>
      <w:pPr>
        <w:ind w:left="3011" w:hanging="360"/>
      </w:pPr>
      <w:rPr>
        <w:rFonts w:ascii="Wingdings" w:hAnsi="Wingdings" w:hint="default"/>
      </w:rPr>
    </w:lvl>
    <w:lvl w:ilvl="3" w:tplc="041B0001" w:tentative="1">
      <w:start w:val="1"/>
      <w:numFmt w:val="bullet"/>
      <w:lvlText w:val=""/>
      <w:lvlJc w:val="left"/>
      <w:pPr>
        <w:ind w:left="3731" w:hanging="360"/>
      </w:pPr>
      <w:rPr>
        <w:rFonts w:ascii="Symbol" w:hAnsi="Symbol" w:hint="default"/>
      </w:rPr>
    </w:lvl>
    <w:lvl w:ilvl="4" w:tplc="041B0003" w:tentative="1">
      <w:start w:val="1"/>
      <w:numFmt w:val="bullet"/>
      <w:lvlText w:val="o"/>
      <w:lvlJc w:val="left"/>
      <w:pPr>
        <w:ind w:left="4451" w:hanging="360"/>
      </w:pPr>
      <w:rPr>
        <w:rFonts w:ascii="Courier New" w:hAnsi="Courier New" w:cs="Courier New" w:hint="default"/>
      </w:rPr>
    </w:lvl>
    <w:lvl w:ilvl="5" w:tplc="041B0005" w:tentative="1">
      <w:start w:val="1"/>
      <w:numFmt w:val="bullet"/>
      <w:lvlText w:val=""/>
      <w:lvlJc w:val="left"/>
      <w:pPr>
        <w:ind w:left="5171" w:hanging="360"/>
      </w:pPr>
      <w:rPr>
        <w:rFonts w:ascii="Wingdings" w:hAnsi="Wingdings" w:hint="default"/>
      </w:rPr>
    </w:lvl>
    <w:lvl w:ilvl="6" w:tplc="041B0001" w:tentative="1">
      <w:start w:val="1"/>
      <w:numFmt w:val="bullet"/>
      <w:lvlText w:val=""/>
      <w:lvlJc w:val="left"/>
      <w:pPr>
        <w:ind w:left="5891" w:hanging="360"/>
      </w:pPr>
      <w:rPr>
        <w:rFonts w:ascii="Symbol" w:hAnsi="Symbol" w:hint="default"/>
      </w:rPr>
    </w:lvl>
    <w:lvl w:ilvl="7" w:tplc="041B0003" w:tentative="1">
      <w:start w:val="1"/>
      <w:numFmt w:val="bullet"/>
      <w:lvlText w:val="o"/>
      <w:lvlJc w:val="left"/>
      <w:pPr>
        <w:ind w:left="6611" w:hanging="360"/>
      </w:pPr>
      <w:rPr>
        <w:rFonts w:ascii="Courier New" w:hAnsi="Courier New" w:cs="Courier New" w:hint="default"/>
      </w:rPr>
    </w:lvl>
    <w:lvl w:ilvl="8" w:tplc="041B0005" w:tentative="1">
      <w:start w:val="1"/>
      <w:numFmt w:val="bullet"/>
      <w:lvlText w:val=""/>
      <w:lvlJc w:val="left"/>
      <w:pPr>
        <w:ind w:left="7331" w:hanging="360"/>
      </w:pPr>
      <w:rPr>
        <w:rFonts w:ascii="Wingdings" w:hAnsi="Wingdings" w:hint="default"/>
      </w:rPr>
    </w:lvl>
  </w:abstractNum>
  <w:abstractNum w:abstractNumId="57" w15:restartNumberingAfterBreak="0">
    <w:nsid w:val="375F76E9"/>
    <w:multiLevelType w:val="hybridMultilevel"/>
    <w:tmpl w:val="147E7806"/>
    <w:lvl w:ilvl="0" w:tplc="3A182A5A">
      <w:numFmt w:val="bullet"/>
      <w:lvlText w:val="-"/>
      <w:lvlJc w:val="left"/>
      <w:pPr>
        <w:ind w:left="2421" w:hanging="360"/>
      </w:pPr>
      <w:rPr>
        <w:rFonts w:ascii="Calibri" w:eastAsia="Times New Roman" w:hAnsi="Calibri" w:cs="Times New Roman" w:hint="default"/>
        <w:sz w:val="22"/>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58" w15:restartNumberingAfterBreak="0">
    <w:nsid w:val="39A05F66"/>
    <w:multiLevelType w:val="multilevel"/>
    <w:tmpl w:val="42728B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b w:val="0"/>
        <w:i w:val="0"/>
      </w:rPr>
    </w:lvl>
    <w:lvl w:ilvl="2">
      <w:start w:val="1"/>
      <w:numFmt w:val="decimal"/>
      <w:lvlText w:val="%3."/>
      <w:lvlJc w:val="left"/>
      <w:pPr>
        <w:tabs>
          <w:tab w:val="num" w:pos="1288"/>
        </w:tabs>
        <w:ind w:left="1288" w:hanging="720"/>
      </w:pPr>
      <w:rPr>
        <w:rFonts w:ascii="Arial" w:eastAsia="Times New Roman" w:hAnsi="Arial" w:cs="Times New Roman"/>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59" w15:restartNumberingAfterBreak="0">
    <w:nsid w:val="39A663C0"/>
    <w:multiLevelType w:val="multilevel"/>
    <w:tmpl w:val="C90A1520"/>
    <w:lvl w:ilvl="0">
      <w:start w:val="2"/>
      <w:numFmt w:val="none"/>
      <w:pStyle w:val="Nadpisodsekprloha"/>
      <w:lvlText w:val="2"/>
      <w:lvlJc w:val="left"/>
      <w:pPr>
        <w:tabs>
          <w:tab w:val="num" w:pos="851"/>
        </w:tabs>
        <w:ind w:left="851" w:hanging="851"/>
      </w:pPr>
      <w:rPr>
        <w:rFonts w:ascii="Arial" w:hAnsi="Arial" w:hint="default"/>
        <w:b/>
        <w:i w:val="0"/>
        <w:sz w:val="28"/>
      </w:rPr>
    </w:lvl>
    <w:lvl w:ilvl="1">
      <w:start w:val="1"/>
      <w:numFmt w:val="decimal"/>
      <w:lvlText w:val="2.%2"/>
      <w:lvlJc w:val="left"/>
      <w:pPr>
        <w:tabs>
          <w:tab w:val="num" w:pos="851"/>
        </w:tabs>
        <w:ind w:left="851" w:hanging="567"/>
      </w:pPr>
      <w:rPr>
        <w:rFonts w:ascii="Arial" w:hAnsi="Arial" w:hint="default"/>
        <w:b w:val="0"/>
        <w:i w:val="0"/>
        <w:sz w:val="22"/>
      </w:rPr>
    </w:lvl>
    <w:lvl w:ilvl="2">
      <w:numFmt w:val="decimal"/>
      <w:lvlText w:val="%1.%2.%3"/>
      <w:lvlJc w:val="left"/>
      <w:pPr>
        <w:tabs>
          <w:tab w:val="num" w:pos="1570"/>
        </w:tabs>
        <w:ind w:left="720" w:firstLine="0"/>
      </w:pPr>
      <w:rPr>
        <w:rFonts w:hint="default"/>
      </w:rPr>
    </w:lvl>
    <w:lvl w:ilvl="3">
      <w:numFmt w:val="decimal"/>
      <w:pStyle w:val="Zoznamslo4Char"/>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60" w15:restartNumberingAfterBreak="0">
    <w:nsid w:val="3C037ED5"/>
    <w:multiLevelType w:val="hybridMultilevel"/>
    <w:tmpl w:val="2E62D5EA"/>
    <w:lvl w:ilvl="0" w:tplc="041B0001">
      <w:start w:val="1"/>
      <w:numFmt w:val="bullet"/>
      <w:lvlText w:val=""/>
      <w:lvlJc w:val="left"/>
      <w:pPr>
        <w:ind w:left="2421" w:hanging="360"/>
      </w:pPr>
      <w:rPr>
        <w:rFonts w:ascii="Symbol" w:hAnsi="Symbol" w:hint="default"/>
      </w:rPr>
    </w:lvl>
    <w:lvl w:ilvl="1" w:tplc="041B0003" w:tentative="1">
      <w:start w:val="1"/>
      <w:numFmt w:val="bullet"/>
      <w:lvlText w:val="o"/>
      <w:lvlJc w:val="left"/>
      <w:pPr>
        <w:ind w:left="3141" w:hanging="360"/>
      </w:pPr>
      <w:rPr>
        <w:rFonts w:ascii="Courier New" w:hAnsi="Courier New" w:cs="Courier New" w:hint="default"/>
      </w:rPr>
    </w:lvl>
    <w:lvl w:ilvl="2" w:tplc="041B0005" w:tentative="1">
      <w:start w:val="1"/>
      <w:numFmt w:val="bullet"/>
      <w:lvlText w:val=""/>
      <w:lvlJc w:val="left"/>
      <w:pPr>
        <w:ind w:left="3861" w:hanging="360"/>
      </w:pPr>
      <w:rPr>
        <w:rFonts w:ascii="Wingdings" w:hAnsi="Wingdings" w:hint="default"/>
      </w:rPr>
    </w:lvl>
    <w:lvl w:ilvl="3" w:tplc="041B0001" w:tentative="1">
      <w:start w:val="1"/>
      <w:numFmt w:val="bullet"/>
      <w:lvlText w:val=""/>
      <w:lvlJc w:val="left"/>
      <w:pPr>
        <w:ind w:left="4581" w:hanging="360"/>
      </w:pPr>
      <w:rPr>
        <w:rFonts w:ascii="Symbol" w:hAnsi="Symbol" w:hint="default"/>
      </w:rPr>
    </w:lvl>
    <w:lvl w:ilvl="4" w:tplc="041B0003" w:tentative="1">
      <w:start w:val="1"/>
      <w:numFmt w:val="bullet"/>
      <w:lvlText w:val="o"/>
      <w:lvlJc w:val="left"/>
      <w:pPr>
        <w:ind w:left="5301" w:hanging="360"/>
      </w:pPr>
      <w:rPr>
        <w:rFonts w:ascii="Courier New" w:hAnsi="Courier New" w:cs="Courier New" w:hint="default"/>
      </w:rPr>
    </w:lvl>
    <w:lvl w:ilvl="5" w:tplc="041B0005" w:tentative="1">
      <w:start w:val="1"/>
      <w:numFmt w:val="bullet"/>
      <w:lvlText w:val=""/>
      <w:lvlJc w:val="left"/>
      <w:pPr>
        <w:ind w:left="6021" w:hanging="360"/>
      </w:pPr>
      <w:rPr>
        <w:rFonts w:ascii="Wingdings" w:hAnsi="Wingdings" w:hint="default"/>
      </w:rPr>
    </w:lvl>
    <w:lvl w:ilvl="6" w:tplc="041B0001" w:tentative="1">
      <w:start w:val="1"/>
      <w:numFmt w:val="bullet"/>
      <w:lvlText w:val=""/>
      <w:lvlJc w:val="left"/>
      <w:pPr>
        <w:ind w:left="6741" w:hanging="360"/>
      </w:pPr>
      <w:rPr>
        <w:rFonts w:ascii="Symbol" w:hAnsi="Symbol" w:hint="default"/>
      </w:rPr>
    </w:lvl>
    <w:lvl w:ilvl="7" w:tplc="041B0003" w:tentative="1">
      <w:start w:val="1"/>
      <w:numFmt w:val="bullet"/>
      <w:lvlText w:val="o"/>
      <w:lvlJc w:val="left"/>
      <w:pPr>
        <w:ind w:left="7461" w:hanging="360"/>
      </w:pPr>
      <w:rPr>
        <w:rFonts w:ascii="Courier New" w:hAnsi="Courier New" w:cs="Courier New" w:hint="default"/>
      </w:rPr>
    </w:lvl>
    <w:lvl w:ilvl="8" w:tplc="041B0005" w:tentative="1">
      <w:start w:val="1"/>
      <w:numFmt w:val="bullet"/>
      <w:lvlText w:val=""/>
      <w:lvlJc w:val="left"/>
      <w:pPr>
        <w:ind w:left="8181" w:hanging="360"/>
      </w:pPr>
      <w:rPr>
        <w:rFonts w:ascii="Wingdings" w:hAnsi="Wingdings" w:hint="default"/>
      </w:rPr>
    </w:lvl>
  </w:abstractNum>
  <w:abstractNum w:abstractNumId="61" w15:restartNumberingAfterBreak="0">
    <w:nsid w:val="3CB11B15"/>
    <w:multiLevelType w:val="multilevel"/>
    <w:tmpl w:val="E2D0E644"/>
    <w:lvl w:ilvl="0">
      <w:start w:val="2"/>
      <w:numFmt w:val="decimal"/>
      <w:lvlText w:val="%1."/>
      <w:lvlJc w:val="left"/>
      <w:pPr>
        <w:ind w:left="360" w:hanging="360"/>
      </w:pPr>
      <w:rPr>
        <w:rFonts w:hint="default"/>
      </w:rPr>
    </w:lvl>
    <w:lvl w:ilvl="1">
      <w:start w:val="1"/>
      <w:numFmt w:val="decimal"/>
      <w:lvlText w:val="%1.%2."/>
      <w:lvlJc w:val="left"/>
      <w:pPr>
        <w:ind w:left="1004" w:hanging="720"/>
      </w:pPr>
      <w:rPr>
        <w:rFonts w:ascii="Arial" w:hAnsi="Arial" w:cs="Arial" w:hint="default"/>
        <w:sz w:val="22"/>
        <w:szCs w:val="22"/>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62" w15:restartNumberingAfterBreak="0">
    <w:nsid w:val="3CC357B4"/>
    <w:multiLevelType w:val="hybridMultilevel"/>
    <w:tmpl w:val="0EFAD4E6"/>
    <w:lvl w:ilvl="0" w:tplc="E83CC9CC">
      <w:start w:val="1"/>
      <w:numFmt w:val="decimal"/>
      <w:pStyle w:val="Priloha"/>
      <w:lvlText w:val="Príloha č. %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3" w15:restartNumberingAfterBreak="0">
    <w:nsid w:val="3DF1792C"/>
    <w:multiLevelType w:val="hybridMultilevel"/>
    <w:tmpl w:val="FFFFFFFF"/>
    <w:lvl w:ilvl="0" w:tplc="B8B8025C">
      <w:start w:val="1"/>
      <w:numFmt w:val="upperRoman"/>
      <w:lvlText w:val="%1."/>
      <w:lvlJc w:val="left"/>
      <w:pPr>
        <w:ind w:left="720" w:hanging="720"/>
      </w:pPr>
      <w:rPr>
        <w:rFonts w:ascii="Arial" w:eastAsia="MS Gothic" w:hAnsi="Arial" w:cs="Arial" w:hint="default"/>
      </w:rPr>
    </w:lvl>
    <w:lvl w:ilvl="1" w:tplc="041B0019">
      <w:start w:val="1"/>
      <w:numFmt w:val="lowerLetter"/>
      <w:lvlText w:val="%2."/>
      <w:lvlJc w:val="left"/>
      <w:pPr>
        <w:ind w:left="1080" w:hanging="360"/>
      </w:pPr>
      <w:rPr>
        <w:rFonts w:cs="Times New Roman"/>
      </w:rPr>
    </w:lvl>
    <w:lvl w:ilvl="2" w:tplc="041B001B">
      <w:start w:val="1"/>
      <w:numFmt w:val="lowerRoman"/>
      <w:lvlText w:val="%3."/>
      <w:lvlJc w:val="right"/>
      <w:pPr>
        <w:ind w:left="1800" w:hanging="180"/>
      </w:pPr>
      <w:rPr>
        <w:rFonts w:cs="Times New Roman"/>
      </w:rPr>
    </w:lvl>
    <w:lvl w:ilvl="3" w:tplc="041B000F">
      <w:start w:val="1"/>
      <w:numFmt w:val="decimal"/>
      <w:lvlText w:val="%4."/>
      <w:lvlJc w:val="left"/>
      <w:pPr>
        <w:ind w:left="2520" w:hanging="360"/>
      </w:pPr>
      <w:rPr>
        <w:rFonts w:cs="Times New Roman"/>
      </w:rPr>
    </w:lvl>
    <w:lvl w:ilvl="4" w:tplc="041B0019">
      <w:start w:val="1"/>
      <w:numFmt w:val="lowerLetter"/>
      <w:lvlText w:val="%5."/>
      <w:lvlJc w:val="left"/>
      <w:pPr>
        <w:ind w:left="3240" w:hanging="360"/>
      </w:pPr>
      <w:rPr>
        <w:rFonts w:cs="Times New Roman"/>
      </w:rPr>
    </w:lvl>
    <w:lvl w:ilvl="5" w:tplc="041B001B">
      <w:start w:val="1"/>
      <w:numFmt w:val="lowerRoman"/>
      <w:lvlText w:val="%6."/>
      <w:lvlJc w:val="right"/>
      <w:pPr>
        <w:ind w:left="3960" w:hanging="180"/>
      </w:pPr>
      <w:rPr>
        <w:rFonts w:cs="Times New Roman"/>
      </w:rPr>
    </w:lvl>
    <w:lvl w:ilvl="6" w:tplc="041B000F">
      <w:start w:val="1"/>
      <w:numFmt w:val="decimal"/>
      <w:lvlText w:val="%7."/>
      <w:lvlJc w:val="left"/>
      <w:pPr>
        <w:ind w:left="4680" w:hanging="360"/>
      </w:pPr>
      <w:rPr>
        <w:rFonts w:cs="Times New Roman"/>
      </w:rPr>
    </w:lvl>
    <w:lvl w:ilvl="7" w:tplc="041B0019">
      <w:start w:val="1"/>
      <w:numFmt w:val="lowerLetter"/>
      <w:lvlText w:val="%8."/>
      <w:lvlJc w:val="left"/>
      <w:pPr>
        <w:ind w:left="5400" w:hanging="360"/>
      </w:pPr>
      <w:rPr>
        <w:rFonts w:cs="Times New Roman"/>
      </w:rPr>
    </w:lvl>
    <w:lvl w:ilvl="8" w:tplc="041B001B">
      <w:start w:val="1"/>
      <w:numFmt w:val="lowerRoman"/>
      <w:lvlText w:val="%9."/>
      <w:lvlJc w:val="right"/>
      <w:pPr>
        <w:ind w:left="6120" w:hanging="180"/>
      </w:pPr>
      <w:rPr>
        <w:rFonts w:cs="Times New Roman"/>
      </w:rPr>
    </w:lvl>
  </w:abstractNum>
  <w:abstractNum w:abstractNumId="64" w15:restartNumberingAfterBreak="0">
    <w:nsid w:val="3F2076C2"/>
    <w:multiLevelType w:val="hybridMultilevel"/>
    <w:tmpl w:val="18AE3A72"/>
    <w:lvl w:ilvl="0" w:tplc="17E8740E">
      <w:numFmt w:val="bullet"/>
      <w:lvlText w:val="-"/>
      <w:lvlJc w:val="left"/>
      <w:pPr>
        <w:ind w:left="1004" w:hanging="360"/>
      </w:pPr>
      <w:rPr>
        <w:rFonts w:ascii="Calibri" w:eastAsia="Times New Roman" w:hAnsi="Calibri" w:cs="Calibri"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65" w15:restartNumberingAfterBreak="0">
    <w:nsid w:val="406D52A3"/>
    <w:multiLevelType w:val="multilevel"/>
    <w:tmpl w:val="F682783E"/>
    <w:lvl w:ilvl="0">
      <w:start w:val="1"/>
      <w:numFmt w:val="decimal"/>
      <w:lvlText w:val="%1"/>
      <w:lvlJc w:val="left"/>
      <w:pPr>
        <w:tabs>
          <w:tab w:val="num" w:pos="480"/>
        </w:tabs>
        <w:ind w:left="480" w:hanging="480"/>
      </w:pPr>
      <w:rPr>
        <w:rFonts w:hint="default"/>
        <w:b/>
        <w:sz w:val="28"/>
        <w:szCs w:val="28"/>
      </w:rPr>
    </w:lvl>
    <w:lvl w:ilvl="1">
      <w:start w:val="1"/>
      <w:numFmt w:val="decimal"/>
      <w:lvlText w:val="%1.%2"/>
      <w:lvlJc w:val="left"/>
      <w:pPr>
        <w:tabs>
          <w:tab w:val="num" w:pos="764"/>
        </w:tabs>
        <w:ind w:left="764" w:hanging="480"/>
      </w:pPr>
      <w:rPr>
        <w:rFonts w:hint="default"/>
      </w:rPr>
    </w:lvl>
    <w:lvl w:ilvl="2">
      <w:start w:val="1"/>
      <w:numFmt w:val="lowerLetter"/>
      <w:lvlText w:val="%3)"/>
      <w:lvlJc w:val="left"/>
      <w:pPr>
        <w:tabs>
          <w:tab w:val="num" w:pos="1288"/>
        </w:tabs>
        <w:ind w:left="1288" w:hanging="720"/>
      </w:pPr>
      <w:rPr>
        <w:rFonts w:ascii="Arial" w:eastAsia="Times New Roman" w:hAnsi="Arial" w:cs="Arial"/>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66" w15:restartNumberingAfterBreak="0">
    <w:nsid w:val="416C7E77"/>
    <w:multiLevelType w:val="hybridMultilevel"/>
    <w:tmpl w:val="E0187600"/>
    <w:lvl w:ilvl="0" w:tplc="C71AE67C">
      <w:start w:val="1"/>
      <w:numFmt w:val="lowerLetter"/>
      <w:lvlText w:val="%1)"/>
      <w:lvlJc w:val="left"/>
      <w:pPr>
        <w:ind w:left="1494" w:hanging="360"/>
      </w:pPr>
      <w:rPr>
        <w:rFonts w:hint="default"/>
      </w:rPr>
    </w:lvl>
    <w:lvl w:ilvl="1" w:tplc="041B0019" w:tentative="1">
      <w:start w:val="1"/>
      <w:numFmt w:val="lowerLetter"/>
      <w:lvlText w:val="%2."/>
      <w:lvlJc w:val="left"/>
      <w:pPr>
        <w:ind w:left="2214" w:hanging="360"/>
      </w:pPr>
    </w:lvl>
    <w:lvl w:ilvl="2" w:tplc="041B001B" w:tentative="1">
      <w:start w:val="1"/>
      <w:numFmt w:val="lowerRoman"/>
      <w:lvlText w:val="%3."/>
      <w:lvlJc w:val="right"/>
      <w:pPr>
        <w:ind w:left="2934" w:hanging="180"/>
      </w:pPr>
    </w:lvl>
    <w:lvl w:ilvl="3" w:tplc="041B000F" w:tentative="1">
      <w:start w:val="1"/>
      <w:numFmt w:val="decimal"/>
      <w:lvlText w:val="%4."/>
      <w:lvlJc w:val="left"/>
      <w:pPr>
        <w:ind w:left="3654" w:hanging="360"/>
      </w:pPr>
    </w:lvl>
    <w:lvl w:ilvl="4" w:tplc="041B0019" w:tentative="1">
      <w:start w:val="1"/>
      <w:numFmt w:val="lowerLetter"/>
      <w:lvlText w:val="%5."/>
      <w:lvlJc w:val="left"/>
      <w:pPr>
        <w:ind w:left="4374" w:hanging="360"/>
      </w:p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abstractNum w:abstractNumId="67" w15:restartNumberingAfterBreak="0">
    <w:nsid w:val="430C633B"/>
    <w:multiLevelType w:val="multilevel"/>
    <w:tmpl w:val="3496C974"/>
    <w:lvl w:ilvl="0">
      <w:start w:val="16"/>
      <w:numFmt w:val="decimal"/>
      <w:lvlText w:val="%1"/>
      <w:lvlJc w:val="left"/>
      <w:pPr>
        <w:ind w:left="420" w:hanging="420"/>
      </w:pPr>
      <w:rPr>
        <w:rFonts w:hint="default"/>
      </w:rPr>
    </w:lvl>
    <w:lvl w:ilvl="1">
      <w:start w:val="1"/>
      <w:numFmt w:val="decimal"/>
      <w:lvlText w:val="%1.%2"/>
      <w:lvlJc w:val="left"/>
      <w:pPr>
        <w:ind w:left="780" w:hanging="420"/>
      </w:pPr>
      <w:rPr>
        <w:rFonts w:hint="default"/>
        <w:b w:val="0"/>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8" w15:restartNumberingAfterBreak="0">
    <w:nsid w:val="432236F2"/>
    <w:multiLevelType w:val="hybridMultilevel"/>
    <w:tmpl w:val="2AC4100C"/>
    <w:lvl w:ilvl="0" w:tplc="041B0017">
      <w:start w:val="1"/>
      <w:numFmt w:val="lowerLetter"/>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69" w15:restartNumberingAfterBreak="0">
    <w:nsid w:val="432F2371"/>
    <w:multiLevelType w:val="hybridMultilevel"/>
    <w:tmpl w:val="78B2CE4A"/>
    <w:lvl w:ilvl="0" w:tplc="041B000F">
      <w:start w:val="1"/>
      <w:numFmt w:val="decimal"/>
      <w:lvlText w:val="%1."/>
      <w:lvlJc w:val="left"/>
      <w:pPr>
        <w:ind w:left="2646" w:hanging="360"/>
      </w:pPr>
      <w:rPr>
        <w:rFonts w:hint="default"/>
      </w:rPr>
    </w:lvl>
    <w:lvl w:ilvl="1" w:tplc="FFFFFFFF" w:tentative="1">
      <w:start w:val="1"/>
      <w:numFmt w:val="bullet"/>
      <w:lvlText w:val="o"/>
      <w:lvlJc w:val="left"/>
      <w:pPr>
        <w:ind w:left="3366" w:hanging="360"/>
      </w:pPr>
      <w:rPr>
        <w:rFonts w:ascii="Courier New" w:hAnsi="Courier New" w:cs="Courier New" w:hint="default"/>
      </w:rPr>
    </w:lvl>
    <w:lvl w:ilvl="2" w:tplc="FFFFFFFF" w:tentative="1">
      <w:start w:val="1"/>
      <w:numFmt w:val="bullet"/>
      <w:lvlText w:val=""/>
      <w:lvlJc w:val="left"/>
      <w:pPr>
        <w:ind w:left="4086" w:hanging="360"/>
      </w:pPr>
      <w:rPr>
        <w:rFonts w:ascii="Wingdings" w:hAnsi="Wingdings" w:hint="default"/>
      </w:rPr>
    </w:lvl>
    <w:lvl w:ilvl="3" w:tplc="FFFFFFFF" w:tentative="1">
      <w:start w:val="1"/>
      <w:numFmt w:val="bullet"/>
      <w:lvlText w:val=""/>
      <w:lvlJc w:val="left"/>
      <w:pPr>
        <w:ind w:left="4806" w:hanging="360"/>
      </w:pPr>
      <w:rPr>
        <w:rFonts w:ascii="Symbol" w:hAnsi="Symbol" w:hint="default"/>
      </w:rPr>
    </w:lvl>
    <w:lvl w:ilvl="4" w:tplc="FFFFFFFF" w:tentative="1">
      <w:start w:val="1"/>
      <w:numFmt w:val="bullet"/>
      <w:lvlText w:val="o"/>
      <w:lvlJc w:val="left"/>
      <w:pPr>
        <w:ind w:left="5526" w:hanging="360"/>
      </w:pPr>
      <w:rPr>
        <w:rFonts w:ascii="Courier New" w:hAnsi="Courier New" w:cs="Courier New" w:hint="default"/>
      </w:rPr>
    </w:lvl>
    <w:lvl w:ilvl="5" w:tplc="FFFFFFFF" w:tentative="1">
      <w:start w:val="1"/>
      <w:numFmt w:val="bullet"/>
      <w:lvlText w:val=""/>
      <w:lvlJc w:val="left"/>
      <w:pPr>
        <w:ind w:left="6246" w:hanging="360"/>
      </w:pPr>
      <w:rPr>
        <w:rFonts w:ascii="Wingdings" w:hAnsi="Wingdings" w:hint="default"/>
      </w:rPr>
    </w:lvl>
    <w:lvl w:ilvl="6" w:tplc="FFFFFFFF" w:tentative="1">
      <w:start w:val="1"/>
      <w:numFmt w:val="bullet"/>
      <w:lvlText w:val=""/>
      <w:lvlJc w:val="left"/>
      <w:pPr>
        <w:ind w:left="6966" w:hanging="360"/>
      </w:pPr>
      <w:rPr>
        <w:rFonts w:ascii="Symbol" w:hAnsi="Symbol" w:hint="default"/>
      </w:rPr>
    </w:lvl>
    <w:lvl w:ilvl="7" w:tplc="FFFFFFFF" w:tentative="1">
      <w:start w:val="1"/>
      <w:numFmt w:val="bullet"/>
      <w:lvlText w:val="o"/>
      <w:lvlJc w:val="left"/>
      <w:pPr>
        <w:ind w:left="7686" w:hanging="360"/>
      </w:pPr>
      <w:rPr>
        <w:rFonts w:ascii="Courier New" w:hAnsi="Courier New" w:cs="Courier New" w:hint="default"/>
      </w:rPr>
    </w:lvl>
    <w:lvl w:ilvl="8" w:tplc="FFFFFFFF" w:tentative="1">
      <w:start w:val="1"/>
      <w:numFmt w:val="bullet"/>
      <w:lvlText w:val=""/>
      <w:lvlJc w:val="left"/>
      <w:pPr>
        <w:ind w:left="8406" w:hanging="360"/>
      </w:pPr>
      <w:rPr>
        <w:rFonts w:ascii="Wingdings" w:hAnsi="Wingdings" w:hint="default"/>
      </w:rPr>
    </w:lvl>
  </w:abstractNum>
  <w:abstractNum w:abstractNumId="70" w15:restartNumberingAfterBreak="0">
    <w:nsid w:val="433878B2"/>
    <w:multiLevelType w:val="hybridMultilevel"/>
    <w:tmpl w:val="1B12F7CE"/>
    <w:lvl w:ilvl="0" w:tplc="4D7C17B4">
      <w:start w:val="1"/>
      <w:numFmt w:val="decimal"/>
      <w:pStyle w:val="tlSPnadpis3Podiarknutie"/>
      <w:lvlText w:val="%1."/>
      <w:lvlJc w:val="left"/>
      <w:pPr>
        <w:tabs>
          <w:tab w:val="num" w:pos="720"/>
        </w:tabs>
        <w:ind w:left="720" w:hanging="360"/>
      </w:pPr>
      <w:rPr>
        <w:rFonts w:hint="default"/>
      </w:rPr>
    </w:lvl>
    <w:lvl w:ilvl="1" w:tplc="D8B2DDD8">
      <w:start w:val="1"/>
      <w:numFmt w:val="lowerLetter"/>
      <w:lvlText w:val="%2."/>
      <w:lvlJc w:val="left"/>
      <w:pPr>
        <w:tabs>
          <w:tab w:val="num" w:pos="1440"/>
        </w:tabs>
        <w:ind w:left="1440" w:hanging="360"/>
      </w:pPr>
    </w:lvl>
    <w:lvl w:ilvl="2" w:tplc="2688802E" w:tentative="1">
      <w:start w:val="1"/>
      <w:numFmt w:val="lowerRoman"/>
      <w:lvlText w:val="%3."/>
      <w:lvlJc w:val="right"/>
      <w:pPr>
        <w:tabs>
          <w:tab w:val="num" w:pos="2160"/>
        </w:tabs>
        <w:ind w:left="2160" w:hanging="180"/>
      </w:pPr>
    </w:lvl>
    <w:lvl w:ilvl="3" w:tplc="E3245A1E" w:tentative="1">
      <w:start w:val="1"/>
      <w:numFmt w:val="decimal"/>
      <w:lvlText w:val="%4."/>
      <w:lvlJc w:val="left"/>
      <w:pPr>
        <w:tabs>
          <w:tab w:val="num" w:pos="2880"/>
        </w:tabs>
        <w:ind w:left="2880" w:hanging="360"/>
      </w:pPr>
    </w:lvl>
    <w:lvl w:ilvl="4" w:tplc="A894D908" w:tentative="1">
      <w:start w:val="1"/>
      <w:numFmt w:val="lowerLetter"/>
      <w:lvlText w:val="%5."/>
      <w:lvlJc w:val="left"/>
      <w:pPr>
        <w:tabs>
          <w:tab w:val="num" w:pos="3600"/>
        </w:tabs>
        <w:ind w:left="3600" w:hanging="360"/>
      </w:pPr>
    </w:lvl>
    <w:lvl w:ilvl="5" w:tplc="833C1F22" w:tentative="1">
      <w:start w:val="1"/>
      <w:numFmt w:val="lowerRoman"/>
      <w:lvlText w:val="%6."/>
      <w:lvlJc w:val="right"/>
      <w:pPr>
        <w:tabs>
          <w:tab w:val="num" w:pos="4320"/>
        </w:tabs>
        <w:ind w:left="4320" w:hanging="180"/>
      </w:pPr>
    </w:lvl>
    <w:lvl w:ilvl="6" w:tplc="9EC8C532" w:tentative="1">
      <w:start w:val="1"/>
      <w:numFmt w:val="decimal"/>
      <w:lvlText w:val="%7."/>
      <w:lvlJc w:val="left"/>
      <w:pPr>
        <w:tabs>
          <w:tab w:val="num" w:pos="5040"/>
        </w:tabs>
        <w:ind w:left="5040" w:hanging="360"/>
      </w:pPr>
    </w:lvl>
    <w:lvl w:ilvl="7" w:tplc="C004FD4A" w:tentative="1">
      <w:start w:val="1"/>
      <w:numFmt w:val="lowerLetter"/>
      <w:lvlText w:val="%8."/>
      <w:lvlJc w:val="left"/>
      <w:pPr>
        <w:tabs>
          <w:tab w:val="num" w:pos="5760"/>
        </w:tabs>
        <w:ind w:left="5760" w:hanging="360"/>
      </w:pPr>
    </w:lvl>
    <w:lvl w:ilvl="8" w:tplc="B6EE4238" w:tentative="1">
      <w:start w:val="1"/>
      <w:numFmt w:val="lowerRoman"/>
      <w:lvlText w:val="%9."/>
      <w:lvlJc w:val="right"/>
      <w:pPr>
        <w:tabs>
          <w:tab w:val="num" w:pos="6480"/>
        </w:tabs>
        <w:ind w:left="6480" w:hanging="180"/>
      </w:pPr>
    </w:lvl>
  </w:abstractNum>
  <w:abstractNum w:abstractNumId="71" w15:restartNumberingAfterBreak="0">
    <w:nsid w:val="46723A3C"/>
    <w:multiLevelType w:val="hybridMultilevel"/>
    <w:tmpl w:val="797AD99E"/>
    <w:lvl w:ilvl="0" w:tplc="041B000B">
      <w:start w:val="1"/>
      <w:numFmt w:val="bullet"/>
      <w:lvlText w:val=""/>
      <w:lvlJc w:val="left"/>
      <w:pPr>
        <w:ind w:left="2988" w:hanging="360"/>
      </w:pPr>
      <w:rPr>
        <w:rFonts w:ascii="Wingdings" w:hAnsi="Wingdings" w:hint="default"/>
      </w:rPr>
    </w:lvl>
    <w:lvl w:ilvl="1" w:tplc="041B0003" w:tentative="1">
      <w:start w:val="1"/>
      <w:numFmt w:val="bullet"/>
      <w:lvlText w:val="o"/>
      <w:lvlJc w:val="left"/>
      <w:pPr>
        <w:ind w:left="3708" w:hanging="360"/>
      </w:pPr>
      <w:rPr>
        <w:rFonts w:ascii="Courier New" w:hAnsi="Courier New" w:cs="Courier New" w:hint="default"/>
      </w:rPr>
    </w:lvl>
    <w:lvl w:ilvl="2" w:tplc="041B0005" w:tentative="1">
      <w:start w:val="1"/>
      <w:numFmt w:val="bullet"/>
      <w:lvlText w:val=""/>
      <w:lvlJc w:val="left"/>
      <w:pPr>
        <w:ind w:left="4428" w:hanging="360"/>
      </w:pPr>
      <w:rPr>
        <w:rFonts w:ascii="Wingdings" w:hAnsi="Wingdings" w:hint="default"/>
      </w:rPr>
    </w:lvl>
    <w:lvl w:ilvl="3" w:tplc="041B0001" w:tentative="1">
      <w:start w:val="1"/>
      <w:numFmt w:val="bullet"/>
      <w:lvlText w:val=""/>
      <w:lvlJc w:val="left"/>
      <w:pPr>
        <w:ind w:left="5148" w:hanging="360"/>
      </w:pPr>
      <w:rPr>
        <w:rFonts w:ascii="Symbol" w:hAnsi="Symbol" w:hint="default"/>
      </w:rPr>
    </w:lvl>
    <w:lvl w:ilvl="4" w:tplc="041B0003" w:tentative="1">
      <w:start w:val="1"/>
      <w:numFmt w:val="bullet"/>
      <w:lvlText w:val="o"/>
      <w:lvlJc w:val="left"/>
      <w:pPr>
        <w:ind w:left="5868" w:hanging="360"/>
      </w:pPr>
      <w:rPr>
        <w:rFonts w:ascii="Courier New" w:hAnsi="Courier New" w:cs="Courier New" w:hint="default"/>
      </w:rPr>
    </w:lvl>
    <w:lvl w:ilvl="5" w:tplc="041B0005" w:tentative="1">
      <w:start w:val="1"/>
      <w:numFmt w:val="bullet"/>
      <w:lvlText w:val=""/>
      <w:lvlJc w:val="left"/>
      <w:pPr>
        <w:ind w:left="6588" w:hanging="360"/>
      </w:pPr>
      <w:rPr>
        <w:rFonts w:ascii="Wingdings" w:hAnsi="Wingdings" w:hint="default"/>
      </w:rPr>
    </w:lvl>
    <w:lvl w:ilvl="6" w:tplc="041B0001" w:tentative="1">
      <w:start w:val="1"/>
      <w:numFmt w:val="bullet"/>
      <w:lvlText w:val=""/>
      <w:lvlJc w:val="left"/>
      <w:pPr>
        <w:ind w:left="7308" w:hanging="360"/>
      </w:pPr>
      <w:rPr>
        <w:rFonts w:ascii="Symbol" w:hAnsi="Symbol" w:hint="default"/>
      </w:rPr>
    </w:lvl>
    <w:lvl w:ilvl="7" w:tplc="041B0003" w:tentative="1">
      <w:start w:val="1"/>
      <w:numFmt w:val="bullet"/>
      <w:lvlText w:val="o"/>
      <w:lvlJc w:val="left"/>
      <w:pPr>
        <w:ind w:left="8028" w:hanging="360"/>
      </w:pPr>
      <w:rPr>
        <w:rFonts w:ascii="Courier New" w:hAnsi="Courier New" w:cs="Courier New" w:hint="default"/>
      </w:rPr>
    </w:lvl>
    <w:lvl w:ilvl="8" w:tplc="041B0005" w:tentative="1">
      <w:start w:val="1"/>
      <w:numFmt w:val="bullet"/>
      <w:lvlText w:val=""/>
      <w:lvlJc w:val="left"/>
      <w:pPr>
        <w:ind w:left="8748" w:hanging="360"/>
      </w:pPr>
      <w:rPr>
        <w:rFonts w:ascii="Wingdings" w:hAnsi="Wingdings" w:hint="default"/>
      </w:rPr>
    </w:lvl>
  </w:abstractNum>
  <w:abstractNum w:abstractNumId="72" w15:restartNumberingAfterBreak="0">
    <w:nsid w:val="4C8B34F3"/>
    <w:multiLevelType w:val="multilevel"/>
    <w:tmpl w:val="7ECE258E"/>
    <w:lvl w:ilvl="0">
      <w:start w:val="15"/>
      <w:numFmt w:val="decimal"/>
      <w:lvlText w:val="%1"/>
      <w:lvlJc w:val="left"/>
      <w:pPr>
        <w:ind w:left="420" w:hanging="420"/>
      </w:pPr>
      <w:rPr>
        <w:rFonts w:hint="default"/>
      </w:rPr>
    </w:lvl>
    <w:lvl w:ilvl="1">
      <w:start w:val="1"/>
      <w:numFmt w:val="decimal"/>
      <w:lvlText w:val="%1.%2"/>
      <w:lvlJc w:val="left"/>
      <w:pPr>
        <w:ind w:left="1413" w:hanging="420"/>
      </w:pPr>
      <w:rPr>
        <w:rFonts w:hint="default"/>
        <w:color w:val="auto"/>
        <w:sz w:val="22"/>
        <w:szCs w:val="22"/>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73" w15:restartNumberingAfterBreak="0">
    <w:nsid w:val="50D37BF5"/>
    <w:multiLevelType w:val="hybridMultilevel"/>
    <w:tmpl w:val="FFFFFFFF"/>
    <w:lvl w:ilvl="0" w:tplc="EE2488EC">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Times New Roman"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Times New Roman"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Times New Roman" w:hint="default"/>
      </w:rPr>
    </w:lvl>
    <w:lvl w:ilvl="8" w:tplc="041B0005">
      <w:start w:val="1"/>
      <w:numFmt w:val="bullet"/>
      <w:lvlText w:val=""/>
      <w:lvlJc w:val="left"/>
      <w:pPr>
        <w:ind w:left="6480" w:hanging="360"/>
      </w:pPr>
      <w:rPr>
        <w:rFonts w:ascii="Wingdings" w:hAnsi="Wingdings" w:hint="default"/>
      </w:rPr>
    </w:lvl>
  </w:abstractNum>
  <w:abstractNum w:abstractNumId="74" w15:restartNumberingAfterBreak="0">
    <w:nsid w:val="514166F1"/>
    <w:multiLevelType w:val="multilevel"/>
    <w:tmpl w:val="A8D21382"/>
    <w:lvl w:ilvl="0">
      <w:start w:val="6"/>
      <w:numFmt w:val="decimal"/>
      <w:lvlText w:val="%1"/>
      <w:lvlJc w:val="left"/>
      <w:pPr>
        <w:ind w:left="435" w:hanging="435"/>
      </w:pPr>
      <w:rPr>
        <w:rFonts w:hint="default"/>
        <w:b/>
      </w:rPr>
    </w:lvl>
    <w:lvl w:ilvl="1">
      <w:start w:val="1"/>
      <w:numFmt w:val="decimal"/>
      <w:lvlText w:val="%1.%2"/>
      <w:lvlJc w:val="left"/>
      <w:pPr>
        <w:ind w:left="1002" w:hanging="435"/>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75" w15:restartNumberingAfterBreak="0">
    <w:nsid w:val="53082F2C"/>
    <w:multiLevelType w:val="hybridMultilevel"/>
    <w:tmpl w:val="A23446D4"/>
    <w:lvl w:ilvl="0" w:tplc="FFFFFFFF">
      <w:start w:val="1"/>
      <w:numFmt w:val="bullet"/>
      <w:pStyle w:val="Odrazka15"/>
      <w:lvlText w:val=""/>
      <w:lvlJc w:val="left"/>
      <w:pPr>
        <w:tabs>
          <w:tab w:val="num" w:pos="1985"/>
        </w:tabs>
        <w:ind w:left="851" w:firstLine="851"/>
      </w:pPr>
      <w:rPr>
        <w:rFonts w:ascii="Symbol" w:hAnsi="Symbol" w:hint="default"/>
      </w:rPr>
    </w:lvl>
    <w:lvl w:ilvl="1" w:tplc="FFFFFFFF" w:tentative="1">
      <w:start w:val="1"/>
      <w:numFmt w:val="bullet"/>
      <w:lvlText w:val="o"/>
      <w:lvlJc w:val="left"/>
      <w:pPr>
        <w:tabs>
          <w:tab w:val="num" w:pos="2291"/>
        </w:tabs>
        <w:ind w:left="2291" w:hanging="360"/>
      </w:pPr>
      <w:rPr>
        <w:rFonts w:ascii="Courier New" w:hAnsi="Courier New" w:cs="Wingdings"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Wingdings"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Wingdings"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6" w15:restartNumberingAfterBreak="0">
    <w:nsid w:val="56665D40"/>
    <w:multiLevelType w:val="hybridMultilevel"/>
    <w:tmpl w:val="EDFC7AD6"/>
    <w:lvl w:ilvl="0" w:tplc="E9C4948A">
      <w:start w:val="1"/>
      <w:numFmt w:val="decimal"/>
      <w:pStyle w:val="AqpOdrka1"/>
      <w:lvlText w:val="%1."/>
      <w:lvlJc w:val="left"/>
      <w:pPr>
        <w:tabs>
          <w:tab w:val="num" w:pos="1080"/>
        </w:tabs>
        <w:ind w:left="1080" w:hanging="360"/>
      </w:pPr>
      <w:rPr>
        <w:rFonts w:hint="default"/>
      </w:rPr>
    </w:lvl>
    <w:lvl w:ilvl="1" w:tplc="041B0003">
      <w:start w:val="1"/>
      <w:numFmt w:val="lowerLetter"/>
      <w:lvlText w:val="%2)"/>
      <w:lvlJc w:val="left"/>
      <w:pPr>
        <w:tabs>
          <w:tab w:val="num" w:pos="1875"/>
        </w:tabs>
        <w:ind w:left="1875" w:hanging="435"/>
      </w:pPr>
      <w:rPr>
        <w:rFonts w:hint="default"/>
      </w:rPr>
    </w:lvl>
    <w:lvl w:ilvl="2" w:tplc="041B0005" w:tentative="1">
      <w:start w:val="1"/>
      <w:numFmt w:val="lowerRoman"/>
      <w:lvlText w:val="%3."/>
      <w:lvlJc w:val="right"/>
      <w:pPr>
        <w:tabs>
          <w:tab w:val="num" w:pos="2520"/>
        </w:tabs>
        <w:ind w:left="2520" w:hanging="180"/>
      </w:pPr>
    </w:lvl>
    <w:lvl w:ilvl="3" w:tplc="041B0001" w:tentative="1">
      <w:start w:val="1"/>
      <w:numFmt w:val="decimal"/>
      <w:lvlText w:val="%4."/>
      <w:lvlJc w:val="left"/>
      <w:pPr>
        <w:tabs>
          <w:tab w:val="num" w:pos="3240"/>
        </w:tabs>
        <w:ind w:left="3240" w:hanging="360"/>
      </w:pPr>
    </w:lvl>
    <w:lvl w:ilvl="4" w:tplc="041B0003" w:tentative="1">
      <w:start w:val="1"/>
      <w:numFmt w:val="lowerLetter"/>
      <w:lvlText w:val="%5."/>
      <w:lvlJc w:val="left"/>
      <w:pPr>
        <w:tabs>
          <w:tab w:val="num" w:pos="3960"/>
        </w:tabs>
        <w:ind w:left="3960" w:hanging="360"/>
      </w:pPr>
    </w:lvl>
    <w:lvl w:ilvl="5" w:tplc="041B0005" w:tentative="1">
      <w:start w:val="1"/>
      <w:numFmt w:val="lowerRoman"/>
      <w:lvlText w:val="%6."/>
      <w:lvlJc w:val="right"/>
      <w:pPr>
        <w:tabs>
          <w:tab w:val="num" w:pos="4680"/>
        </w:tabs>
        <w:ind w:left="4680" w:hanging="180"/>
      </w:pPr>
    </w:lvl>
    <w:lvl w:ilvl="6" w:tplc="041B0001" w:tentative="1">
      <w:start w:val="1"/>
      <w:numFmt w:val="decimal"/>
      <w:lvlText w:val="%7."/>
      <w:lvlJc w:val="left"/>
      <w:pPr>
        <w:tabs>
          <w:tab w:val="num" w:pos="5400"/>
        </w:tabs>
        <w:ind w:left="5400" w:hanging="360"/>
      </w:pPr>
    </w:lvl>
    <w:lvl w:ilvl="7" w:tplc="041B0003" w:tentative="1">
      <w:start w:val="1"/>
      <w:numFmt w:val="lowerLetter"/>
      <w:lvlText w:val="%8."/>
      <w:lvlJc w:val="left"/>
      <w:pPr>
        <w:tabs>
          <w:tab w:val="num" w:pos="6120"/>
        </w:tabs>
        <w:ind w:left="6120" w:hanging="360"/>
      </w:pPr>
    </w:lvl>
    <w:lvl w:ilvl="8" w:tplc="041B0005" w:tentative="1">
      <w:start w:val="1"/>
      <w:numFmt w:val="lowerRoman"/>
      <w:lvlText w:val="%9."/>
      <w:lvlJc w:val="right"/>
      <w:pPr>
        <w:tabs>
          <w:tab w:val="num" w:pos="6840"/>
        </w:tabs>
        <w:ind w:left="6840" w:hanging="180"/>
      </w:pPr>
    </w:lvl>
  </w:abstractNum>
  <w:abstractNum w:abstractNumId="77" w15:restartNumberingAfterBreak="0">
    <w:nsid w:val="579413E5"/>
    <w:multiLevelType w:val="hybridMultilevel"/>
    <w:tmpl w:val="C9961484"/>
    <w:lvl w:ilvl="0" w:tplc="A308E930">
      <w:start w:val="1"/>
      <w:numFmt w:val="lowerLetter"/>
      <w:lvlText w:val="%1)"/>
      <w:lvlJc w:val="left"/>
      <w:pPr>
        <w:ind w:left="1140" w:hanging="360"/>
      </w:pPr>
      <w:rPr>
        <w:rFonts w:hint="default"/>
        <w:b w:val="0"/>
        <w:color w:val="000000"/>
      </w:rPr>
    </w:lvl>
    <w:lvl w:ilvl="1" w:tplc="697E8094">
      <w:start w:val="1"/>
      <w:numFmt w:val="lowerLetter"/>
      <w:lvlText w:val="%2."/>
      <w:lvlJc w:val="left"/>
      <w:pPr>
        <w:ind w:left="502" w:hanging="360"/>
      </w:pPr>
      <w:rPr>
        <w:i w:val="0"/>
        <w:color w:val="auto"/>
      </w:rPr>
    </w:lvl>
    <w:lvl w:ilvl="2" w:tplc="041B001B" w:tentative="1">
      <w:start w:val="1"/>
      <w:numFmt w:val="lowerRoman"/>
      <w:lvlText w:val="%3."/>
      <w:lvlJc w:val="right"/>
      <w:pPr>
        <w:ind w:left="2580" w:hanging="180"/>
      </w:pPr>
    </w:lvl>
    <w:lvl w:ilvl="3" w:tplc="041B000F" w:tentative="1">
      <w:start w:val="1"/>
      <w:numFmt w:val="decimal"/>
      <w:lvlText w:val="%4."/>
      <w:lvlJc w:val="left"/>
      <w:pPr>
        <w:ind w:left="3300" w:hanging="360"/>
      </w:pPr>
    </w:lvl>
    <w:lvl w:ilvl="4" w:tplc="041B0019" w:tentative="1">
      <w:start w:val="1"/>
      <w:numFmt w:val="lowerLetter"/>
      <w:lvlText w:val="%5."/>
      <w:lvlJc w:val="left"/>
      <w:pPr>
        <w:ind w:left="4020" w:hanging="360"/>
      </w:pPr>
    </w:lvl>
    <w:lvl w:ilvl="5" w:tplc="041B001B" w:tentative="1">
      <w:start w:val="1"/>
      <w:numFmt w:val="lowerRoman"/>
      <w:lvlText w:val="%6."/>
      <w:lvlJc w:val="right"/>
      <w:pPr>
        <w:ind w:left="4740" w:hanging="180"/>
      </w:pPr>
    </w:lvl>
    <w:lvl w:ilvl="6" w:tplc="041B000F" w:tentative="1">
      <w:start w:val="1"/>
      <w:numFmt w:val="decimal"/>
      <w:lvlText w:val="%7."/>
      <w:lvlJc w:val="left"/>
      <w:pPr>
        <w:ind w:left="5460" w:hanging="360"/>
      </w:pPr>
    </w:lvl>
    <w:lvl w:ilvl="7" w:tplc="041B0019" w:tentative="1">
      <w:start w:val="1"/>
      <w:numFmt w:val="lowerLetter"/>
      <w:lvlText w:val="%8."/>
      <w:lvlJc w:val="left"/>
      <w:pPr>
        <w:ind w:left="6180" w:hanging="360"/>
      </w:pPr>
    </w:lvl>
    <w:lvl w:ilvl="8" w:tplc="041B001B" w:tentative="1">
      <w:start w:val="1"/>
      <w:numFmt w:val="lowerRoman"/>
      <w:lvlText w:val="%9."/>
      <w:lvlJc w:val="right"/>
      <w:pPr>
        <w:ind w:left="6900" w:hanging="180"/>
      </w:pPr>
    </w:lvl>
  </w:abstractNum>
  <w:abstractNum w:abstractNumId="78" w15:restartNumberingAfterBreak="0">
    <w:nsid w:val="580B75B5"/>
    <w:multiLevelType w:val="hybridMultilevel"/>
    <w:tmpl w:val="0D36272C"/>
    <w:lvl w:ilvl="0" w:tplc="FFFFFFFF">
      <w:numFmt w:val="bullet"/>
      <w:pStyle w:val="Odrazka1"/>
      <w:lvlText w:val=""/>
      <w:lvlJc w:val="left"/>
      <w:pPr>
        <w:tabs>
          <w:tab w:val="num" w:pos="1701"/>
        </w:tabs>
        <w:ind w:left="1701" w:hanging="567"/>
      </w:pPr>
      <w:rPr>
        <w:rFonts w:ascii="Symbol" w:eastAsia="Times New Roman" w:hAnsi="Symbol" w:hint="default"/>
        <w:color w:val="auto"/>
      </w:rPr>
    </w:lvl>
    <w:lvl w:ilvl="1" w:tplc="FFFFFFFF">
      <w:numFmt w:val="decimal"/>
      <w:lvlText w:val="%2."/>
      <w:lvlJc w:val="left"/>
      <w:pPr>
        <w:tabs>
          <w:tab w:val="num" w:pos="1701"/>
        </w:tabs>
        <w:ind w:left="1701" w:hanging="567"/>
      </w:pPr>
      <w:rPr>
        <w:rFonts w:ascii="Arial" w:hAnsi="Arial" w:cs="Arial" w:hint="default"/>
        <w:b w:val="0"/>
        <w:bCs w:val="0"/>
        <w:i w:val="0"/>
        <w:iCs w:val="0"/>
        <w:sz w:val="22"/>
        <w:szCs w:val="22"/>
      </w:rPr>
    </w:lvl>
    <w:lvl w:ilvl="2" w:tplc="FFFFFFFF">
      <w:start w:val="1"/>
      <w:numFmt w:val="bullet"/>
      <w:lvlText w:val=""/>
      <w:lvlJc w:val="left"/>
      <w:pPr>
        <w:tabs>
          <w:tab w:val="num" w:pos="3294"/>
        </w:tabs>
        <w:ind w:left="3294" w:hanging="360"/>
      </w:pPr>
      <w:rPr>
        <w:rFonts w:ascii="Wingdings" w:hAnsi="Wingdings" w:cs="Wingdings" w:hint="default"/>
      </w:rPr>
    </w:lvl>
    <w:lvl w:ilvl="3" w:tplc="FFFFFFFF">
      <w:start w:val="1"/>
      <w:numFmt w:val="bullet"/>
      <w:lvlText w:val=""/>
      <w:lvlJc w:val="left"/>
      <w:pPr>
        <w:tabs>
          <w:tab w:val="num" w:pos="4014"/>
        </w:tabs>
        <w:ind w:left="4014" w:hanging="360"/>
      </w:pPr>
      <w:rPr>
        <w:rFonts w:ascii="Symbol" w:hAnsi="Symbol" w:cs="Symbol" w:hint="default"/>
      </w:rPr>
    </w:lvl>
    <w:lvl w:ilvl="4" w:tplc="FFFFFFFF">
      <w:start w:val="1"/>
      <w:numFmt w:val="bullet"/>
      <w:lvlText w:val="o"/>
      <w:lvlJc w:val="left"/>
      <w:pPr>
        <w:tabs>
          <w:tab w:val="num" w:pos="4734"/>
        </w:tabs>
        <w:ind w:left="4734" w:hanging="360"/>
      </w:pPr>
      <w:rPr>
        <w:rFonts w:ascii="Courier New" w:hAnsi="Courier New" w:cs="Wingdings" w:hint="default"/>
      </w:rPr>
    </w:lvl>
    <w:lvl w:ilvl="5" w:tplc="FFFFFFFF">
      <w:start w:val="1"/>
      <w:numFmt w:val="bullet"/>
      <w:lvlText w:val=""/>
      <w:lvlJc w:val="left"/>
      <w:pPr>
        <w:tabs>
          <w:tab w:val="num" w:pos="5454"/>
        </w:tabs>
        <w:ind w:left="5454" w:hanging="360"/>
      </w:pPr>
      <w:rPr>
        <w:rFonts w:ascii="Wingdings" w:hAnsi="Wingdings" w:cs="Wingdings" w:hint="default"/>
      </w:rPr>
    </w:lvl>
    <w:lvl w:ilvl="6" w:tplc="FFFFFFFF">
      <w:start w:val="1"/>
      <w:numFmt w:val="bullet"/>
      <w:lvlText w:val=""/>
      <w:lvlJc w:val="left"/>
      <w:pPr>
        <w:tabs>
          <w:tab w:val="num" w:pos="6174"/>
        </w:tabs>
        <w:ind w:left="6174" w:hanging="360"/>
      </w:pPr>
      <w:rPr>
        <w:rFonts w:ascii="Symbol" w:hAnsi="Symbol" w:cs="Symbol" w:hint="default"/>
      </w:rPr>
    </w:lvl>
    <w:lvl w:ilvl="7" w:tplc="FFFFFFFF">
      <w:start w:val="1"/>
      <w:numFmt w:val="bullet"/>
      <w:lvlText w:val="o"/>
      <w:lvlJc w:val="left"/>
      <w:pPr>
        <w:tabs>
          <w:tab w:val="num" w:pos="6894"/>
        </w:tabs>
        <w:ind w:left="6894" w:hanging="360"/>
      </w:pPr>
      <w:rPr>
        <w:rFonts w:ascii="Courier New" w:hAnsi="Courier New" w:cs="Wingdings" w:hint="default"/>
      </w:rPr>
    </w:lvl>
    <w:lvl w:ilvl="8" w:tplc="FFFFFFFF">
      <w:start w:val="1"/>
      <w:numFmt w:val="bullet"/>
      <w:lvlText w:val=""/>
      <w:lvlJc w:val="left"/>
      <w:pPr>
        <w:tabs>
          <w:tab w:val="num" w:pos="7614"/>
        </w:tabs>
        <w:ind w:left="7614" w:hanging="360"/>
      </w:pPr>
      <w:rPr>
        <w:rFonts w:ascii="Wingdings" w:hAnsi="Wingdings" w:cs="Wingdings" w:hint="default"/>
      </w:rPr>
    </w:lvl>
  </w:abstractNum>
  <w:abstractNum w:abstractNumId="79" w15:restartNumberingAfterBreak="0">
    <w:nsid w:val="597A6432"/>
    <w:multiLevelType w:val="multilevel"/>
    <w:tmpl w:val="8D0465D8"/>
    <w:lvl w:ilvl="0">
      <w:start w:val="1"/>
      <w:numFmt w:val="upperRoman"/>
      <w:pStyle w:val="Nadpiskapitola"/>
      <w:lvlText w:val="%1."/>
      <w:lvlJc w:val="center"/>
      <w:pPr>
        <w:tabs>
          <w:tab w:val="num" w:pos="2345"/>
        </w:tabs>
        <w:ind w:left="1985" w:firstLine="0"/>
      </w:pPr>
      <w:rPr>
        <w:rFonts w:ascii="Arial" w:hAnsi="Arial" w:hint="default"/>
        <w:b/>
        <w:i w:val="0"/>
        <w:caps/>
        <w:sz w:val="28"/>
      </w:rPr>
    </w:lvl>
    <w:lvl w:ilvl="1">
      <w:start w:val="1"/>
      <w:numFmt w:val="bullet"/>
      <w:pStyle w:val="Odrazkaseda"/>
      <w:lvlText w:val=""/>
      <w:lvlJc w:val="left"/>
      <w:pPr>
        <w:tabs>
          <w:tab w:val="num" w:pos="1364"/>
        </w:tabs>
        <w:ind w:left="513" w:firstLine="567"/>
      </w:pPr>
      <w:rPr>
        <w:rFonts w:ascii="Symbol" w:hAnsi="Symbol" w:hint="default"/>
        <w:b/>
        <w:i w:val="0"/>
        <w:caps/>
        <w:sz w:val="28"/>
      </w:rPr>
    </w:lvl>
    <w:lvl w:ilvl="2">
      <w:start w:val="2"/>
      <w:numFmt w:val="bullet"/>
      <w:lvlText w:val="-"/>
      <w:lvlJc w:val="left"/>
      <w:pPr>
        <w:tabs>
          <w:tab w:val="num" w:pos="1440"/>
        </w:tabs>
        <w:ind w:left="1440" w:hanging="360"/>
      </w:pPr>
      <w:rPr>
        <w:rFonts w:ascii="Arial" w:eastAsia="Times New Roman" w:hAnsi="Arial" w:cs="Arial" w:hint="default"/>
      </w:rPr>
    </w:lvl>
    <w:lvl w:ilvl="3">
      <w:start w:val="1"/>
      <w:numFmt w:val="decimal"/>
      <w:lvlText w:val="%4."/>
      <w:lvlJc w:val="left"/>
      <w:pPr>
        <w:tabs>
          <w:tab w:val="num" w:pos="2880"/>
        </w:tabs>
        <w:ind w:left="2880" w:hanging="360"/>
      </w:pPr>
      <w:rPr>
        <w:rFonts w:ascii="Arial" w:hAnsi="Arial" w:cs="Arial" w:hint="default"/>
        <w:b w:val="0"/>
        <w:i w:val="0"/>
        <w:iCs/>
        <w:color w:val="auto"/>
        <w:sz w:val="22"/>
        <w:szCs w:val="22"/>
      </w:rPr>
    </w:lvl>
    <w:lvl w:ilvl="4">
      <w:start w:val="1"/>
      <w:numFmt w:val="decimal"/>
      <w:lvlText w:val="%5"/>
      <w:lvlJc w:val="left"/>
      <w:pPr>
        <w:tabs>
          <w:tab w:val="num" w:pos="3600"/>
        </w:tabs>
        <w:ind w:left="3600" w:hanging="360"/>
      </w:pPr>
      <w:rPr>
        <w:rFonts w:hint="default"/>
      </w:rPr>
    </w:lvl>
    <w:lvl w:ilvl="5">
      <w:start w:val="1"/>
      <w:numFmt w:val="lowerLetter"/>
      <w:lvlText w:val="%6)"/>
      <w:lvlJc w:val="left"/>
      <w:pPr>
        <w:tabs>
          <w:tab w:val="num" w:pos="1211"/>
        </w:tabs>
        <w:ind w:left="1211" w:hanging="360"/>
      </w:pPr>
      <w:rPr>
        <w:rFonts w:hint="default"/>
        <w:b w:val="0"/>
        <w:i w:val="0"/>
      </w:rPr>
    </w:lvl>
    <w:lvl w:ilvl="6">
      <w:start w:val="1"/>
      <w:numFmt w:val="decimal"/>
      <w:lvlText w:val="%7."/>
      <w:lvlJc w:val="left"/>
      <w:pPr>
        <w:tabs>
          <w:tab w:val="num" w:pos="5040"/>
        </w:tabs>
        <w:ind w:left="5040" w:hanging="360"/>
      </w:pPr>
      <w:rPr>
        <w:rFonts w:hint="default"/>
        <w:i w:val="0"/>
        <w:color w:val="auto"/>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0" w15:restartNumberingAfterBreak="0">
    <w:nsid w:val="5D2A5733"/>
    <w:multiLevelType w:val="hybridMultilevel"/>
    <w:tmpl w:val="C186A8C4"/>
    <w:lvl w:ilvl="0" w:tplc="041B0017">
      <w:start w:val="1"/>
      <w:numFmt w:val="lowerLetter"/>
      <w:lvlText w:val="%1)"/>
      <w:lvlJc w:val="left"/>
      <w:pPr>
        <w:ind w:left="720" w:hanging="360"/>
      </w:pPr>
    </w:lvl>
    <w:lvl w:ilvl="1" w:tplc="132252DA">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1F1E0ED4">
      <w:start w:val="1"/>
      <w:numFmt w:val="lowerLetter"/>
      <w:lvlText w:val="%6)"/>
      <w:lvlJc w:val="right"/>
      <w:pPr>
        <w:ind w:left="4320" w:hanging="180"/>
      </w:pPr>
      <w:rPr>
        <w:rFonts w:ascii="Arial" w:eastAsia="Times New Roman" w:hAnsi="Arial" w:cs="Arial"/>
      </w:r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1" w15:restartNumberingAfterBreak="0">
    <w:nsid w:val="5D570CC1"/>
    <w:multiLevelType w:val="hybridMultilevel"/>
    <w:tmpl w:val="D570C07E"/>
    <w:lvl w:ilvl="0" w:tplc="14346076">
      <w:start w:val="1"/>
      <w:numFmt w:val="decimal"/>
      <w:lvlText w:val="(%1)"/>
      <w:lvlJc w:val="left"/>
      <w:pPr>
        <w:ind w:left="1065" w:hanging="705"/>
      </w:pPr>
      <w:rPr>
        <w:rFonts w:hint="default"/>
      </w:rPr>
    </w:lvl>
    <w:lvl w:ilvl="1" w:tplc="19A4E94A">
      <w:start w:val="1"/>
      <w:numFmt w:val="lowerLetter"/>
      <w:lvlText w:val="%2)"/>
      <w:lvlJc w:val="left"/>
      <w:pPr>
        <w:ind w:left="1440" w:hanging="360"/>
      </w:pPr>
      <w:rPr>
        <w:rFonts w:ascii="Arial" w:eastAsia="Calibri" w:hAnsi="Arial" w:cs="Arial" w:hint="default"/>
      </w:rPr>
    </w:lvl>
    <w:lvl w:ilvl="2" w:tplc="75A00E8A">
      <w:start w:val="1"/>
      <w:numFmt w:val="decimal"/>
      <w:lvlText w:val="%3."/>
      <w:lvlJc w:val="left"/>
      <w:pPr>
        <w:ind w:left="2340" w:hanging="36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2" w15:restartNumberingAfterBreak="0">
    <w:nsid w:val="62B03696"/>
    <w:multiLevelType w:val="multilevel"/>
    <w:tmpl w:val="00180650"/>
    <w:lvl w:ilvl="0">
      <w:start w:val="1"/>
      <w:numFmt w:val="decimal"/>
      <w:pStyle w:val="Nadpis3"/>
      <w:lvlText w:val="%1."/>
      <w:lvlJc w:val="left"/>
      <w:pPr>
        <w:tabs>
          <w:tab w:val="num" w:pos="851"/>
        </w:tabs>
        <w:ind w:left="851" w:hanging="851"/>
      </w:pPr>
      <w:rPr>
        <w:rFonts w:ascii="Arial" w:hAnsi="Arial" w:hint="default"/>
        <w:b/>
        <w:i w:val="0"/>
        <w:sz w:val="28"/>
        <w:szCs w:val="28"/>
      </w:rPr>
    </w:lvl>
    <w:lvl w:ilvl="1">
      <w:start w:val="1"/>
      <w:numFmt w:val="decimal"/>
      <w:isLgl/>
      <w:lvlText w:val="%1.%2."/>
      <w:lvlJc w:val="left"/>
      <w:pPr>
        <w:tabs>
          <w:tab w:val="num" w:pos="851"/>
        </w:tabs>
        <w:ind w:left="851" w:hanging="567"/>
      </w:pPr>
      <w:rPr>
        <w:rFonts w:ascii="Arial" w:hAnsi="Arial" w:hint="default"/>
        <w:b w:val="0"/>
        <w:i w:val="0"/>
        <w:sz w:val="22"/>
        <w:szCs w:val="22"/>
      </w:rPr>
    </w:lvl>
    <w:lvl w:ilvl="2">
      <w:start w:val="1"/>
      <w:numFmt w:val="decimal"/>
      <w:isLgl/>
      <w:lvlText w:val="%1.%2.%3."/>
      <w:lvlJc w:val="left"/>
      <w:pPr>
        <w:tabs>
          <w:tab w:val="num" w:pos="851"/>
        </w:tabs>
        <w:ind w:left="851" w:firstLine="0"/>
      </w:pPr>
      <w:rPr>
        <w:rFonts w:ascii="Arial" w:hAnsi="Arial" w:hint="default"/>
        <w:b w:val="0"/>
        <w:i w:val="0"/>
        <w:color w:val="auto"/>
        <w:sz w:val="22"/>
        <w:szCs w:val="22"/>
      </w:rPr>
    </w:lvl>
    <w:lvl w:ilvl="3">
      <w:start w:val="1"/>
      <w:numFmt w:val="lowerLetter"/>
      <w:lvlText w:val="%4)"/>
      <w:lvlJc w:val="left"/>
      <w:pPr>
        <w:tabs>
          <w:tab w:val="num" w:pos="1134"/>
        </w:tabs>
        <w:ind w:left="1134" w:hanging="283"/>
      </w:pPr>
      <w:rPr>
        <w:rFonts w:ascii="Arial" w:hAnsi="Arial" w:hint="default"/>
        <w:b w:val="0"/>
        <w:i w:val="0"/>
        <w:sz w:val="24"/>
        <w:szCs w:val="24"/>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83" w15:restartNumberingAfterBreak="0">
    <w:nsid w:val="631F5811"/>
    <w:multiLevelType w:val="hybridMultilevel"/>
    <w:tmpl w:val="743A3F86"/>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4" w15:restartNumberingAfterBreak="0">
    <w:nsid w:val="632429BA"/>
    <w:multiLevelType w:val="hybridMultilevel"/>
    <w:tmpl w:val="448C29F2"/>
    <w:lvl w:ilvl="0" w:tplc="609CC04C">
      <w:start w:val="7"/>
      <w:numFmt w:val="upperRoman"/>
      <w:lvlText w:val="%1."/>
      <w:lvlJc w:val="left"/>
      <w:pPr>
        <w:ind w:left="1080" w:hanging="720"/>
      </w:pPr>
      <w:rPr>
        <w:rFonts w:hint="default"/>
      </w:rPr>
    </w:lvl>
    <w:lvl w:ilvl="1" w:tplc="521EB70C">
      <w:start w:val="1"/>
      <w:numFmt w:val="lowerLetter"/>
      <w:lvlText w:val="%2)"/>
      <w:lvlJc w:val="left"/>
      <w:pPr>
        <w:ind w:left="1440" w:hanging="360"/>
      </w:pPr>
      <w:rPr>
        <w:rFonts w:hint="default"/>
      </w:rPr>
    </w:lvl>
    <w:lvl w:ilvl="2" w:tplc="041B001B">
      <w:start w:val="1"/>
      <w:numFmt w:val="lowerRoman"/>
      <w:lvlText w:val="%3."/>
      <w:lvlJc w:val="right"/>
      <w:pPr>
        <w:ind w:left="2160" w:hanging="180"/>
      </w:pPr>
    </w:lvl>
    <w:lvl w:ilvl="3" w:tplc="10944018">
      <w:start w:val="12"/>
      <w:numFmt w:val="decimal"/>
      <w:lvlText w:val="%4."/>
      <w:lvlJc w:val="left"/>
      <w:pPr>
        <w:ind w:left="2880" w:hanging="360"/>
      </w:pPr>
      <w:rPr>
        <w:rFonts w:hint="default"/>
      </w:r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5" w15:restartNumberingAfterBreak="0">
    <w:nsid w:val="63DE0DDE"/>
    <w:multiLevelType w:val="multilevel"/>
    <w:tmpl w:val="5A82B644"/>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6" w15:restartNumberingAfterBreak="0">
    <w:nsid w:val="63F00BD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7" w15:restartNumberingAfterBreak="0">
    <w:nsid w:val="640F59D1"/>
    <w:multiLevelType w:val="hybridMultilevel"/>
    <w:tmpl w:val="76FAD79E"/>
    <w:lvl w:ilvl="0" w:tplc="77BE422C">
      <w:start w:val="1"/>
      <w:numFmt w:val="decimal"/>
      <w:lvlText w:val="%1."/>
      <w:lvlJc w:val="left"/>
      <w:pPr>
        <w:tabs>
          <w:tab w:val="num" w:pos="720"/>
        </w:tabs>
        <w:ind w:left="720" w:hanging="360"/>
      </w:pPr>
      <w:rPr>
        <w:rFonts w:hint="default"/>
      </w:rPr>
    </w:lvl>
    <w:lvl w:ilvl="1" w:tplc="6F848B64">
      <w:start w:val="1"/>
      <w:numFmt w:val="bullet"/>
      <w:pStyle w:val="tl5"/>
      <w:lvlText w:val=""/>
      <w:lvlJc w:val="left"/>
      <w:pPr>
        <w:tabs>
          <w:tab w:val="num" w:pos="1440"/>
        </w:tabs>
        <w:ind w:left="1440" w:hanging="360"/>
      </w:pPr>
      <w:rPr>
        <w:rFonts w:ascii="Symbol" w:hAnsi="Symbol" w:cs="Symbol" w:hint="default"/>
      </w:rPr>
    </w:lvl>
    <w:lvl w:ilvl="2" w:tplc="9DD814AA">
      <w:start w:val="1"/>
      <w:numFmt w:val="decimal"/>
      <w:lvlText w:val="%3"/>
      <w:lvlJc w:val="left"/>
      <w:pPr>
        <w:ind w:left="2340" w:hanging="360"/>
      </w:pPr>
      <w:rPr>
        <w:rFonts w:hint="default"/>
      </w:rPr>
    </w:lvl>
    <w:lvl w:ilvl="3" w:tplc="041B000F">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88" w15:restartNumberingAfterBreak="0">
    <w:nsid w:val="64253AA0"/>
    <w:multiLevelType w:val="multilevel"/>
    <w:tmpl w:val="743CA1AE"/>
    <w:lvl w:ilvl="0">
      <w:start w:val="1"/>
      <w:numFmt w:val="decimal"/>
      <w:lvlText w:val="%1"/>
      <w:lvlJc w:val="left"/>
      <w:pPr>
        <w:ind w:left="570" w:hanging="570"/>
      </w:pPr>
      <w:rPr>
        <w:rFonts w:hint="default"/>
        <w:sz w:val="28"/>
        <w:szCs w:val="28"/>
      </w:rPr>
    </w:lvl>
    <w:lvl w:ilvl="1">
      <w:start w:val="1"/>
      <w:numFmt w:val="decimal"/>
      <w:lvlText w:val="%1.%2"/>
      <w:lvlJc w:val="left"/>
      <w:pPr>
        <w:ind w:left="570" w:hanging="570"/>
      </w:pPr>
      <w:rPr>
        <w:rFonts w:hint="default"/>
        <w:b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65D6040D"/>
    <w:multiLevelType w:val="hybridMultilevel"/>
    <w:tmpl w:val="2346AAF4"/>
    <w:lvl w:ilvl="0" w:tplc="041B0001">
      <w:start w:val="1"/>
      <w:numFmt w:val="bullet"/>
      <w:lvlText w:val=""/>
      <w:lvlJc w:val="left"/>
      <w:pPr>
        <w:ind w:left="780" w:hanging="360"/>
      </w:pPr>
      <w:rPr>
        <w:rFonts w:ascii="Symbol" w:hAnsi="Symbol" w:hint="default"/>
      </w:rPr>
    </w:lvl>
    <w:lvl w:ilvl="1" w:tplc="041B0003" w:tentative="1">
      <w:start w:val="1"/>
      <w:numFmt w:val="bullet"/>
      <w:lvlText w:val="o"/>
      <w:lvlJc w:val="left"/>
      <w:pPr>
        <w:ind w:left="1500" w:hanging="360"/>
      </w:pPr>
      <w:rPr>
        <w:rFonts w:ascii="Courier New" w:hAnsi="Courier New" w:cs="Courier New" w:hint="default"/>
      </w:rPr>
    </w:lvl>
    <w:lvl w:ilvl="2" w:tplc="041B0005" w:tentative="1">
      <w:start w:val="1"/>
      <w:numFmt w:val="bullet"/>
      <w:lvlText w:val=""/>
      <w:lvlJc w:val="left"/>
      <w:pPr>
        <w:ind w:left="2220" w:hanging="360"/>
      </w:pPr>
      <w:rPr>
        <w:rFonts w:ascii="Wingdings" w:hAnsi="Wingdings" w:hint="default"/>
      </w:rPr>
    </w:lvl>
    <w:lvl w:ilvl="3" w:tplc="041B0001" w:tentative="1">
      <w:start w:val="1"/>
      <w:numFmt w:val="bullet"/>
      <w:lvlText w:val=""/>
      <w:lvlJc w:val="left"/>
      <w:pPr>
        <w:ind w:left="2940" w:hanging="360"/>
      </w:pPr>
      <w:rPr>
        <w:rFonts w:ascii="Symbol" w:hAnsi="Symbol" w:hint="default"/>
      </w:rPr>
    </w:lvl>
    <w:lvl w:ilvl="4" w:tplc="041B0003" w:tentative="1">
      <w:start w:val="1"/>
      <w:numFmt w:val="bullet"/>
      <w:lvlText w:val="o"/>
      <w:lvlJc w:val="left"/>
      <w:pPr>
        <w:ind w:left="3660" w:hanging="360"/>
      </w:pPr>
      <w:rPr>
        <w:rFonts w:ascii="Courier New" w:hAnsi="Courier New" w:cs="Courier New" w:hint="default"/>
      </w:rPr>
    </w:lvl>
    <w:lvl w:ilvl="5" w:tplc="041B0005" w:tentative="1">
      <w:start w:val="1"/>
      <w:numFmt w:val="bullet"/>
      <w:lvlText w:val=""/>
      <w:lvlJc w:val="left"/>
      <w:pPr>
        <w:ind w:left="4380" w:hanging="360"/>
      </w:pPr>
      <w:rPr>
        <w:rFonts w:ascii="Wingdings" w:hAnsi="Wingdings" w:hint="default"/>
      </w:rPr>
    </w:lvl>
    <w:lvl w:ilvl="6" w:tplc="041B0001" w:tentative="1">
      <w:start w:val="1"/>
      <w:numFmt w:val="bullet"/>
      <w:lvlText w:val=""/>
      <w:lvlJc w:val="left"/>
      <w:pPr>
        <w:ind w:left="5100" w:hanging="360"/>
      </w:pPr>
      <w:rPr>
        <w:rFonts w:ascii="Symbol" w:hAnsi="Symbol" w:hint="default"/>
      </w:rPr>
    </w:lvl>
    <w:lvl w:ilvl="7" w:tplc="041B0003" w:tentative="1">
      <w:start w:val="1"/>
      <w:numFmt w:val="bullet"/>
      <w:lvlText w:val="o"/>
      <w:lvlJc w:val="left"/>
      <w:pPr>
        <w:ind w:left="5820" w:hanging="360"/>
      </w:pPr>
      <w:rPr>
        <w:rFonts w:ascii="Courier New" w:hAnsi="Courier New" w:cs="Courier New" w:hint="default"/>
      </w:rPr>
    </w:lvl>
    <w:lvl w:ilvl="8" w:tplc="041B0005" w:tentative="1">
      <w:start w:val="1"/>
      <w:numFmt w:val="bullet"/>
      <w:lvlText w:val=""/>
      <w:lvlJc w:val="left"/>
      <w:pPr>
        <w:ind w:left="6540" w:hanging="360"/>
      </w:pPr>
      <w:rPr>
        <w:rFonts w:ascii="Wingdings" w:hAnsi="Wingdings" w:hint="default"/>
      </w:rPr>
    </w:lvl>
  </w:abstractNum>
  <w:abstractNum w:abstractNumId="90" w15:restartNumberingAfterBreak="0">
    <w:nsid w:val="672A76E1"/>
    <w:multiLevelType w:val="multilevel"/>
    <w:tmpl w:val="C008A4E8"/>
    <w:lvl w:ilvl="0">
      <w:start w:val="3"/>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1" w15:restartNumberingAfterBreak="0">
    <w:nsid w:val="67685542"/>
    <w:multiLevelType w:val="multilevel"/>
    <w:tmpl w:val="D4AE9DC2"/>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color w:val="auto"/>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68914B2F"/>
    <w:multiLevelType w:val="hybridMultilevel"/>
    <w:tmpl w:val="9B049796"/>
    <w:lvl w:ilvl="0" w:tplc="17E8740E">
      <w:numFmt w:val="bullet"/>
      <w:lvlText w:val="-"/>
      <w:lvlJc w:val="left"/>
      <w:pPr>
        <w:ind w:left="2421" w:hanging="360"/>
      </w:pPr>
      <w:rPr>
        <w:rFonts w:ascii="Calibri" w:eastAsia="Times New Roman" w:hAnsi="Calibri" w:cs="Calibri" w:hint="default"/>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93" w15:restartNumberingAfterBreak="0">
    <w:nsid w:val="6AC136E4"/>
    <w:multiLevelType w:val="hybridMultilevel"/>
    <w:tmpl w:val="BCE8A0E8"/>
    <w:lvl w:ilvl="0" w:tplc="4882282E">
      <w:start w:val="1"/>
      <w:numFmt w:val="lowerLetter"/>
      <w:lvlText w:val="%1)"/>
      <w:lvlJc w:val="left"/>
      <w:pPr>
        <w:ind w:left="1494" w:hanging="360"/>
      </w:pPr>
      <w:rPr>
        <w:rFonts w:hint="default"/>
      </w:rPr>
    </w:lvl>
    <w:lvl w:ilvl="1" w:tplc="041B0019" w:tentative="1">
      <w:start w:val="1"/>
      <w:numFmt w:val="lowerLetter"/>
      <w:lvlText w:val="%2."/>
      <w:lvlJc w:val="left"/>
      <w:pPr>
        <w:ind w:left="2214" w:hanging="360"/>
      </w:pPr>
    </w:lvl>
    <w:lvl w:ilvl="2" w:tplc="041B001B" w:tentative="1">
      <w:start w:val="1"/>
      <w:numFmt w:val="lowerRoman"/>
      <w:lvlText w:val="%3."/>
      <w:lvlJc w:val="right"/>
      <w:pPr>
        <w:ind w:left="2934" w:hanging="180"/>
      </w:pPr>
    </w:lvl>
    <w:lvl w:ilvl="3" w:tplc="041B000F" w:tentative="1">
      <w:start w:val="1"/>
      <w:numFmt w:val="decimal"/>
      <w:lvlText w:val="%4."/>
      <w:lvlJc w:val="left"/>
      <w:pPr>
        <w:ind w:left="3654" w:hanging="360"/>
      </w:pPr>
    </w:lvl>
    <w:lvl w:ilvl="4" w:tplc="041B0019" w:tentative="1">
      <w:start w:val="1"/>
      <w:numFmt w:val="lowerLetter"/>
      <w:lvlText w:val="%5."/>
      <w:lvlJc w:val="left"/>
      <w:pPr>
        <w:ind w:left="4374" w:hanging="360"/>
      </w:p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abstractNum w:abstractNumId="94" w15:restartNumberingAfterBreak="0">
    <w:nsid w:val="6B264D36"/>
    <w:multiLevelType w:val="multilevel"/>
    <w:tmpl w:val="47085636"/>
    <w:lvl w:ilvl="0">
      <w:start w:val="7"/>
      <w:numFmt w:val="decimal"/>
      <w:lvlText w:val="%1."/>
      <w:lvlJc w:val="left"/>
      <w:pPr>
        <w:ind w:left="360" w:hanging="360"/>
      </w:pPr>
      <w:rPr>
        <w:rFonts w:hint="default"/>
      </w:rPr>
    </w:lvl>
    <w:lvl w:ilvl="1">
      <w:start w:val="1"/>
      <w:numFmt w:val="decimal"/>
      <w:lvlText w:val="%1.%2."/>
      <w:lvlJc w:val="left"/>
      <w:pPr>
        <w:ind w:left="1430"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95" w15:restartNumberingAfterBreak="0">
    <w:nsid w:val="6C5E1150"/>
    <w:multiLevelType w:val="multilevel"/>
    <w:tmpl w:val="9912E374"/>
    <w:lvl w:ilvl="0">
      <w:start w:val="8"/>
      <w:numFmt w:val="decimal"/>
      <w:lvlText w:val="%1."/>
      <w:lvlJc w:val="left"/>
      <w:pPr>
        <w:ind w:left="360" w:hanging="360"/>
      </w:pPr>
      <w:rPr>
        <w:rFonts w:hint="default"/>
      </w:rPr>
    </w:lvl>
    <w:lvl w:ilvl="1">
      <w:start w:val="1"/>
      <w:numFmt w:val="decimal"/>
      <w:lvlText w:val="%1.%2."/>
      <w:lvlJc w:val="left"/>
      <w:pPr>
        <w:ind w:left="2460" w:hanging="720"/>
      </w:pPr>
      <w:rPr>
        <w:rFonts w:hint="default"/>
      </w:rPr>
    </w:lvl>
    <w:lvl w:ilvl="2">
      <w:start w:val="1"/>
      <w:numFmt w:val="decimal"/>
      <w:lvlText w:val="%1.%2.%3."/>
      <w:lvlJc w:val="left"/>
      <w:pPr>
        <w:ind w:left="4200" w:hanging="720"/>
      </w:pPr>
      <w:rPr>
        <w:rFonts w:hint="default"/>
      </w:rPr>
    </w:lvl>
    <w:lvl w:ilvl="3">
      <w:start w:val="1"/>
      <w:numFmt w:val="decimal"/>
      <w:lvlText w:val="%1.%2.%3.%4."/>
      <w:lvlJc w:val="left"/>
      <w:pPr>
        <w:ind w:left="6300" w:hanging="1080"/>
      </w:pPr>
      <w:rPr>
        <w:rFonts w:hint="default"/>
      </w:rPr>
    </w:lvl>
    <w:lvl w:ilvl="4">
      <w:start w:val="1"/>
      <w:numFmt w:val="decimal"/>
      <w:lvlText w:val="%1.%2.%3.%4.%5."/>
      <w:lvlJc w:val="left"/>
      <w:pPr>
        <w:ind w:left="8040" w:hanging="1080"/>
      </w:pPr>
      <w:rPr>
        <w:rFonts w:hint="default"/>
      </w:rPr>
    </w:lvl>
    <w:lvl w:ilvl="5">
      <w:start w:val="1"/>
      <w:numFmt w:val="decimal"/>
      <w:lvlText w:val="%1.%2.%3.%4.%5.%6."/>
      <w:lvlJc w:val="left"/>
      <w:pPr>
        <w:ind w:left="10140" w:hanging="1440"/>
      </w:pPr>
      <w:rPr>
        <w:rFonts w:hint="default"/>
      </w:rPr>
    </w:lvl>
    <w:lvl w:ilvl="6">
      <w:start w:val="1"/>
      <w:numFmt w:val="decimal"/>
      <w:lvlText w:val="%1.%2.%3.%4.%5.%6.%7."/>
      <w:lvlJc w:val="left"/>
      <w:pPr>
        <w:ind w:left="11880" w:hanging="1440"/>
      </w:pPr>
      <w:rPr>
        <w:rFonts w:hint="default"/>
      </w:rPr>
    </w:lvl>
    <w:lvl w:ilvl="7">
      <w:start w:val="1"/>
      <w:numFmt w:val="decimal"/>
      <w:lvlText w:val="%1.%2.%3.%4.%5.%6.%7.%8."/>
      <w:lvlJc w:val="left"/>
      <w:pPr>
        <w:ind w:left="13980" w:hanging="1800"/>
      </w:pPr>
      <w:rPr>
        <w:rFonts w:hint="default"/>
      </w:rPr>
    </w:lvl>
    <w:lvl w:ilvl="8">
      <w:start w:val="1"/>
      <w:numFmt w:val="decimal"/>
      <w:lvlText w:val="%1.%2.%3.%4.%5.%6.%7.%8.%9."/>
      <w:lvlJc w:val="left"/>
      <w:pPr>
        <w:ind w:left="15720" w:hanging="1800"/>
      </w:pPr>
      <w:rPr>
        <w:rFonts w:hint="default"/>
      </w:rPr>
    </w:lvl>
  </w:abstractNum>
  <w:abstractNum w:abstractNumId="96" w15:restartNumberingAfterBreak="0">
    <w:nsid w:val="6DCD249F"/>
    <w:multiLevelType w:val="multilevel"/>
    <w:tmpl w:val="9E606F00"/>
    <w:lvl w:ilvl="0">
      <w:start w:val="5"/>
      <w:numFmt w:val="decimal"/>
      <w:lvlText w:val="%1."/>
      <w:lvlJc w:val="left"/>
      <w:pPr>
        <w:ind w:left="360" w:hanging="360"/>
      </w:pPr>
      <w:rPr>
        <w:rFonts w:hint="default"/>
      </w:rPr>
    </w:lvl>
    <w:lvl w:ilvl="1">
      <w:start w:val="1"/>
      <w:numFmt w:val="decimal"/>
      <w:lvlText w:val="%1.%2."/>
      <w:lvlJc w:val="left"/>
      <w:pPr>
        <w:ind w:left="1429" w:hanging="720"/>
      </w:pPr>
      <w:rPr>
        <w:rFonts w:hint="default"/>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97" w15:restartNumberingAfterBreak="0">
    <w:nsid w:val="70E37888"/>
    <w:multiLevelType w:val="hybridMultilevel"/>
    <w:tmpl w:val="8B14F0BC"/>
    <w:lvl w:ilvl="0" w:tplc="FFFFFFFF">
      <w:start w:val="1"/>
      <w:numFmt w:val="upperLetter"/>
      <w:pStyle w:val="Nadpis1"/>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98" w15:restartNumberingAfterBreak="0">
    <w:nsid w:val="72A02C1C"/>
    <w:multiLevelType w:val="multilevel"/>
    <w:tmpl w:val="DA14D89E"/>
    <w:lvl w:ilvl="0">
      <w:start w:val="1"/>
      <w:numFmt w:val="decimal"/>
      <w:pStyle w:val="Nadpis10"/>
      <w:lvlText w:val="%1."/>
      <w:lvlJc w:val="left"/>
      <w:pPr>
        <w:tabs>
          <w:tab w:val="num" w:pos="567"/>
        </w:tabs>
        <w:ind w:left="567" w:hanging="567"/>
      </w:pPr>
      <w:rPr>
        <w:rFonts w:hint="default"/>
        <w:b/>
        <w:bCs/>
        <w:i w:val="0"/>
        <w:iCs w:val="0"/>
      </w:rPr>
    </w:lvl>
    <w:lvl w:ilvl="1">
      <w:start w:val="2"/>
      <w:numFmt w:val="decimal"/>
      <w:lvlText w:val="%2."/>
      <w:lvlJc w:val="left"/>
      <w:pPr>
        <w:tabs>
          <w:tab w:val="num" w:pos="1620"/>
        </w:tabs>
        <w:ind w:left="1620" w:hanging="540"/>
      </w:pPr>
      <w:rPr>
        <w:rFonts w:hint="default"/>
        <w:b/>
        <w:bCs/>
        <w:i w:val="0"/>
        <w:i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9" w15:restartNumberingAfterBreak="0">
    <w:nsid w:val="73665796"/>
    <w:multiLevelType w:val="multilevel"/>
    <w:tmpl w:val="F18C418C"/>
    <w:lvl w:ilvl="0">
      <w:start w:val="1"/>
      <w:numFmt w:val="decimal"/>
      <w:pStyle w:val="Zoznamslo1Char"/>
      <w:lvlText w:val="%1"/>
      <w:lvlJc w:val="left"/>
      <w:pPr>
        <w:tabs>
          <w:tab w:val="num" w:pos="851"/>
        </w:tabs>
        <w:ind w:left="851" w:hanging="851"/>
      </w:pPr>
      <w:rPr>
        <w:rFonts w:ascii="Arial" w:hAnsi="Arial" w:hint="default"/>
        <w:b/>
        <w:i w:val="0"/>
        <w:sz w:val="28"/>
      </w:rPr>
    </w:lvl>
    <w:lvl w:ilvl="1">
      <w:start w:val="1"/>
      <w:numFmt w:val="decimal"/>
      <w:lvlText w:val="%1.%2"/>
      <w:lvlJc w:val="left"/>
      <w:pPr>
        <w:tabs>
          <w:tab w:val="num" w:pos="851"/>
        </w:tabs>
        <w:ind w:left="851" w:hanging="567"/>
      </w:pPr>
      <w:rPr>
        <w:rFonts w:ascii="Arial" w:hAnsi="Arial" w:hint="default"/>
        <w:b w:val="0"/>
        <w:i w:val="0"/>
        <w:sz w:val="22"/>
      </w:rPr>
    </w:lvl>
    <w:lvl w:ilvl="2">
      <w:start w:val="1"/>
      <w:numFmt w:val="decimal"/>
      <w:lvlText w:val="%1.%2.%3"/>
      <w:lvlJc w:val="left"/>
      <w:pPr>
        <w:tabs>
          <w:tab w:val="num" w:pos="1701"/>
        </w:tabs>
        <w:ind w:left="851" w:firstLine="0"/>
      </w:pPr>
      <w:rPr>
        <w:rFonts w:hint="default"/>
      </w:rPr>
    </w:lvl>
    <w:lvl w:ilvl="3">
      <w:start w:val="1"/>
      <w:numFmt w:val="decimal"/>
      <w:lvlText w:val="%1.%2.%3.%4"/>
      <w:lvlJc w:val="left"/>
      <w:pPr>
        <w:tabs>
          <w:tab w:val="num" w:pos="1701"/>
        </w:tabs>
        <w:ind w:left="851" w:firstLine="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0" w15:restartNumberingAfterBreak="0">
    <w:nsid w:val="737105E6"/>
    <w:multiLevelType w:val="multilevel"/>
    <w:tmpl w:val="56EAB1C6"/>
    <w:lvl w:ilvl="0">
      <w:start w:val="1"/>
      <w:numFmt w:val="decimal"/>
      <w:pStyle w:val="Zoznam"/>
      <w:lvlText w:val="%1."/>
      <w:lvlJc w:val="left"/>
      <w:pPr>
        <w:tabs>
          <w:tab w:val="num" w:pos="1134"/>
        </w:tabs>
        <w:ind w:left="1134" w:hanging="567"/>
      </w:pPr>
      <w:rPr>
        <w:rFonts w:ascii="Arial" w:hAnsi="Arial" w:cs="Arial" w:hint="default"/>
        <w:b w:val="0"/>
        <w:bCs w:val="0"/>
        <w:i w:val="0"/>
        <w:iCs w:val="0"/>
        <w:sz w:val="22"/>
        <w:szCs w:val="22"/>
      </w:rPr>
    </w:lvl>
    <w:lvl w:ilvl="1">
      <w:start w:val="1"/>
      <w:numFmt w:val="bullet"/>
      <w:lvlText w:val=""/>
      <w:lvlJc w:val="left"/>
      <w:pPr>
        <w:tabs>
          <w:tab w:val="num" w:pos="2007"/>
        </w:tabs>
        <w:ind w:left="2007" w:hanging="360"/>
      </w:pPr>
      <w:rPr>
        <w:rFonts w:ascii="Symbol" w:hAnsi="Symbol" w:cs="Symbol" w:hint="default"/>
      </w:r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101" w15:restartNumberingAfterBreak="0">
    <w:nsid w:val="73793AB9"/>
    <w:multiLevelType w:val="hybridMultilevel"/>
    <w:tmpl w:val="B8D41DDC"/>
    <w:lvl w:ilvl="0" w:tplc="041B000B">
      <w:start w:val="1"/>
      <w:numFmt w:val="bullet"/>
      <w:lvlText w:val=""/>
      <w:lvlJc w:val="left"/>
      <w:pPr>
        <w:ind w:left="765" w:hanging="360"/>
      </w:pPr>
      <w:rPr>
        <w:rFonts w:ascii="Wingdings" w:hAnsi="Wingdings" w:hint="default"/>
      </w:rPr>
    </w:lvl>
    <w:lvl w:ilvl="1" w:tplc="041B0003" w:tentative="1">
      <w:start w:val="1"/>
      <w:numFmt w:val="bullet"/>
      <w:lvlText w:val="o"/>
      <w:lvlJc w:val="left"/>
      <w:pPr>
        <w:ind w:left="1485" w:hanging="360"/>
      </w:pPr>
      <w:rPr>
        <w:rFonts w:ascii="Courier New" w:hAnsi="Courier New" w:cs="Courier New" w:hint="default"/>
      </w:rPr>
    </w:lvl>
    <w:lvl w:ilvl="2" w:tplc="041B0005" w:tentative="1">
      <w:start w:val="1"/>
      <w:numFmt w:val="bullet"/>
      <w:lvlText w:val=""/>
      <w:lvlJc w:val="left"/>
      <w:pPr>
        <w:ind w:left="2205" w:hanging="360"/>
      </w:pPr>
      <w:rPr>
        <w:rFonts w:ascii="Wingdings" w:hAnsi="Wingdings" w:hint="default"/>
      </w:rPr>
    </w:lvl>
    <w:lvl w:ilvl="3" w:tplc="041B0001" w:tentative="1">
      <w:start w:val="1"/>
      <w:numFmt w:val="bullet"/>
      <w:lvlText w:val=""/>
      <w:lvlJc w:val="left"/>
      <w:pPr>
        <w:ind w:left="2925" w:hanging="360"/>
      </w:pPr>
      <w:rPr>
        <w:rFonts w:ascii="Symbol" w:hAnsi="Symbol" w:hint="default"/>
      </w:rPr>
    </w:lvl>
    <w:lvl w:ilvl="4" w:tplc="041B0003" w:tentative="1">
      <w:start w:val="1"/>
      <w:numFmt w:val="bullet"/>
      <w:lvlText w:val="o"/>
      <w:lvlJc w:val="left"/>
      <w:pPr>
        <w:ind w:left="3645" w:hanging="360"/>
      </w:pPr>
      <w:rPr>
        <w:rFonts w:ascii="Courier New" w:hAnsi="Courier New" w:cs="Courier New" w:hint="default"/>
      </w:rPr>
    </w:lvl>
    <w:lvl w:ilvl="5" w:tplc="041B0005" w:tentative="1">
      <w:start w:val="1"/>
      <w:numFmt w:val="bullet"/>
      <w:lvlText w:val=""/>
      <w:lvlJc w:val="left"/>
      <w:pPr>
        <w:ind w:left="4365" w:hanging="360"/>
      </w:pPr>
      <w:rPr>
        <w:rFonts w:ascii="Wingdings" w:hAnsi="Wingdings" w:hint="default"/>
      </w:rPr>
    </w:lvl>
    <w:lvl w:ilvl="6" w:tplc="041B0001" w:tentative="1">
      <w:start w:val="1"/>
      <w:numFmt w:val="bullet"/>
      <w:lvlText w:val=""/>
      <w:lvlJc w:val="left"/>
      <w:pPr>
        <w:ind w:left="5085" w:hanging="360"/>
      </w:pPr>
      <w:rPr>
        <w:rFonts w:ascii="Symbol" w:hAnsi="Symbol" w:hint="default"/>
      </w:rPr>
    </w:lvl>
    <w:lvl w:ilvl="7" w:tplc="041B0003" w:tentative="1">
      <w:start w:val="1"/>
      <w:numFmt w:val="bullet"/>
      <w:lvlText w:val="o"/>
      <w:lvlJc w:val="left"/>
      <w:pPr>
        <w:ind w:left="5805" w:hanging="360"/>
      </w:pPr>
      <w:rPr>
        <w:rFonts w:ascii="Courier New" w:hAnsi="Courier New" w:cs="Courier New" w:hint="default"/>
      </w:rPr>
    </w:lvl>
    <w:lvl w:ilvl="8" w:tplc="041B0005" w:tentative="1">
      <w:start w:val="1"/>
      <w:numFmt w:val="bullet"/>
      <w:lvlText w:val=""/>
      <w:lvlJc w:val="left"/>
      <w:pPr>
        <w:ind w:left="6525" w:hanging="360"/>
      </w:pPr>
      <w:rPr>
        <w:rFonts w:ascii="Wingdings" w:hAnsi="Wingdings" w:hint="default"/>
      </w:rPr>
    </w:lvl>
  </w:abstractNum>
  <w:abstractNum w:abstractNumId="102" w15:restartNumberingAfterBreak="0">
    <w:nsid w:val="737B74E6"/>
    <w:multiLevelType w:val="multilevel"/>
    <w:tmpl w:val="C45EE000"/>
    <w:lvl w:ilvl="0">
      <w:start w:val="5"/>
      <w:numFmt w:val="decimal"/>
      <w:lvlText w:val="%1"/>
      <w:lvlJc w:val="left"/>
      <w:pPr>
        <w:tabs>
          <w:tab w:val="num" w:pos="360"/>
        </w:tabs>
        <w:ind w:left="360" w:hanging="360"/>
      </w:pPr>
      <w:rPr>
        <w:rFonts w:hint="default"/>
      </w:rPr>
    </w:lvl>
    <w:lvl w:ilvl="1">
      <w:start w:val="1"/>
      <w:numFmt w:val="decimal"/>
      <w:pStyle w:val="odsek1"/>
      <w:lvlText w:val="%1.%2"/>
      <w:lvlJc w:val="left"/>
      <w:pPr>
        <w:tabs>
          <w:tab w:val="num" w:pos="644"/>
        </w:tabs>
        <w:ind w:left="644" w:hanging="360"/>
      </w:pPr>
      <w:rPr>
        <w:rFonts w:hint="default"/>
        <w:b w:val="0"/>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03" w15:restartNumberingAfterBreak="0">
    <w:nsid w:val="739A200D"/>
    <w:multiLevelType w:val="hybridMultilevel"/>
    <w:tmpl w:val="B22E3D36"/>
    <w:lvl w:ilvl="0" w:tplc="17E8740E">
      <w:numFmt w:val="bullet"/>
      <w:lvlText w:val="-"/>
      <w:lvlJc w:val="left"/>
      <w:pPr>
        <w:ind w:left="2421" w:hanging="360"/>
      </w:pPr>
      <w:rPr>
        <w:rFonts w:ascii="Calibri" w:eastAsia="Times New Roman" w:hAnsi="Calibri" w:cs="Calibri" w:hint="default"/>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104" w15:restartNumberingAfterBreak="0">
    <w:nsid w:val="74E546D5"/>
    <w:multiLevelType w:val="multilevel"/>
    <w:tmpl w:val="F85EDFA8"/>
    <w:lvl w:ilvl="0">
      <w:start w:val="1"/>
      <w:numFmt w:val="upperRoman"/>
      <w:lvlText w:val="%1."/>
      <w:lvlJc w:val="left"/>
      <w:pPr>
        <w:ind w:left="1713" w:hanging="720"/>
      </w:pPr>
      <w:rPr>
        <w:rFonts w:hint="default"/>
      </w:rPr>
    </w:lvl>
    <w:lvl w:ilvl="1">
      <w:start w:val="1"/>
      <w:numFmt w:val="decimal"/>
      <w:isLgl/>
      <w:lvlText w:val="%1.%2"/>
      <w:lvlJc w:val="left"/>
      <w:pPr>
        <w:ind w:left="1368" w:hanging="375"/>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105" w15:restartNumberingAfterBreak="0">
    <w:nsid w:val="75022C3F"/>
    <w:multiLevelType w:val="hybridMultilevel"/>
    <w:tmpl w:val="F62C9F16"/>
    <w:lvl w:ilvl="0" w:tplc="8E0281BC">
      <w:start w:val="1"/>
      <w:numFmt w:val="lowerLetter"/>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106" w15:restartNumberingAfterBreak="0">
    <w:nsid w:val="75B91DBD"/>
    <w:multiLevelType w:val="multilevel"/>
    <w:tmpl w:val="F3A48288"/>
    <w:lvl w:ilvl="0">
      <w:start w:val="1"/>
      <w:numFmt w:val="decimal"/>
      <w:lvlText w:val="%1"/>
      <w:lvlJc w:val="left"/>
      <w:pPr>
        <w:ind w:left="570" w:hanging="570"/>
      </w:pPr>
      <w:rPr>
        <w:rFonts w:hint="default"/>
        <w:sz w:val="28"/>
        <w:szCs w:val="28"/>
      </w:rPr>
    </w:lvl>
    <w:lvl w:ilvl="1">
      <w:start w:val="1"/>
      <w:numFmt w:val="decimal"/>
      <w:lvlText w:val="%1.%2"/>
      <w:lvlJc w:val="left"/>
      <w:pPr>
        <w:ind w:left="570" w:hanging="570"/>
      </w:pPr>
      <w:rPr>
        <w:rFonts w:hint="default"/>
        <w:b w:val="0"/>
        <w:i w:val="0"/>
        <w:iCs w:val="0"/>
        <w:sz w:val="22"/>
        <w:szCs w:val="22"/>
      </w:rPr>
    </w:lvl>
    <w:lvl w:ilvl="2">
      <w:start w:val="1"/>
      <w:numFmt w:val="decimal"/>
      <w:lvlText w:val="%1.%2.%3"/>
      <w:lvlJc w:val="left"/>
      <w:pPr>
        <w:ind w:left="720" w:hanging="720"/>
      </w:pPr>
      <w:rPr>
        <w:rFonts w:hint="default"/>
      </w:rPr>
    </w:lvl>
    <w:lvl w:ilvl="3">
      <w:start w:val="1"/>
      <w:numFmt w:val="lowerLetter"/>
      <w:lvlText w:val="%4)"/>
      <w:lvlJc w:val="left"/>
      <w:pPr>
        <w:ind w:left="720" w:hanging="720"/>
      </w:pPr>
      <w:rPr>
        <w:rFonts w:ascii="Arial" w:eastAsia="Times New Roman" w:hAnsi="Arial" w:cs="Arial"/>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7" w15:restartNumberingAfterBreak="0">
    <w:nsid w:val="78FD4D7E"/>
    <w:multiLevelType w:val="multilevel"/>
    <w:tmpl w:val="236AF998"/>
    <w:lvl w:ilvl="0">
      <w:start w:val="6"/>
      <w:numFmt w:val="decimal"/>
      <w:pStyle w:val="Aufzhlungen"/>
      <w:lvlText w:val="%1"/>
      <w:lvlJc w:val="left"/>
      <w:pPr>
        <w:tabs>
          <w:tab w:val="num" w:pos="360"/>
        </w:tabs>
        <w:ind w:left="360" w:hanging="360"/>
      </w:pPr>
      <w:rPr>
        <w:rFonts w:ascii="Arial" w:hAnsi="Arial" w:hint="default"/>
        <w:b/>
        <w:i w:val="0"/>
        <w:sz w:val="22"/>
        <w:szCs w:val="22"/>
      </w:rPr>
    </w:lvl>
    <w:lvl w:ilvl="1">
      <w:start w:val="1"/>
      <w:numFmt w:val="decimal"/>
      <w:lvlText w:val="%1.%2"/>
      <w:lvlJc w:val="left"/>
      <w:pPr>
        <w:tabs>
          <w:tab w:val="num" w:pos="786"/>
        </w:tabs>
        <w:ind w:left="786" w:hanging="360"/>
      </w:pPr>
      <w:rPr>
        <w:rFonts w:ascii="Arial" w:hAnsi="Arial" w:hint="default"/>
        <w:b w:val="0"/>
        <w:i w:val="0"/>
        <w:sz w:val="22"/>
        <w:szCs w:val="22"/>
      </w:rPr>
    </w:lvl>
    <w:lvl w:ilvl="2">
      <w:numFmt w:val="decimal"/>
      <w:lvlText w:val="%1.%2.%3"/>
      <w:lvlJc w:val="left"/>
      <w:pPr>
        <w:tabs>
          <w:tab w:val="num" w:pos="720"/>
        </w:tabs>
        <w:ind w:left="720" w:hanging="720"/>
      </w:pPr>
      <w:rPr>
        <w:rFonts w:hint="default"/>
      </w:rPr>
    </w:lvl>
    <w:lvl w:ilvl="3">
      <w:numFmt w:val="decimal"/>
      <w:lvlText w:val="%1.%2.%3.%4"/>
      <w:lvlJc w:val="left"/>
      <w:pPr>
        <w:tabs>
          <w:tab w:val="num" w:pos="720"/>
        </w:tabs>
        <w:ind w:left="720" w:hanging="720"/>
      </w:pPr>
      <w:rPr>
        <w:rFonts w:hint="default"/>
      </w:rPr>
    </w:lvl>
    <w:lvl w:ilvl="4">
      <w:numFmt w:val="decimal"/>
      <w:lvlText w:val="%1.%2.%3.%4.%5"/>
      <w:lvlJc w:val="left"/>
      <w:pPr>
        <w:tabs>
          <w:tab w:val="num" w:pos="1080"/>
        </w:tabs>
        <w:ind w:left="1080" w:hanging="1080"/>
      </w:pPr>
      <w:rPr>
        <w:rFonts w:hint="default"/>
      </w:rPr>
    </w:lvl>
    <w:lvl w:ilvl="5">
      <w:start w:val="68538116"/>
      <w:numFmt w:val="decimal"/>
      <w:lvlText w:val="%1.%2.%3.%4.%5.%6"/>
      <w:lvlJc w:val="left"/>
      <w:pPr>
        <w:tabs>
          <w:tab w:val="num" w:pos="1080"/>
        </w:tabs>
        <w:ind w:left="1080" w:hanging="1080"/>
      </w:pPr>
      <w:rPr>
        <w:rFonts w:hint="default"/>
      </w:rPr>
    </w:lvl>
    <w:lvl w:ilvl="6">
      <w:start w:val="1236308"/>
      <w:numFmt w:val="decimal"/>
      <w:lvlText w:val="%1.%2.%3.%4.%5.%6.%7"/>
      <w:lvlJc w:val="left"/>
      <w:pPr>
        <w:tabs>
          <w:tab w:val="num" w:pos="1440"/>
        </w:tabs>
        <w:ind w:left="1440" w:hanging="1440"/>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800"/>
        </w:tabs>
        <w:ind w:left="1800" w:hanging="1800"/>
      </w:pPr>
      <w:rPr>
        <w:rFonts w:hint="default"/>
      </w:rPr>
    </w:lvl>
  </w:abstractNum>
  <w:abstractNum w:abstractNumId="108" w15:restartNumberingAfterBreak="0">
    <w:nsid w:val="791B40C9"/>
    <w:multiLevelType w:val="multilevel"/>
    <w:tmpl w:val="4D22A224"/>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color w:val="auto"/>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9" w15:restartNumberingAfterBreak="0">
    <w:nsid w:val="79A57D0E"/>
    <w:multiLevelType w:val="hybridMultilevel"/>
    <w:tmpl w:val="B13255CA"/>
    <w:lvl w:ilvl="0" w:tplc="3A182A5A">
      <w:numFmt w:val="bullet"/>
      <w:lvlText w:val="-"/>
      <w:lvlJc w:val="left"/>
      <w:pPr>
        <w:ind w:left="720" w:hanging="360"/>
      </w:pPr>
      <w:rPr>
        <w:rFonts w:ascii="Calibri" w:eastAsia="Times New Roman" w:hAnsi="Calibri" w:cs="Times New Roman" w:hint="default"/>
        <w:sz w:val="22"/>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0" w15:restartNumberingAfterBreak="0">
    <w:nsid w:val="79C12D30"/>
    <w:multiLevelType w:val="hybridMultilevel"/>
    <w:tmpl w:val="63A2970A"/>
    <w:lvl w:ilvl="0" w:tplc="041B0019">
      <w:start w:val="1"/>
      <w:numFmt w:val="lowerLetter"/>
      <w:lvlText w:val="%1."/>
      <w:lvlJc w:val="left"/>
      <w:pPr>
        <w:ind w:left="1004" w:hanging="360"/>
      </w:pPr>
    </w:lvl>
    <w:lvl w:ilvl="1" w:tplc="041B0019">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11" w15:restartNumberingAfterBreak="0">
    <w:nsid w:val="7BAE17D0"/>
    <w:multiLevelType w:val="multilevel"/>
    <w:tmpl w:val="83F61118"/>
    <w:lvl w:ilvl="0">
      <w:start w:val="9"/>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2" w15:restartNumberingAfterBreak="0">
    <w:nsid w:val="7D8A5AB0"/>
    <w:multiLevelType w:val="multilevel"/>
    <w:tmpl w:val="B1E670C8"/>
    <w:lvl w:ilvl="0">
      <w:start w:val="1"/>
      <w:numFmt w:val="lowerLetter"/>
      <w:lvlText w:val="%1)"/>
      <w:lvlJc w:val="left"/>
      <w:pPr>
        <w:ind w:left="360" w:hanging="360"/>
      </w:pPr>
      <w:rPr>
        <w:sz w:val="24"/>
        <w:szCs w:val="24"/>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3" w15:restartNumberingAfterBreak="0">
    <w:nsid w:val="7DA91746"/>
    <w:multiLevelType w:val="multilevel"/>
    <w:tmpl w:val="90326E8E"/>
    <w:lvl w:ilvl="0">
      <w:start w:val="1"/>
      <w:numFmt w:val="decimal"/>
      <w:pStyle w:val="Zoznam1"/>
      <w:lvlText w:val="%1."/>
      <w:lvlJc w:val="left"/>
      <w:pPr>
        <w:tabs>
          <w:tab w:val="num" w:pos="567"/>
        </w:tabs>
        <w:ind w:left="567" w:hanging="567"/>
      </w:pPr>
      <w:rPr>
        <w:rFonts w:ascii="Arial" w:hAnsi="Arial" w:cs="Arial" w:hint="default"/>
        <w:b/>
        <w:bCs/>
        <w:i w:val="0"/>
        <w:iCs w:val="0"/>
        <w:sz w:val="22"/>
        <w:szCs w:val="22"/>
      </w:rPr>
    </w:lvl>
    <w:lvl w:ilvl="1">
      <w:start w:val="1"/>
      <w:numFmt w:val="decimal"/>
      <w:pStyle w:val="Zoznam2"/>
      <w:isLgl/>
      <w:lvlText w:val="%1.%2."/>
      <w:lvlJc w:val="left"/>
      <w:pPr>
        <w:tabs>
          <w:tab w:val="num" w:pos="567"/>
        </w:tabs>
        <w:ind w:left="567" w:hanging="567"/>
      </w:pPr>
      <w:rPr>
        <w:rFonts w:ascii="Arial" w:hAnsi="Arial" w:cs="Arial" w:hint="default"/>
        <w:b w:val="0"/>
        <w:bCs w:val="0"/>
        <w:i w:val="0"/>
        <w:iCs w:val="0"/>
        <w:sz w:val="22"/>
        <w:szCs w:val="22"/>
      </w:rPr>
    </w:lvl>
    <w:lvl w:ilvl="2">
      <w:start w:val="1"/>
      <w:numFmt w:val="decimal"/>
      <w:isLgl/>
      <w:lvlText w:val="%1.%2.%3."/>
      <w:lvlJc w:val="left"/>
      <w:pPr>
        <w:tabs>
          <w:tab w:val="num" w:pos="567"/>
        </w:tabs>
        <w:ind w:left="567" w:hanging="567"/>
      </w:pPr>
      <w:rPr>
        <w:rFonts w:ascii="Arial" w:hAnsi="Arial" w:cs="Arial" w:hint="default"/>
        <w:b w:val="0"/>
        <w:bCs w:val="0"/>
        <w:i w:val="0"/>
        <w:iCs w:val="0"/>
        <w:sz w:val="22"/>
        <w:szCs w:val="22"/>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114" w15:restartNumberingAfterBreak="0">
    <w:nsid w:val="7F1C1E1C"/>
    <w:multiLevelType w:val="multilevel"/>
    <w:tmpl w:val="EA10F4AC"/>
    <w:lvl w:ilvl="0">
      <w:start w:val="1"/>
      <w:numFmt w:val="upperRoman"/>
      <w:lvlText w:val="%1."/>
      <w:lvlJc w:val="left"/>
      <w:pPr>
        <w:tabs>
          <w:tab w:val="num" w:pos="720"/>
        </w:tabs>
        <w:ind w:left="360" w:hanging="360"/>
      </w:pPr>
      <w:rPr>
        <w:rFonts w:ascii="Arial" w:hAnsi="Arial" w:cs="Arial" w:hint="default"/>
        <w:b w:val="0"/>
        <w:bCs w:val="0"/>
        <w:i w:val="0"/>
        <w:iCs w:val="0"/>
        <w:sz w:val="20"/>
        <w:szCs w:val="20"/>
        <w:u w:val="none"/>
      </w:rPr>
    </w:lvl>
    <w:lvl w:ilvl="1">
      <w:start w:val="5"/>
      <w:numFmt w:val="bullet"/>
      <w:pStyle w:val="Odrka2"/>
      <w:lvlText w:val="-"/>
      <w:lvlJc w:val="left"/>
      <w:pPr>
        <w:tabs>
          <w:tab w:val="num" w:pos="1267"/>
        </w:tabs>
        <w:ind w:left="1191" w:hanging="284"/>
      </w:pPr>
      <w:rPr>
        <w:rFonts w:ascii="Times New Roman" w:eastAsia="Times New Roman" w:hAnsi="Times New Roman" w:hint="default"/>
      </w:rPr>
    </w:lvl>
    <w:lvl w:ilvl="2">
      <w:start w:val="1"/>
      <w:numFmt w:val="decimal"/>
      <w:lvlText w:val="%3."/>
      <w:lvlJc w:val="left"/>
      <w:pPr>
        <w:tabs>
          <w:tab w:val="num" w:pos="794"/>
        </w:tabs>
        <w:ind w:left="794" w:hanging="397"/>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5" w15:restartNumberingAfterBreak="0">
    <w:nsid w:val="7F566236"/>
    <w:multiLevelType w:val="multilevel"/>
    <w:tmpl w:val="126E71A0"/>
    <w:lvl w:ilvl="0">
      <w:start w:val="12"/>
      <w:numFmt w:val="decimal"/>
      <w:lvlText w:val="%1."/>
      <w:lvlJc w:val="left"/>
      <w:pPr>
        <w:ind w:left="480" w:hanging="480"/>
      </w:pPr>
      <w:rPr>
        <w:rFonts w:hint="default"/>
      </w:rPr>
    </w:lvl>
    <w:lvl w:ilvl="1">
      <w:start w:val="2"/>
      <w:numFmt w:val="decimal"/>
      <w:lvlText w:val="%1.%2."/>
      <w:lvlJc w:val="left"/>
      <w:pPr>
        <w:ind w:left="1145" w:hanging="7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16" w15:restartNumberingAfterBreak="0">
    <w:nsid w:val="7FD61833"/>
    <w:multiLevelType w:val="multilevel"/>
    <w:tmpl w:val="93C0ABF2"/>
    <w:lvl w:ilvl="0">
      <w:start w:val="1"/>
      <w:numFmt w:val="decimal"/>
      <w:lvlText w:val="%1"/>
      <w:lvlJc w:val="left"/>
      <w:pPr>
        <w:ind w:left="360" w:hanging="360"/>
      </w:pPr>
      <w:rPr>
        <w:rFonts w:hint="default"/>
        <w:color w:val="000000"/>
      </w:rPr>
    </w:lvl>
    <w:lvl w:ilvl="1">
      <w:start w:val="1"/>
      <w:numFmt w:val="decimal"/>
      <w:lvlText w:val="%1.%2"/>
      <w:lvlJc w:val="left"/>
      <w:pPr>
        <w:ind w:left="900" w:hanging="360"/>
      </w:pPr>
      <w:rPr>
        <w:rFonts w:hint="default"/>
        <w:color w:val="000000"/>
      </w:rPr>
    </w:lvl>
    <w:lvl w:ilvl="2">
      <w:start w:val="1"/>
      <w:numFmt w:val="decimal"/>
      <w:lvlText w:val="%1.%2.%3"/>
      <w:lvlJc w:val="left"/>
      <w:pPr>
        <w:ind w:left="1800" w:hanging="720"/>
      </w:pPr>
      <w:rPr>
        <w:rFonts w:hint="default"/>
        <w:color w:val="000000"/>
      </w:rPr>
    </w:lvl>
    <w:lvl w:ilvl="3">
      <w:start w:val="1"/>
      <w:numFmt w:val="decimal"/>
      <w:lvlText w:val="%1.%2.%3.%4"/>
      <w:lvlJc w:val="left"/>
      <w:pPr>
        <w:ind w:left="2340" w:hanging="720"/>
      </w:pPr>
      <w:rPr>
        <w:rFonts w:hint="default"/>
        <w:color w:val="000000"/>
      </w:rPr>
    </w:lvl>
    <w:lvl w:ilvl="4">
      <w:start w:val="1"/>
      <w:numFmt w:val="decimal"/>
      <w:lvlText w:val="%1.%2.%3.%4.%5"/>
      <w:lvlJc w:val="left"/>
      <w:pPr>
        <w:ind w:left="3240" w:hanging="1080"/>
      </w:pPr>
      <w:rPr>
        <w:rFonts w:hint="default"/>
        <w:color w:val="000000"/>
      </w:rPr>
    </w:lvl>
    <w:lvl w:ilvl="5">
      <w:start w:val="1"/>
      <w:numFmt w:val="decimal"/>
      <w:lvlText w:val="%1.%2.%3.%4.%5.%6"/>
      <w:lvlJc w:val="left"/>
      <w:pPr>
        <w:ind w:left="3780" w:hanging="1080"/>
      </w:pPr>
      <w:rPr>
        <w:rFonts w:hint="default"/>
        <w:color w:val="000000"/>
      </w:rPr>
    </w:lvl>
    <w:lvl w:ilvl="6">
      <w:start w:val="1"/>
      <w:numFmt w:val="decimal"/>
      <w:lvlText w:val="%1.%2.%3.%4.%5.%6.%7"/>
      <w:lvlJc w:val="left"/>
      <w:pPr>
        <w:ind w:left="4680" w:hanging="1440"/>
      </w:pPr>
      <w:rPr>
        <w:rFonts w:hint="default"/>
        <w:color w:val="000000"/>
      </w:rPr>
    </w:lvl>
    <w:lvl w:ilvl="7">
      <w:start w:val="1"/>
      <w:numFmt w:val="decimal"/>
      <w:lvlText w:val="%1.%2.%3.%4.%5.%6.%7.%8"/>
      <w:lvlJc w:val="left"/>
      <w:pPr>
        <w:ind w:left="5220" w:hanging="1440"/>
      </w:pPr>
      <w:rPr>
        <w:rFonts w:hint="default"/>
        <w:color w:val="000000"/>
      </w:rPr>
    </w:lvl>
    <w:lvl w:ilvl="8">
      <w:start w:val="1"/>
      <w:numFmt w:val="decimal"/>
      <w:lvlText w:val="%1.%2.%3.%4.%5.%6.%7.%8.%9"/>
      <w:lvlJc w:val="left"/>
      <w:pPr>
        <w:ind w:left="6120" w:hanging="1800"/>
      </w:pPr>
      <w:rPr>
        <w:rFonts w:hint="default"/>
        <w:color w:val="000000"/>
      </w:rPr>
    </w:lvl>
  </w:abstractNum>
  <w:abstractNum w:abstractNumId="117" w15:restartNumberingAfterBreak="0">
    <w:nsid w:val="7FE5584B"/>
    <w:multiLevelType w:val="hybridMultilevel"/>
    <w:tmpl w:val="148CA812"/>
    <w:lvl w:ilvl="0" w:tplc="17E8740E">
      <w:numFmt w:val="bullet"/>
      <w:lvlText w:val="-"/>
      <w:lvlJc w:val="left"/>
      <w:pPr>
        <w:ind w:left="2421" w:hanging="360"/>
      </w:pPr>
      <w:rPr>
        <w:rFonts w:ascii="Calibri" w:eastAsia="Times New Roman" w:hAnsi="Calibri" w:cs="Calibri" w:hint="default"/>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118" w15:restartNumberingAfterBreak="0">
    <w:nsid w:val="7FFD709C"/>
    <w:multiLevelType w:val="multilevel"/>
    <w:tmpl w:val="0B3C6834"/>
    <w:lvl w:ilvl="0">
      <w:start w:val="14"/>
      <w:numFmt w:val="decimal"/>
      <w:lvlText w:val="%1"/>
      <w:lvlJc w:val="left"/>
      <w:pPr>
        <w:ind w:left="420" w:hanging="420"/>
      </w:pPr>
      <w:rPr>
        <w:rFonts w:hint="default"/>
      </w:rPr>
    </w:lvl>
    <w:lvl w:ilvl="1">
      <w:start w:val="1"/>
      <w:numFmt w:val="decimal"/>
      <w:lvlText w:val="%1.%2"/>
      <w:lvlJc w:val="left"/>
      <w:pPr>
        <w:ind w:left="1838" w:hanging="420"/>
      </w:pPr>
      <w:rPr>
        <w:rFonts w:hint="default"/>
        <w:b w:val="0"/>
        <w:bCs/>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num w:numId="1" w16cid:durableId="1460950912">
    <w:abstractNumId w:val="97"/>
  </w:num>
  <w:num w:numId="2" w16cid:durableId="7603151">
    <w:abstractNumId w:val="59"/>
  </w:num>
  <w:num w:numId="3" w16cid:durableId="1027027532">
    <w:abstractNumId w:val="79"/>
  </w:num>
  <w:num w:numId="4" w16cid:durableId="1497040704">
    <w:abstractNumId w:val="82"/>
  </w:num>
  <w:num w:numId="5" w16cid:durableId="1088424776">
    <w:abstractNumId w:val="99"/>
  </w:num>
  <w:num w:numId="6" w16cid:durableId="218397812">
    <w:abstractNumId w:val="75"/>
  </w:num>
  <w:num w:numId="7" w16cid:durableId="1017925770">
    <w:abstractNumId w:val="44"/>
  </w:num>
  <w:num w:numId="8" w16cid:durableId="1992557542">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20360416">
    <w:abstractNumId w:val="13"/>
  </w:num>
  <w:num w:numId="10" w16cid:durableId="459150627">
    <w:abstractNumId w:val="78"/>
  </w:num>
  <w:num w:numId="11" w16cid:durableId="169835935">
    <w:abstractNumId w:val="114"/>
  </w:num>
  <w:num w:numId="12" w16cid:durableId="449713100">
    <w:abstractNumId w:val="98"/>
  </w:num>
  <w:num w:numId="13" w16cid:durableId="980382148">
    <w:abstractNumId w:val="100"/>
  </w:num>
  <w:num w:numId="14" w16cid:durableId="133695541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37714024">
    <w:abstractNumId w:val="22"/>
  </w:num>
  <w:num w:numId="16" w16cid:durableId="1771312044">
    <w:abstractNumId w:val="65"/>
  </w:num>
  <w:num w:numId="17" w16cid:durableId="1940596151">
    <w:abstractNumId w:val="39"/>
  </w:num>
  <w:num w:numId="18" w16cid:durableId="243760154">
    <w:abstractNumId w:val="102"/>
  </w:num>
  <w:num w:numId="19" w16cid:durableId="1054549538">
    <w:abstractNumId w:val="107"/>
  </w:num>
  <w:num w:numId="20" w16cid:durableId="675691699">
    <w:abstractNumId w:val="58"/>
  </w:num>
  <w:num w:numId="21" w16cid:durableId="1835949698">
    <w:abstractNumId w:val="62"/>
  </w:num>
  <w:num w:numId="22" w16cid:durableId="2112624385">
    <w:abstractNumId w:val="1"/>
  </w:num>
  <w:num w:numId="23" w16cid:durableId="873885687">
    <w:abstractNumId w:val="53"/>
  </w:num>
  <w:num w:numId="24" w16cid:durableId="353506963">
    <w:abstractNumId w:val="35"/>
  </w:num>
  <w:num w:numId="25" w16cid:durableId="816343987">
    <w:abstractNumId w:val="15"/>
  </w:num>
  <w:num w:numId="26" w16cid:durableId="2089113001">
    <w:abstractNumId w:val="17"/>
  </w:num>
  <w:num w:numId="27" w16cid:durableId="332071631">
    <w:abstractNumId w:val="50"/>
  </w:num>
  <w:num w:numId="28" w16cid:durableId="1625498469">
    <w:abstractNumId w:val="79"/>
  </w:num>
  <w:num w:numId="29" w16cid:durableId="395201487">
    <w:abstractNumId w:val="87"/>
  </w:num>
  <w:num w:numId="30" w16cid:durableId="2019496927">
    <w:abstractNumId w:val="106"/>
  </w:num>
  <w:num w:numId="31" w16cid:durableId="70587953">
    <w:abstractNumId w:val="80"/>
  </w:num>
  <w:num w:numId="32" w16cid:durableId="457529158">
    <w:abstractNumId w:val="68"/>
  </w:num>
  <w:num w:numId="33" w16cid:durableId="1367482786">
    <w:abstractNumId w:val="18"/>
  </w:num>
  <w:num w:numId="34" w16cid:durableId="101844427">
    <w:abstractNumId w:val="36"/>
  </w:num>
  <w:num w:numId="35" w16cid:durableId="2019117950">
    <w:abstractNumId w:val="101"/>
  </w:num>
  <w:num w:numId="36" w16cid:durableId="1595431309">
    <w:abstractNumId w:val="32"/>
  </w:num>
  <w:num w:numId="37" w16cid:durableId="1278442290">
    <w:abstractNumId w:val="85"/>
  </w:num>
  <w:num w:numId="38" w16cid:durableId="223100498">
    <w:abstractNumId w:val="14"/>
  </w:num>
  <w:num w:numId="39" w16cid:durableId="344091196">
    <w:abstractNumId w:val="19"/>
  </w:num>
  <w:num w:numId="40" w16cid:durableId="1626691862">
    <w:abstractNumId w:val="84"/>
  </w:num>
  <w:num w:numId="41" w16cid:durableId="2016228605">
    <w:abstractNumId w:val="49"/>
  </w:num>
  <w:num w:numId="42" w16cid:durableId="401829333">
    <w:abstractNumId w:val="4"/>
  </w:num>
  <w:num w:numId="43" w16cid:durableId="1336542038">
    <w:abstractNumId w:val="26"/>
  </w:num>
  <w:num w:numId="44" w16cid:durableId="579102271">
    <w:abstractNumId w:val="74"/>
  </w:num>
  <w:num w:numId="45" w16cid:durableId="1328441548">
    <w:abstractNumId w:val="43"/>
  </w:num>
  <w:num w:numId="46" w16cid:durableId="938219243">
    <w:abstractNumId w:val="45"/>
  </w:num>
  <w:num w:numId="47" w16cid:durableId="1781147081">
    <w:abstractNumId w:val="79"/>
  </w:num>
  <w:num w:numId="48" w16cid:durableId="1310012994">
    <w:abstractNumId w:val="67"/>
  </w:num>
  <w:num w:numId="49" w16cid:durableId="1272780643">
    <w:abstractNumId w:val="71"/>
  </w:num>
  <w:num w:numId="50" w16cid:durableId="1537231238">
    <w:abstractNumId w:val="79"/>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2"/>
    </w:lvlOverride>
  </w:num>
  <w:num w:numId="51" w16cid:durableId="1837188360">
    <w:abstractNumId w:val="81"/>
  </w:num>
  <w:num w:numId="52" w16cid:durableId="2022395954">
    <w:abstractNumId w:val="60"/>
  </w:num>
  <w:num w:numId="53" w16cid:durableId="1383214385">
    <w:abstractNumId w:val="104"/>
  </w:num>
  <w:num w:numId="54" w16cid:durableId="1883903153">
    <w:abstractNumId w:val="55"/>
  </w:num>
  <w:num w:numId="55" w16cid:durableId="2018842683">
    <w:abstractNumId w:val="7"/>
  </w:num>
  <w:num w:numId="56" w16cid:durableId="1477527856">
    <w:abstractNumId w:val="66"/>
  </w:num>
  <w:num w:numId="57" w16cid:durableId="1743985144">
    <w:abstractNumId w:val="93"/>
  </w:num>
  <w:num w:numId="58" w16cid:durableId="1844588799">
    <w:abstractNumId w:val="77"/>
  </w:num>
  <w:num w:numId="59" w16cid:durableId="2037198569">
    <w:abstractNumId w:val="42"/>
  </w:num>
  <w:num w:numId="60" w16cid:durableId="1809277756">
    <w:abstractNumId w:val="116"/>
  </w:num>
  <w:num w:numId="61" w16cid:durableId="1239172836">
    <w:abstractNumId w:val="83"/>
  </w:num>
  <w:num w:numId="62" w16cid:durableId="1671836156">
    <w:abstractNumId w:val="79"/>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num>
  <w:num w:numId="63" w16cid:durableId="1248423297">
    <w:abstractNumId w:val="48"/>
  </w:num>
  <w:num w:numId="64" w16cid:durableId="1184586914">
    <w:abstractNumId w:val="79"/>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77550682">
    <w:abstractNumId w:val="79"/>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45322713">
    <w:abstractNumId w:val="110"/>
  </w:num>
  <w:num w:numId="67" w16cid:durableId="745884049">
    <w:abstractNumId w:val="9"/>
  </w:num>
  <w:num w:numId="68" w16cid:durableId="219679282">
    <w:abstractNumId w:val="2"/>
    <w:lvlOverride w:ilvl="0">
      <w:startOverride w:val="1"/>
      <w:lvl w:ilvl="0">
        <w:start w:val="1"/>
        <w:numFmt w:val="decimal"/>
        <w:pStyle w:val="Quick1"/>
        <w:lvlText w:val="%1."/>
        <w:lvlJc w:val="left"/>
      </w:lvl>
    </w:lvlOverride>
  </w:num>
  <w:num w:numId="69" w16cid:durableId="42288173">
    <w:abstractNumId w:val="27"/>
  </w:num>
  <w:num w:numId="70" w16cid:durableId="1584217923">
    <w:abstractNumId w:val="52"/>
    <w:lvlOverride w:ilvl="0">
      <w:startOverride w:val="1"/>
    </w:lvlOverride>
  </w:num>
  <w:num w:numId="71" w16cid:durableId="1756365771">
    <w:abstractNumId w:val="51"/>
  </w:num>
  <w:num w:numId="72" w16cid:durableId="142406070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364988467">
    <w:abstractNumId w:val="76"/>
  </w:num>
  <w:num w:numId="74" w16cid:durableId="1757364943">
    <w:abstractNumId w:val="70"/>
  </w:num>
  <w:num w:numId="75" w16cid:durableId="2091458984">
    <w:abstractNumId w:val="79"/>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num>
  <w:num w:numId="76" w16cid:durableId="1798597278">
    <w:abstractNumId w:val="79"/>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num>
  <w:num w:numId="77" w16cid:durableId="21513215">
    <w:abstractNumId w:val="79"/>
    <w:lvlOverride w:ilvl="0">
      <w:startOverride w:val="1"/>
    </w:lvlOverride>
  </w:num>
  <w:num w:numId="78" w16cid:durableId="40591197">
    <w:abstractNumId w:val="117"/>
  </w:num>
  <w:num w:numId="79" w16cid:durableId="1013722686">
    <w:abstractNumId w:val="57"/>
  </w:num>
  <w:num w:numId="80" w16cid:durableId="638799402">
    <w:abstractNumId w:val="10"/>
  </w:num>
  <w:num w:numId="81" w16cid:durableId="207378127">
    <w:abstractNumId w:val="118"/>
  </w:num>
  <w:num w:numId="82" w16cid:durableId="122815471">
    <w:abstractNumId w:val="40"/>
  </w:num>
  <w:num w:numId="83" w16cid:durableId="1531260511">
    <w:abstractNumId w:val="56"/>
  </w:num>
  <w:num w:numId="84" w16cid:durableId="928198543">
    <w:abstractNumId w:val="24"/>
  </w:num>
  <w:num w:numId="85" w16cid:durableId="959649922">
    <w:abstractNumId w:val="54"/>
  </w:num>
  <w:num w:numId="86" w16cid:durableId="1671254176">
    <w:abstractNumId w:val="61"/>
  </w:num>
  <w:num w:numId="87" w16cid:durableId="1172377968">
    <w:abstractNumId w:val="90"/>
  </w:num>
  <w:num w:numId="88" w16cid:durableId="539054351">
    <w:abstractNumId w:val="23"/>
  </w:num>
  <w:num w:numId="89" w16cid:durableId="1968975418">
    <w:abstractNumId w:val="96"/>
  </w:num>
  <w:num w:numId="90" w16cid:durableId="376393715">
    <w:abstractNumId w:val="12"/>
  </w:num>
  <w:num w:numId="91" w16cid:durableId="1917670537">
    <w:abstractNumId w:val="94"/>
  </w:num>
  <w:num w:numId="92" w16cid:durableId="1126847825">
    <w:abstractNumId w:val="95"/>
  </w:num>
  <w:num w:numId="93" w16cid:durableId="1307197233">
    <w:abstractNumId w:val="111"/>
  </w:num>
  <w:num w:numId="94" w16cid:durableId="2119062748">
    <w:abstractNumId w:val="8"/>
  </w:num>
  <w:num w:numId="95" w16cid:durableId="1138109976">
    <w:abstractNumId w:val="5"/>
  </w:num>
  <w:num w:numId="96" w16cid:durableId="369307738">
    <w:abstractNumId w:val="112"/>
  </w:num>
  <w:num w:numId="97" w16cid:durableId="1425296420">
    <w:abstractNumId w:val="115"/>
  </w:num>
  <w:num w:numId="98" w16cid:durableId="225144397">
    <w:abstractNumId w:val="21"/>
  </w:num>
  <w:num w:numId="99" w16cid:durableId="1325281080">
    <w:abstractNumId w:val="64"/>
  </w:num>
  <w:num w:numId="100" w16cid:durableId="1545679514">
    <w:abstractNumId w:val="11"/>
  </w:num>
  <w:num w:numId="101" w16cid:durableId="2039314797">
    <w:abstractNumId w:val="89"/>
  </w:num>
  <w:num w:numId="102" w16cid:durableId="553200517">
    <w:abstractNumId w:val="69"/>
  </w:num>
  <w:num w:numId="103" w16cid:durableId="472721713">
    <w:abstractNumId w:val="105"/>
  </w:num>
  <w:num w:numId="104" w16cid:durableId="112751385">
    <w:abstractNumId w:val="46"/>
  </w:num>
  <w:num w:numId="105" w16cid:durableId="1879971155">
    <w:abstractNumId w:val="38"/>
  </w:num>
  <w:num w:numId="106" w16cid:durableId="1003433488">
    <w:abstractNumId w:val="109"/>
  </w:num>
  <w:num w:numId="107" w16cid:durableId="1161307952">
    <w:abstractNumId w:val="34"/>
  </w:num>
  <w:num w:numId="108" w16cid:durableId="811558807">
    <w:abstractNumId w:val="88"/>
  </w:num>
  <w:num w:numId="109" w16cid:durableId="549154392">
    <w:abstractNumId w:val="29"/>
  </w:num>
  <w:num w:numId="110" w16cid:durableId="1855148517">
    <w:abstractNumId w:val="41"/>
  </w:num>
  <w:num w:numId="111" w16cid:durableId="25173892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119425644">
    <w:abstractNumId w:val="73"/>
  </w:num>
  <w:num w:numId="113" w16cid:durableId="480125766">
    <w:abstractNumId w:val="47"/>
  </w:num>
  <w:num w:numId="114" w16cid:durableId="1180041886">
    <w:abstractNumId w:val="20"/>
  </w:num>
  <w:num w:numId="115" w16cid:durableId="803818157">
    <w:abstractNumId w:val="6"/>
  </w:num>
  <w:num w:numId="116" w16cid:durableId="2120447933">
    <w:abstractNumId w:val="31"/>
  </w:num>
  <w:num w:numId="117" w16cid:durableId="2009013317">
    <w:abstractNumId w:val="108"/>
  </w:num>
  <w:num w:numId="118" w16cid:durableId="1757172439">
    <w:abstractNumId w:val="33"/>
  </w:num>
  <w:num w:numId="119" w16cid:durableId="2009599213">
    <w:abstractNumId w:val="103"/>
  </w:num>
  <w:num w:numId="120" w16cid:durableId="275790026">
    <w:abstractNumId w:val="92"/>
  </w:num>
  <w:num w:numId="121" w16cid:durableId="950866834">
    <w:abstractNumId w:val="91"/>
  </w:num>
  <w:num w:numId="122" w16cid:durableId="443305980">
    <w:abstractNumId w:val="30"/>
  </w:num>
  <w:num w:numId="123" w16cid:durableId="889420930">
    <w:abstractNumId w:val="16"/>
  </w:num>
  <w:num w:numId="124" w16cid:durableId="976102473">
    <w:abstractNumId w:val="0"/>
  </w:num>
  <w:num w:numId="125" w16cid:durableId="39014486">
    <w:abstractNumId w:val="86"/>
  </w:num>
  <w:num w:numId="126" w16cid:durableId="2056811668">
    <w:abstractNumId w:val="25"/>
  </w:num>
  <w:num w:numId="127" w16cid:durableId="334653534">
    <w:abstractNumId w:val="72"/>
  </w:num>
  <w:num w:numId="128" w16cid:durableId="1878933619">
    <w:abstractNumId w:val="37"/>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B1A"/>
    <w:rsid w:val="000006A8"/>
    <w:rsid w:val="00001089"/>
    <w:rsid w:val="00001C86"/>
    <w:rsid w:val="00001CD6"/>
    <w:rsid w:val="00003046"/>
    <w:rsid w:val="000035C8"/>
    <w:rsid w:val="00003C46"/>
    <w:rsid w:val="00004B03"/>
    <w:rsid w:val="00005B35"/>
    <w:rsid w:val="00005D36"/>
    <w:rsid w:val="00007AD5"/>
    <w:rsid w:val="00010032"/>
    <w:rsid w:val="000102AE"/>
    <w:rsid w:val="000102D4"/>
    <w:rsid w:val="0001047C"/>
    <w:rsid w:val="0001061E"/>
    <w:rsid w:val="000106C6"/>
    <w:rsid w:val="00010A4D"/>
    <w:rsid w:val="000110B4"/>
    <w:rsid w:val="0001235F"/>
    <w:rsid w:val="0001264B"/>
    <w:rsid w:val="000145FA"/>
    <w:rsid w:val="00014ACC"/>
    <w:rsid w:val="00014E6A"/>
    <w:rsid w:val="000169EB"/>
    <w:rsid w:val="00016E70"/>
    <w:rsid w:val="00017062"/>
    <w:rsid w:val="00017682"/>
    <w:rsid w:val="00017C39"/>
    <w:rsid w:val="00020447"/>
    <w:rsid w:val="00020AB7"/>
    <w:rsid w:val="00020E7A"/>
    <w:rsid w:val="000218D9"/>
    <w:rsid w:val="00022775"/>
    <w:rsid w:val="00022A71"/>
    <w:rsid w:val="00023A74"/>
    <w:rsid w:val="00023C17"/>
    <w:rsid w:val="00023CEC"/>
    <w:rsid w:val="00023EB8"/>
    <w:rsid w:val="000242DF"/>
    <w:rsid w:val="00024487"/>
    <w:rsid w:val="00024D7F"/>
    <w:rsid w:val="00025415"/>
    <w:rsid w:val="00025842"/>
    <w:rsid w:val="00025FBB"/>
    <w:rsid w:val="000270C3"/>
    <w:rsid w:val="00030B9E"/>
    <w:rsid w:val="00030F06"/>
    <w:rsid w:val="000317A6"/>
    <w:rsid w:val="00031D08"/>
    <w:rsid w:val="00032097"/>
    <w:rsid w:val="00032098"/>
    <w:rsid w:val="00032221"/>
    <w:rsid w:val="00032642"/>
    <w:rsid w:val="00033339"/>
    <w:rsid w:val="00033799"/>
    <w:rsid w:val="00034629"/>
    <w:rsid w:val="000347A9"/>
    <w:rsid w:val="000359C4"/>
    <w:rsid w:val="000361DC"/>
    <w:rsid w:val="00036380"/>
    <w:rsid w:val="000364E0"/>
    <w:rsid w:val="00036C1C"/>
    <w:rsid w:val="00037BBD"/>
    <w:rsid w:val="00037C8D"/>
    <w:rsid w:val="00040CF1"/>
    <w:rsid w:val="00040CF9"/>
    <w:rsid w:val="0004145D"/>
    <w:rsid w:val="00041759"/>
    <w:rsid w:val="0004183B"/>
    <w:rsid w:val="0004184D"/>
    <w:rsid w:val="00042547"/>
    <w:rsid w:val="000427EC"/>
    <w:rsid w:val="000435C0"/>
    <w:rsid w:val="0004374D"/>
    <w:rsid w:val="0004380D"/>
    <w:rsid w:val="00043D5A"/>
    <w:rsid w:val="000441D6"/>
    <w:rsid w:val="0004447A"/>
    <w:rsid w:val="000458D4"/>
    <w:rsid w:val="00045D21"/>
    <w:rsid w:val="00045F9E"/>
    <w:rsid w:val="00046737"/>
    <w:rsid w:val="0004796C"/>
    <w:rsid w:val="00047D5B"/>
    <w:rsid w:val="0005013A"/>
    <w:rsid w:val="00050214"/>
    <w:rsid w:val="00051D5D"/>
    <w:rsid w:val="00052104"/>
    <w:rsid w:val="000526AC"/>
    <w:rsid w:val="0005321D"/>
    <w:rsid w:val="0005334D"/>
    <w:rsid w:val="000544E1"/>
    <w:rsid w:val="00054716"/>
    <w:rsid w:val="00054725"/>
    <w:rsid w:val="00054D23"/>
    <w:rsid w:val="00055C52"/>
    <w:rsid w:val="00056A10"/>
    <w:rsid w:val="00056EA0"/>
    <w:rsid w:val="000571BF"/>
    <w:rsid w:val="000576AA"/>
    <w:rsid w:val="00060424"/>
    <w:rsid w:val="000605AE"/>
    <w:rsid w:val="00060D63"/>
    <w:rsid w:val="00061B50"/>
    <w:rsid w:val="00061E68"/>
    <w:rsid w:val="00062145"/>
    <w:rsid w:val="00062C60"/>
    <w:rsid w:val="00062CF7"/>
    <w:rsid w:val="00063F70"/>
    <w:rsid w:val="000645F8"/>
    <w:rsid w:val="000647EF"/>
    <w:rsid w:val="000648B5"/>
    <w:rsid w:val="00064DA5"/>
    <w:rsid w:val="00065DC0"/>
    <w:rsid w:val="00066566"/>
    <w:rsid w:val="00066C00"/>
    <w:rsid w:val="00066D51"/>
    <w:rsid w:val="0006735D"/>
    <w:rsid w:val="0006767D"/>
    <w:rsid w:val="00067C44"/>
    <w:rsid w:val="00067E86"/>
    <w:rsid w:val="00070373"/>
    <w:rsid w:val="00070934"/>
    <w:rsid w:val="00071827"/>
    <w:rsid w:val="00071BBF"/>
    <w:rsid w:val="000752C9"/>
    <w:rsid w:val="000755AA"/>
    <w:rsid w:val="00075FBC"/>
    <w:rsid w:val="000764C4"/>
    <w:rsid w:val="00076521"/>
    <w:rsid w:val="0007674B"/>
    <w:rsid w:val="00076E14"/>
    <w:rsid w:val="00077063"/>
    <w:rsid w:val="000774A1"/>
    <w:rsid w:val="00077A8D"/>
    <w:rsid w:val="0008002E"/>
    <w:rsid w:val="00080175"/>
    <w:rsid w:val="000804E5"/>
    <w:rsid w:val="00081176"/>
    <w:rsid w:val="000817BC"/>
    <w:rsid w:val="000826E7"/>
    <w:rsid w:val="00082BCF"/>
    <w:rsid w:val="00082C93"/>
    <w:rsid w:val="0008380D"/>
    <w:rsid w:val="00084A4F"/>
    <w:rsid w:val="00084F4D"/>
    <w:rsid w:val="000854F8"/>
    <w:rsid w:val="0008671A"/>
    <w:rsid w:val="00086C68"/>
    <w:rsid w:val="0008766A"/>
    <w:rsid w:val="00087DB2"/>
    <w:rsid w:val="00087DD3"/>
    <w:rsid w:val="000904F3"/>
    <w:rsid w:val="000913B6"/>
    <w:rsid w:val="0009233C"/>
    <w:rsid w:val="000929EA"/>
    <w:rsid w:val="00092D9C"/>
    <w:rsid w:val="00093E31"/>
    <w:rsid w:val="0009482B"/>
    <w:rsid w:val="00094A87"/>
    <w:rsid w:val="00094C70"/>
    <w:rsid w:val="00094DF8"/>
    <w:rsid w:val="00096144"/>
    <w:rsid w:val="0009648F"/>
    <w:rsid w:val="000A06C0"/>
    <w:rsid w:val="000A24F4"/>
    <w:rsid w:val="000A42CD"/>
    <w:rsid w:val="000A476E"/>
    <w:rsid w:val="000A5133"/>
    <w:rsid w:val="000A5B8E"/>
    <w:rsid w:val="000A5BC0"/>
    <w:rsid w:val="000A695A"/>
    <w:rsid w:val="000A7595"/>
    <w:rsid w:val="000A7846"/>
    <w:rsid w:val="000B0336"/>
    <w:rsid w:val="000B09BA"/>
    <w:rsid w:val="000B0BB8"/>
    <w:rsid w:val="000B0C72"/>
    <w:rsid w:val="000B12E5"/>
    <w:rsid w:val="000B1CF9"/>
    <w:rsid w:val="000B1F39"/>
    <w:rsid w:val="000B31F1"/>
    <w:rsid w:val="000B33F2"/>
    <w:rsid w:val="000B345B"/>
    <w:rsid w:val="000B3702"/>
    <w:rsid w:val="000B3FD1"/>
    <w:rsid w:val="000B4610"/>
    <w:rsid w:val="000B46A1"/>
    <w:rsid w:val="000B4FA6"/>
    <w:rsid w:val="000B5122"/>
    <w:rsid w:val="000B52F9"/>
    <w:rsid w:val="000B547E"/>
    <w:rsid w:val="000B54FB"/>
    <w:rsid w:val="000B5DE9"/>
    <w:rsid w:val="000B672E"/>
    <w:rsid w:val="000B6B39"/>
    <w:rsid w:val="000B7213"/>
    <w:rsid w:val="000C03B4"/>
    <w:rsid w:val="000C0538"/>
    <w:rsid w:val="000C12FA"/>
    <w:rsid w:val="000C1937"/>
    <w:rsid w:val="000C1948"/>
    <w:rsid w:val="000C1DF8"/>
    <w:rsid w:val="000C28AC"/>
    <w:rsid w:val="000C2B90"/>
    <w:rsid w:val="000C2BD7"/>
    <w:rsid w:val="000C2EAB"/>
    <w:rsid w:val="000C34CD"/>
    <w:rsid w:val="000C3545"/>
    <w:rsid w:val="000C36E9"/>
    <w:rsid w:val="000C3B21"/>
    <w:rsid w:val="000C410E"/>
    <w:rsid w:val="000C46D3"/>
    <w:rsid w:val="000C583B"/>
    <w:rsid w:val="000C7752"/>
    <w:rsid w:val="000C7809"/>
    <w:rsid w:val="000C7F0A"/>
    <w:rsid w:val="000D0A06"/>
    <w:rsid w:val="000D0E33"/>
    <w:rsid w:val="000D16F4"/>
    <w:rsid w:val="000D1746"/>
    <w:rsid w:val="000D1D34"/>
    <w:rsid w:val="000D201E"/>
    <w:rsid w:val="000D29B4"/>
    <w:rsid w:val="000D33A6"/>
    <w:rsid w:val="000D447B"/>
    <w:rsid w:val="000D51BB"/>
    <w:rsid w:val="000D5276"/>
    <w:rsid w:val="000D5371"/>
    <w:rsid w:val="000D544D"/>
    <w:rsid w:val="000D5F95"/>
    <w:rsid w:val="000D6980"/>
    <w:rsid w:val="000D7E59"/>
    <w:rsid w:val="000E0720"/>
    <w:rsid w:val="000E0D38"/>
    <w:rsid w:val="000E1417"/>
    <w:rsid w:val="000E16C6"/>
    <w:rsid w:val="000E1CA9"/>
    <w:rsid w:val="000E1FFF"/>
    <w:rsid w:val="000E2F3D"/>
    <w:rsid w:val="000E3CEF"/>
    <w:rsid w:val="000E40B5"/>
    <w:rsid w:val="000E48E7"/>
    <w:rsid w:val="000E4B7F"/>
    <w:rsid w:val="000E6815"/>
    <w:rsid w:val="000E7433"/>
    <w:rsid w:val="000F084A"/>
    <w:rsid w:val="000F0CAB"/>
    <w:rsid w:val="000F144B"/>
    <w:rsid w:val="000F18AC"/>
    <w:rsid w:val="000F22F7"/>
    <w:rsid w:val="000F2998"/>
    <w:rsid w:val="000F2A94"/>
    <w:rsid w:val="000F2EE1"/>
    <w:rsid w:val="000F39B2"/>
    <w:rsid w:val="000F3F31"/>
    <w:rsid w:val="000F4AAD"/>
    <w:rsid w:val="000F4C5F"/>
    <w:rsid w:val="000F52AA"/>
    <w:rsid w:val="000F5767"/>
    <w:rsid w:val="000F57E7"/>
    <w:rsid w:val="000F6E45"/>
    <w:rsid w:val="000F7A59"/>
    <w:rsid w:val="00100C3E"/>
    <w:rsid w:val="00100D15"/>
    <w:rsid w:val="001026AF"/>
    <w:rsid w:val="00102BE4"/>
    <w:rsid w:val="00102E73"/>
    <w:rsid w:val="001036A0"/>
    <w:rsid w:val="0010431F"/>
    <w:rsid w:val="00104F45"/>
    <w:rsid w:val="00105722"/>
    <w:rsid w:val="00105733"/>
    <w:rsid w:val="0010593B"/>
    <w:rsid w:val="00107316"/>
    <w:rsid w:val="00107A33"/>
    <w:rsid w:val="0011053F"/>
    <w:rsid w:val="00111374"/>
    <w:rsid w:val="0011196D"/>
    <w:rsid w:val="00111EE1"/>
    <w:rsid w:val="00112276"/>
    <w:rsid w:val="00112464"/>
    <w:rsid w:val="0011263A"/>
    <w:rsid w:val="0011286C"/>
    <w:rsid w:val="00112DF5"/>
    <w:rsid w:val="001130F8"/>
    <w:rsid w:val="00113497"/>
    <w:rsid w:val="0011376A"/>
    <w:rsid w:val="00113A75"/>
    <w:rsid w:val="0011445E"/>
    <w:rsid w:val="001148D0"/>
    <w:rsid w:val="00115790"/>
    <w:rsid w:val="00115882"/>
    <w:rsid w:val="00115B7C"/>
    <w:rsid w:val="00116729"/>
    <w:rsid w:val="0011672B"/>
    <w:rsid w:val="00120977"/>
    <w:rsid w:val="00120D6B"/>
    <w:rsid w:val="001221EF"/>
    <w:rsid w:val="00124430"/>
    <w:rsid w:val="00125050"/>
    <w:rsid w:val="00125876"/>
    <w:rsid w:val="00125993"/>
    <w:rsid w:val="00126C15"/>
    <w:rsid w:val="001271E7"/>
    <w:rsid w:val="0012753F"/>
    <w:rsid w:val="00127967"/>
    <w:rsid w:val="00127E7E"/>
    <w:rsid w:val="00127F31"/>
    <w:rsid w:val="0013015D"/>
    <w:rsid w:val="00130E99"/>
    <w:rsid w:val="00131413"/>
    <w:rsid w:val="0013172B"/>
    <w:rsid w:val="0013178C"/>
    <w:rsid w:val="00131821"/>
    <w:rsid w:val="00131E5A"/>
    <w:rsid w:val="001325B6"/>
    <w:rsid w:val="001330E0"/>
    <w:rsid w:val="001330FA"/>
    <w:rsid w:val="00133203"/>
    <w:rsid w:val="00133609"/>
    <w:rsid w:val="0013393C"/>
    <w:rsid w:val="001346C4"/>
    <w:rsid w:val="00134A76"/>
    <w:rsid w:val="00134F51"/>
    <w:rsid w:val="001356A3"/>
    <w:rsid w:val="00136E9E"/>
    <w:rsid w:val="00137610"/>
    <w:rsid w:val="00137C2D"/>
    <w:rsid w:val="001401BF"/>
    <w:rsid w:val="001408E1"/>
    <w:rsid w:val="00140959"/>
    <w:rsid w:val="001409EA"/>
    <w:rsid w:val="00141729"/>
    <w:rsid w:val="001423CC"/>
    <w:rsid w:val="00142542"/>
    <w:rsid w:val="00142635"/>
    <w:rsid w:val="0014271C"/>
    <w:rsid w:val="0014344F"/>
    <w:rsid w:val="0014407C"/>
    <w:rsid w:val="001447AF"/>
    <w:rsid w:val="00144AA7"/>
    <w:rsid w:val="00145140"/>
    <w:rsid w:val="00145850"/>
    <w:rsid w:val="00145B13"/>
    <w:rsid w:val="00146017"/>
    <w:rsid w:val="00146342"/>
    <w:rsid w:val="00147082"/>
    <w:rsid w:val="001470E7"/>
    <w:rsid w:val="0014780E"/>
    <w:rsid w:val="00150791"/>
    <w:rsid w:val="0015119D"/>
    <w:rsid w:val="001518B7"/>
    <w:rsid w:val="00152579"/>
    <w:rsid w:val="001525AB"/>
    <w:rsid w:val="0015274B"/>
    <w:rsid w:val="00153D05"/>
    <w:rsid w:val="001547D2"/>
    <w:rsid w:val="00155E90"/>
    <w:rsid w:val="00155EBA"/>
    <w:rsid w:val="00155F2C"/>
    <w:rsid w:val="001560F6"/>
    <w:rsid w:val="00156BE4"/>
    <w:rsid w:val="001570E6"/>
    <w:rsid w:val="00157496"/>
    <w:rsid w:val="001614CE"/>
    <w:rsid w:val="001614DD"/>
    <w:rsid w:val="00161955"/>
    <w:rsid w:val="00161AC0"/>
    <w:rsid w:val="00161D0F"/>
    <w:rsid w:val="00162F1C"/>
    <w:rsid w:val="00163113"/>
    <w:rsid w:val="00163885"/>
    <w:rsid w:val="00163F8C"/>
    <w:rsid w:val="00164163"/>
    <w:rsid w:val="001656D3"/>
    <w:rsid w:val="001661A3"/>
    <w:rsid w:val="00166A6F"/>
    <w:rsid w:val="0016767F"/>
    <w:rsid w:val="00170EA1"/>
    <w:rsid w:val="001711A1"/>
    <w:rsid w:val="00171FBF"/>
    <w:rsid w:val="00172444"/>
    <w:rsid w:val="00172474"/>
    <w:rsid w:val="001724B4"/>
    <w:rsid w:val="0017259C"/>
    <w:rsid w:val="001736DC"/>
    <w:rsid w:val="00173C25"/>
    <w:rsid w:val="00173E5B"/>
    <w:rsid w:val="00174578"/>
    <w:rsid w:val="0017634A"/>
    <w:rsid w:val="00176DDC"/>
    <w:rsid w:val="00176F3A"/>
    <w:rsid w:val="00177054"/>
    <w:rsid w:val="001775F1"/>
    <w:rsid w:val="00177DBC"/>
    <w:rsid w:val="0018153D"/>
    <w:rsid w:val="00182062"/>
    <w:rsid w:val="00182C94"/>
    <w:rsid w:val="0018305B"/>
    <w:rsid w:val="00183114"/>
    <w:rsid w:val="00183873"/>
    <w:rsid w:val="00183B4E"/>
    <w:rsid w:val="00184654"/>
    <w:rsid w:val="00186BB2"/>
    <w:rsid w:val="00187223"/>
    <w:rsid w:val="001875F2"/>
    <w:rsid w:val="00187A2D"/>
    <w:rsid w:val="00187E80"/>
    <w:rsid w:val="00190238"/>
    <w:rsid w:val="00191B6D"/>
    <w:rsid w:val="00191FC7"/>
    <w:rsid w:val="00192E20"/>
    <w:rsid w:val="001932D6"/>
    <w:rsid w:val="00193B31"/>
    <w:rsid w:val="001948D7"/>
    <w:rsid w:val="00194BCE"/>
    <w:rsid w:val="00194EE4"/>
    <w:rsid w:val="0019534E"/>
    <w:rsid w:val="00195DA2"/>
    <w:rsid w:val="001974EF"/>
    <w:rsid w:val="00197847"/>
    <w:rsid w:val="00197916"/>
    <w:rsid w:val="001A00BB"/>
    <w:rsid w:val="001A01FC"/>
    <w:rsid w:val="001A1A3A"/>
    <w:rsid w:val="001A2AAF"/>
    <w:rsid w:val="001A31D7"/>
    <w:rsid w:val="001A343A"/>
    <w:rsid w:val="001A3530"/>
    <w:rsid w:val="001A35CC"/>
    <w:rsid w:val="001A489D"/>
    <w:rsid w:val="001A4D51"/>
    <w:rsid w:val="001A4EF5"/>
    <w:rsid w:val="001A50DB"/>
    <w:rsid w:val="001A5A70"/>
    <w:rsid w:val="001A63FD"/>
    <w:rsid w:val="001A6BC2"/>
    <w:rsid w:val="001B0F43"/>
    <w:rsid w:val="001B16A1"/>
    <w:rsid w:val="001B2C80"/>
    <w:rsid w:val="001B3BC6"/>
    <w:rsid w:val="001B58AF"/>
    <w:rsid w:val="001B5DA6"/>
    <w:rsid w:val="001B5F9E"/>
    <w:rsid w:val="001B69EE"/>
    <w:rsid w:val="001B6CDA"/>
    <w:rsid w:val="001B6EF2"/>
    <w:rsid w:val="001B7AAB"/>
    <w:rsid w:val="001C2355"/>
    <w:rsid w:val="001C246F"/>
    <w:rsid w:val="001C4BD9"/>
    <w:rsid w:val="001C4CEA"/>
    <w:rsid w:val="001C5524"/>
    <w:rsid w:val="001C5F21"/>
    <w:rsid w:val="001C6809"/>
    <w:rsid w:val="001C6E2F"/>
    <w:rsid w:val="001C773C"/>
    <w:rsid w:val="001C7DFA"/>
    <w:rsid w:val="001D0539"/>
    <w:rsid w:val="001D0B4C"/>
    <w:rsid w:val="001D128F"/>
    <w:rsid w:val="001D12CC"/>
    <w:rsid w:val="001D1AF6"/>
    <w:rsid w:val="001D1F3C"/>
    <w:rsid w:val="001D54BE"/>
    <w:rsid w:val="001D5D8A"/>
    <w:rsid w:val="001D633B"/>
    <w:rsid w:val="001D79DB"/>
    <w:rsid w:val="001E03F0"/>
    <w:rsid w:val="001E0528"/>
    <w:rsid w:val="001E10F9"/>
    <w:rsid w:val="001E1E15"/>
    <w:rsid w:val="001E218B"/>
    <w:rsid w:val="001E2BD6"/>
    <w:rsid w:val="001E2F90"/>
    <w:rsid w:val="001E30E6"/>
    <w:rsid w:val="001E31A9"/>
    <w:rsid w:val="001E3F73"/>
    <w:rsid w:val="001E5330"/>
    <w:rsid w:val="001E538A"/>
    <w:rsid w:val="001E5862"/>
    <w:rsid w:val="001E6249"/>
    <w:rsid w:val="001E6912"/>
    <w:rsid w:val="001E6FEC"/>
    <w:rsid w:val="001F0316"/>
    <w:rsid w:val="001F0648"/>
    <w:rsid w:val="001F0D91"/>
    <w:rsid w:val="001F129E"/>
    <w:rsid w:val="001F1798"/>
    <w:rsid w:val="001F1995"/>
    <w:rsid w:val="001F1AEB"/>
    <w:rsid w:val="001F2B41"/>
    <w:rsid w:val="001F3069"/>
    <w:rsid w:val="001F4C78"/>
    <w:rsid w:val="001F4D94"/>
    <w:rsid w:val="001F4DA4"/>
    <w:rsid w:val="001F4FE2"/>
    <w:rsid w:val="001F51BA"/>
    <w:rsid w:val="001F534C"/>
    <w:rsid w:val="001F5946"/>
    <w:rsid w:val="001F6C45"/>
    <w:rsid w:val="001F7187"/>
    <w:rsid w:val="001F7968"/>
    <w:rsid w:val="001F7995"/>
    <w:rsid w:val="001F7FBA"/>
    <w:rsid w:val="00200455"/>
    <w:rsid w:val="00200B87"/>
    <w:rsid w:val="00200F36"/>
    <w:rsid w:val="00201BAE"/>
    <w:rsid w:val="0020268C"/>
    <w:rsid w:val="00202F70"/>
    <w:rsid w:val="00203265"/>
    <w:rsid w:val="00204710"/>
    <w:rsid w:val="002048D1"/>
    <w:rsid w:val="00204C19"/>
    <w:rsid w:val="00204CAD"/>
    <w:rsid w:val="00204FAC"/>
    <w:rsid w:val="00205D20"/>
    <w:rsid w:val="002067F4"/>
    <w:rsid w:val="002068AF"/>
    <w:rsid w:val="00206A97"/>
    <w:rsid w:val="0020706B"/>
    <w:rsid w:val="00207BAE"/>
    <w:rsid w:val="00211387"/>
    <w:rsid w:val="00211902"/>
    <w:rsid w:val="00211938"/>
    <w:rsid w:val="00211A26"/>
    <w:rsid w:val="00211B63"/>
    <w:rsid w:val="00213393"/>
    <w:rsid w:val="002135D1"/>
    <w:rsid w:val="002138DC"/>
    <w:rsid w:val="002139EE"/>
    <w:rsid w:val="0021465E"/>
    <w:rsid w:val="00214801"/>
    <w:rsid w:val="0021515A"/>
    <w:rsid w:val="0021550F"/>
    <w:rsid w:val="0021592C"/>
    <w:rsid w:val="00215FCB"/>
    <w:rsid w:val="00216178"/>
    <w:rsid w:val="002161EA"/>
    <w:rsid w:val="00217BAD"/>
    <w:rsid w:val="00217C7B"/>
    <w:rsid w:val="00217FED"/>
    <w:rsid w:val="0022161F"/>
    <w:rsid w:val="00222AC2"/>
    <w:rsid w:val="00223283"/>
    <w:rsid w:val="0022349B"/>
    <w:rsid w:val="00223940"/>
    <w:rsid w:val="00223A4C"/>
    <w:rsid w:val="00223CD2"/>
    <w:rsid w:val="00223D94"/>
    <w:rsid w:val="00223F50"/>
    <w:rsid w:val="0022410C"/>
    <w:rsid w:val="0022468F"/>
    <w:rsid w:val="00225CF4"/>
    <w:rsid w:val="00225FE4"/>
    <w:rsid w:val="0022632F"/>
    <w:rsid w:val="0022775F"/>
    <w:rsid w:val="00227850"/>
    <w:rsid w:val="00227A26"/>
    <w:rsid w:val="00227C01"/>
    <w:rsid w:val="002329B9"/>
    <w:rsid w:val="00233A74"/>
    <w:rsid w:val="00234128"/>
    <w:rsid w:val="0023415C"/>
    <w:rsid w:val="0023444B"/>
    <w:rsid w:val="00234696"/>
    <w:rsid w:val="00234D39"/>
    <w:rsid w:val="002350BA"/>
    <w:rsid w:val="0023538A"/>
    <w:rsid w:val="002353BD"/>
    <w:rsid w:val="002355B6"/>
    <w:rsid w:val="002356EA"/>
    <w:rsid w:val="00236EB2"/>
    <w:rsid w:val="00237646"/>
    <w:rsid w:val="00240928"/>
    <w:rsid w:val="00241219"/>
    <w:rsid w:val="00241726"/>
    <w:rsid w:val="00241BA9"/>
    <w:rsid w:val="00242248"/>
    <w:rsid w:val="00242CD2"/>
    <w:rsid w:val="00243458"/>
    <w:rsid w:val="0024372A"/>
    <w:rsid w:val="00243D24"/>
    <w:rsid w:val="002442C9"/>
    <w:rsid w:val="00244995"/>
    <w:rsid w:val="00245527"/>
    <w:rsid w:val="002460A5"/>
    <w:rsid w:val="0024661A"/>
    <w:rsid w:val="00246FA3"/>
    <w:rsid w:val="00247245"/>
    <w:rsid w:val="00247DAE"/>
    <w:rsid w:val="002502DA"/>
    <w:rsid w:val="00250599"/>
    <w:rsid w:val="00250965"/>
    <w:rsid w:val="00250E6A"/>
    <w:rsid w:val="00251DB1"/>
    <w:rsid w:val="0025229A"/>
    <w:rsid w:val="002526FF"/>
    <w:rsid w:val="00253914"/>
    <w:rsid w:val="00253B4E"/>
    <w:rsid w:val="002546F8"/>
    <w:rsid w:val="00254A3D"/>
    <w:rsid w:val="00255218"/>
    <w:rsid w:val="00255309"/>
    <w:rsid w:val="002554EA"/>
    <w:rsid w:val="0025561C"/>
    <w:rsid w:val="00256704"/>
    <w:rsid w:val="002569F2"/>
    <w:rsid w:val="00257FFD"/>
    <w:rsid w:val="00261512"/>
    <w:rsid w:val="002615BB"/>
    <w:rsid w:val="00262A94"/>
    <w:rsid w:val="00262A96"/>
    <w:rsid w:val="00262DD7"/>
    <w:rsid w:val="00263D94"/>
    <w:rsid w:val="002645B7"/>
    <w:rsid w:val="00264F5E"/>
    <w:rsid w:val="0026566B"/>
    <w:rsid w:val="00265AC7"/>
    <w:rsid w:val="0026653A"/>
    <w:rsid w:val="0026676F"/>
    <w:rsid w:val="00266C74"/>
    <w:rsid w:val="00267100"/>
    <w:rsid w:val="00267119"/>
    <w:rsid w:val="00267272"/>
    <w:rsid w:val="002672F1"/>
    <w:rsid w:val="00267933"/>
    <w:rsid w:val="00267E30"/>
    <w:rsid w:val="00270142"/>
    <w:rsid w:val="0027085F"/>
    <w:rsid w:val="002710EA"/>
    <w:rsid w:val="0027140A"/>
    <w:rsid w:val="002714DB"/>
    <w:rsid w:val="002716FE"/>
    <w:rsid w:val="00271B1A"/>
    <w:rsid w:val="00272171"/>
    <w:rsid w:val="0027340D"/>
    <w:rsid w:val="002740F7"/>
    <w:rsid w:val="002743C8"/>
    <w:rsid w:val="00275088"/>
    <w:rsid w:val="002759C4"/>
    <w:rsid w:val="00275D10"/>
    <w:rsid w:val="00276F42"/>
    <w:rsid w:val="002772B5"/>
    <w:rsid w:val="002777C3"/>
    <w:rsid w:val="0028108C"/>
    <w:rsid w:val="002811F4"/>
    <w:rsid w:val="0028127C"/>
    <w:rsid w:val="002814B7"/>
    <w:rsid w:val="002816B8"/>
    <w:rsid w:val="00282370"/>
    <w:rsid w:val="00282697"/>
    <w:rsid w:val="0028288D"/>
    <w:rsid w:val="00282AB2"/>
    <w:rsid w:val="00282D26"/>
    <w:rsid w:val="00282DE6"/>
    <w:rsid w:val="0028373A"/>
    <w:rsid w:val="0028384D"/>
    <w:rsid w:val="00283E1D"/>
    <w:rsid w:val="00283F4B"/>
    <w:rsid w:val="0028406E"/>
    <w:rsid w:val="0028420B"/>
    <w:rsid w:val="00284771"/>
    <w:rsid w:val="002849EF"/>
    <w:rsid w:val="00284EC1"/>
    <w:rsid w:val="00284EC3"/>
    <w:rsid w:val="0028562F"/>
    <w:rsid w:val="00285A72"/>
    <w:rsid w:val="00285E89"/>
    <w:rsid w:val="002871FD"/>
    <w:rsid w:val="002873F9"/>
    <w:rsid w:val="00287FFB"/>
    <w:rsid w:val="00290380"/>
    <w:rsid w:val="002903CF"/>
    <w:rsid w:val="00291485"/>
    <w:rsid w:val="00291A2C"/>
    <w:rsid w:val="00292E0E"/>
    <w:rsid w:val="00292EAF"/>
    <w:rsid w:val="002931BB"/>
    <w:rsid w:val="002942D7"/>
    <w:rsid w:val="002A08C7"/>
    <w:rsid w:val="002A0ACF"/>
    <w:rsid w:val="002A1718"/>
    <w:rsid w:val="002A178B"/>
    <w:rsid w:val="002A1CAE"/>
    <w:rsid w:val="002A2F89"/>
    <w:rsid w:val="002A3166"/>
    <w:rsid w:val="002A35B2"/>
    <w:rsid w:val="002A48D6"/>
    <w:rsid w:val="002A5185"/>
    <w:rsid w:val="002A5B3D"/>
    <w:rsid w:val="002A5F39"/>
    <w:rsid w:val="002A60D6"/>
    <w:rsid w:val="002A6133"/>
    <w:rsid w:val="002A776A"/>
    <w:rsid w:val="002A7801"/>
    <w:rsid w:val="002A7CDC"/>
    <w:rsid w:val="002A7F44"/>
    <w:rsid w:val="002B13D0"/>
    <w:rsid w:val="002B23B4"/>
    <w:rsid w:val="002B25D0"/>
    <w:rsid w:val="002B2EF5"/>
    <w:rsid w:val="002B316C"/>
    <w:rsid w:val="002B3C7F"/>
    <w:rsid w:val="002B4065"/>
    <w:rsid w:val="002B4129"/>
    <w:rsid w:val="002B4609"/>
    <w:rsid w:val="002B4D15"/>
    <w:rsid w:val="002B5650"/>
    <w:rsid w:val="002B5DCD"/>
    <w:rsid w:val="002B657B"/>
    <w:rsid w:val="002B71F5"/>
    <w:rsid w:val="002B7279"/>
    <w:rsid w:val="002B7834"/>
    <w:rsid w:val="002B7E19"/>
    <w:rsid w:val="002C1A64"/>
    <w:rsid w:val="002C1E30"/>
    <w:rsid w:val="002C2574"/>
    <w:rsid w:val="002C379C"/>
    <w:rsid w:val="002C41E8"/>
    <w:rsid w:val="002C453E"/>
    <w:rsid w:val="002C5177"/>
    <w:rsid w:val="002C57F9"/>
    <w:rsid w:val="002C5B44"/>
    <w:rsid w:val="002C5C12"/>
    <w:rsid w:val="002C5C16"/>
    <w:rsid w:val="002C7E9B"/>
    <w:rsid w:val="002D1492"/>
    <w:rsid w:val="002D1BE7"/>
    <w:rsid w:val="002D2070"/>
    <w:rsid w:val="002D29B9"/>
    <w:rsid w:val="002D32B9"/>
    <w:rsid w:val="002D3D29"/>
    <w:rsid w:val="002D412F"/>
    <w:rsid w:val="002D44A2"/>
    <w:rsid w:val="002D4728"/>
    <w:rsid w:val="002D50CC"/>
    <w:rsid w:val="002D5408"/>
    <w:rsid w:val="002D5435"/>
    <w:rsid w:val="002D5F04"/>
    <w:rsid w:val="002D6D23"/>
    <w:rsid w:val="002D72EA"/>
    <w:rsid w:val="002D7490"/>
    <w:rsid w:val="002D76BF"/>
    <w:rsid w:val="002D7D27"/>
    <w:rsid w:val="002E0E7E"/>
    <w:rsid w:val="002E20F1"/>
    <w:rsid w:val="002E21EE"/>
    <w:rsid w:val="002E22BA"/>
    <w:rsid w:val="002E2A69"/>
    <w:rsid w:val="002E45CC"/>
    <w:rsid w:val="002E4A1C"/>
    <w:rsid w:val="002E50D6"/>
    <w:rsid w:val="002E56F9"/>
    <w:rsid w:val="002E5A43"/>
    <w:rsid w:val="002E5B8A"/>
    <w:rsid w:val="002E5EA7"/>
    <w:rsid w:val="002E61B5"/>
    <w:rsid w:val="002E6248"/>
    <w:rsid w:val="002E6550"/>
    <w:rsid w:val="002E6878"/>
    <w:rsid w:val="002E7055"/>
    <w:rsid w:val="002E705F"/>
    <w:rsid w:val="002E7985"/>
    <w:rsid w:val="002F067F"/>
    <w:rsid w:val="002F0F6B"/>
    <w:rsid w:val="002F1167"/>
    <w:rsid w:val="002F1CEB"/>
    <w:rsid w:val="002F3365"/>
    <w:rsid w:val="002F3B05"/>
    <w:rsid w:val="002F455F"/>
    <w:rsid w:val="002F456E"/>
    <w:rsid w:val="002F494E"/>
    <w:rsid w:val="002F4BCB"/>
    <w:rsid w:val="002F5EA9"/>
    <w:rsid w:val="002F7ED8"/>
    <w:rsid w:val="00300369"/>
    <w:rsid w:val="00300478"/>
    <w:rsid w:val="00300511"/>
    <w:rsid w:val="003005F6"/>
    <w:rsid w:val="00300757"/>
    <w:rsid w:val="00300D82"/>
    <w:rsid w:val="0030130B"/>
    <w:rsid w:val="003017E7"/>
    <w:rsid w:val="00301AA0"/>
    <w:rsid w:val="00301E09"/>
    <w:rsid w:val="0030293B"/>
    <w:rsid w:val="00302AFD"/>
    <w:rsid w:val="0030446E"/>
    <w:rsid w:val="00305A5C"/>
    <w:rsid w:val="00305AD8"/>
    <w:rsid w:val="00306368"/>
    <w:rsid w:val="00306686"/>
    <w:rsid w:val="003068F1"/>
    <w:rsid w:val="0030749D"/>
    <w:rsid w:val="00307A35"/>
    <w:rsid w:val="00310764"/>
    <w:rsid w:val="00310A28"/>
    <w:rsid w:val="00310FCE"/>
    <w:rsid w:val="003117AC"/>
    <w:rsid w:val="00311D5A"/>
    <w:rsid w:val="003141FD"/>
    <w:rsid w:val="003143F0"/>
    <w:rsid w:val="00315731"/>
    <w:rsid w:val="00315C4B"/>
    <w:rsid w:val="00316A2D"/>
    <w:rsid w:val="00317BB4"/>
    <w:rsid w:val="00320BD8"/>
    <w:rsid w:val="00320FF9"/>
    <w:rsid w:val="003213A3"/>
    <w:rsid w:val="003213FC"/>
    <w:rsid w:val="00323C85"/>
    <w:rsid w:val="00324976"/>
    <w:rsid w:val="003257D7"/>
    <w:rsid w:val="00326D62"/>
    <w:rsid w:val="00326E82"/>
    <w:rsid w:val="00327558"/>
    <w:rsid w:val="00327C8D"/>
    <w:rsid w:val="00327CBA"/>
    <w:rsid w:val="00327DD4"/>
    <w:rsid w:val="00330307"/>
    <w:rsid w:val="00330657"/>
    <w:rsid w:val="00330808"/>
    <w:rsid w:val="0033085B"/>
    <w:rsid w:val="003308AA"/>
    <w:rsid w:val="003308E3"/>
    <w:rsid w:val="0033162B"/>
    <w:rsid w:val="00331DB5"/>
    <w:rsid w:val="00332F3F"/>
    <w:rsid w:val="00333009"/>
    <w:rsid w:val="00333B61"/>
    <w:rsid w:val="00333C96"/>
    <w:rsid w:val="003342FF"/>
    <w:rsid w:val="003349F9"/>
    <w:rsid w:val="00335494"/>
    <w:rsid w:val="00335B4E"/>
    <w:rsid w:val="00336070"/>
    <w:rsid w:val="0033727C"/>
    <w:rsid w:val="003373D5"/>
    <w:rsid w:val="003374D9"/>
    <w:rsid w:val="00340888"/>
    <w:rsid w:val="00341272"/>
    <w:rsid w:val="0034197B"/>
    <w:rsid w:val="00341C5D"/>
    <w:rsid w:val="00342E71"/>
    <w:rsid w:val="003432E0"/>
    <w:rsid w:val="003433CA"/>
    <w:rsid w:val="00343917"/>
    <w:rsid w:val="00343A61"/>
    <w:rsid w:val="00343C7B"/>
    <w:rsid w:val="00343F0A"/>
    <w:rsid w:val="0034451B"/>
    <w:rsid w:val="00344915"/>
    <w:rsid w:val="003450CF"/>
    <w:rsid w:val="003458D0"/>
    <w:rsid w:val="00345BEF"/>
    <w:rsid w:val="0034685F"/>
    <w:rsid w:val="00346AFD"/>
    <w:rsid w:val="0034738C"/>
    <w:rsid w:val="003475CC"/>
    <w:rsid w:val="00347690"/>
    <w:rsid w:val="003504A4"/>
    <w:rsid w:val="00350665"/>
    <w:rsid w:val="00350FCA"/>
    <w:rsid w:val="003510B1"/>
    <w:rsid w:val="003514B8"/>
    <w:rsid w:val="00352F73"/>
    <w:rsid w:val="00353561"/>
    <w:rsid w:val="00353C60"/>
    <w:rsid w:val="003540CB"/>
    <w:rsid w:val="0035457A"/>
    <w:rsid w:val="0035581B"/>
    <w:rsid w:val="00355FFB"/>
    <w:rsid w:val="003560FE"/>
    <w:rsid w:val="00356BAD"/>
    <w:rsid w:val="0035737C"/>
    <w:rsid w:val="0035769F"/>
    <w:rsid w:val="00357E39"/>
    <w:rsid w:val="00360045"/>
    <w:rsid w:val="0036227F"/>
    <w:rsid w:val="00363405"/>
    <w:rsid w:val="00363654"/>
    <w:rsid w:val="00363ED2"/>
    <w:rsid w:val="0036588E"/>
    <w:rsid w:val="003658BD"/>
    <w:rsid w:val="00365B38"/>
    <w:rsid w:val="00365B48"/>
    <w:rsid w:val="00366736"/>
    <w:rsid w:val="00366C4F"/>
    <w:rsid w:val="00366EFB"/>
    <w:rsid w:val="0036791B"/>
    <w:rsid w:val="00370ECC"/>
    <w:rsid w:val="003718F3"/>
    <w:rsid w:val="00371F2E"/>
    <w:rsid w:val="00372810"/>
    <w:rsid w:val="00373CAE"/>
    <w:rsid w:val="00374489"/>
    <w:rsid w:val="00374732"/>
    <w:rsid w:val="00374784"/>
    <w:rsid w:val="0037567D"/>
    <w:rsid w:val="0037584C"/>
    <w:rsid w:val="00375901"/>
    <w:rsid w:val="0037601C"/>
    <w:rsid w:val="00376025"/>
    <w:rsid w:val="0037630B"/>
    <w:rsid w:val="003765C4"/>
    <w:rsid w:val="00376BBF"/>
    <w:rsid w:val="003770B7"/>
    <w:rsid w:val="0037721B"/>
    <w:rsid w:val="003775B3"/>
    <w:rsid w:val="0037795F"/>
    <w:rsid w:val="00377C0F"/>
    <w:rsid w:val="003808D6"/>
    <w:rsid w:val="00381A54"/>
    <w:rsid w:val="00383274"/>
    <w:rsid w:val="003838FF"/>
    <w:rsid w:val="00383FCF"/>
    <w:rsid w:val="003853CC"/>
    <w:rsid w:val="00385A97"/>
    <w:rsid w:val="0038618D"/>
    <w:rsid w:val="00386923"/>
    <w:rsid w:val="003871F7"/>
    <w:rsid w:val="003902ED"/>
    <w:rsid w:val="00391639"/>
    <w:rsid w:val="0039182B"/>
    <w:rsid w:val="00392696"/>
    <w:rsid w:val="0039367B"/>
    <w:rsid w:val="00393801"/>
    <w:rsid w:val="00393F91"/>
    <w:rsid w:val="00394728"/>
    <w:rsid w:val="00394D9F"/>
    <w:rsid w:val="003955B9"/>
    <w:rsid w:val="00396BBE"/>
    <w:rsid w:val="00396DFE"/>
    <w:rsid w:val="003979CA"/>
    <w:rsid w:val="003A0BBA"/>
    <w:rsid w:val="003A1041"/>
    <w:rsid w:val="003A17A3"/>
    <w:rsid w:val="003A188E"/>
    <w:rsid w:val="003A1A3C"/>
    <w:rsid w:val="003A228E"/>
    <w:rsid w:val="003A2B97"/>
    <w:rsid w:val="003A2E73"/>
    <w:rsid w:val="003A2F8B"/>
    <w:rsid w:val="003A39B1"/>
    <w:rsid w:val="003A4FD3"/>
    <w:rsid w:val="003A515B"/>
    <w:rsid w:val="003A57A8"/>
    <w:rsid w:val="003A665B"/>
    <w:rsid w:val="003A677A"/>
    <w:rsid w:val="003A6CCC"/>
    <w:rsid w:val="003A6F14"/>
    <w:rsid w:val="003A6F74"/>
    <w:rsid w:val="003B013B"/>
    <w:rsid w:val="003B0376"/>
    <w:rsid w:val="003B0379"/>
    <w:rsid w:val="003B0C6B"/>
    <w:rsid w:val="003B21A2"/>
    <w:rsid w:val="003B24AA"/>
    <w:rsid w:val="003B2855"/>
    <w:rsid w:val="003B29D9"/>
    <w:rsid w:val="003B3246"/>
    <w:rsid w:val="003B33A2"/>
    <w:rsid w:val="003B348B"/>
    <w:rsid w:val="003B38A6"/>
    <w:rsid w:val="003B44B0"/>
    <w:rsid w:val="003B66A0"/>
    <w:rsid w:val="003B6ED5"/>
    <w:rsid w:val="003B711C"/>
    <w:rsid w:val="003B7AC4"/>
    <w:rsid w:val="003B7F38"/>
    <w:rsid w:val="003C0782"/>
    <w:rsid w:val="003C0A5E"/>
    <w:rsid w:val="003C0AC7"/>
    <w:rsid w:val="003C0F48"/>
    <w:rsid w:val="003C14EF"/>
    <w:rsid w:val="003C1D2A"/>
    <w:rsid w:val="003C1D38"/>
    <w:rsid w:val="003C368E"/>
    <w:rsid w:val="003C4657"/>
    <w:rsid w:val="003C5C01"/>
    <w:rsid w:val="003C619F"/>
    <w:rsid w:val="003C6714"/>
    <w:rsid w:val="003C7F13"/>
    <w:rsid w:val="003D092E"/>
    <w:rsid w:val="003D0B35"/>
    <w:rsid w:val="003D0B8F"/>
    <w:rsid w:val="003D0EFE"/>
    <w:rsid w:val="003D105F"/>
    <w:rsid w:val="003D16D2"/>
    <w:rsid w:val="003D200B"/>
    <w:rsid w:val="003D201A"/>
    <w:rsid w:val="003D29E8"/>
    <w:rsid w:val="003D3CA7"/>
    <w:rsid w:val="003D400E"/>
    <w:rsid w:val="003D58C5"/>
    <w:rsid w:val="003D60CA"/>
    <w:rsid w:val="003D6286"/>
    <w:rsid w:val="003D7BF1"/>
    <w:rsid w:val="003E02D8"/>
    <w:rsid w:val="003E0FC3"/>
    <w:rsid w:val="003E1183"/>
    <w:rsid w:val="003E1EAC"/>
    <w:rsid w:val="003E2290"/>
    <w:rsid w:val="003E3CC5"/>
    <w:rsid w:val="003E45C1"/>
    <w:rsid w:val="003E4AC1"/>
    <w:rsid w:val="003E4D48"/>
    <w:rsid w:val="003E53F1"/>
    <w:rsid w:val="003E595C"/>
    <w:rsid w:val="003E5A41"/>
    <w:rsid w:val="003E66C4"/>
    <w:rsid w:val="003E6BB8"/>
    <w:rsid w:val="003E6FE6"/>
    <w:rsid w:val="003E7431"/>
    <w:rsid w:val="003E7575"/>
    <w:rsid w:val="003F0284"/>
    <w:rsid w:val="003F057C"/>
    <w:rsid w:val="003F06A5"/>
    <w:rsid w:val="003F0FC7"/>
    <w:rsid w:val="003F12FB"/>
    <w:rsid w:val="003F16D9"/>
    <w:rsid w:val="003F18B0"/>
    <w:rsid w:val="003F1976"/>
    <w:rsid w:val="003F1CF0"/>
    <w:rsid w:val="003F2481"/>
    <w:rsid w:val="003F3151"/>
    <w:rsid w:val="003F50C9"/>
    <w:rsid w:val="003F5601"/>
    <w:rsid w:val="003F6088"/>
    <w:rsid w:val="003F6502"/>
    <w:rsid w:val="003F6C93"/>
    <w:rsid w:val="003F73A4"/>
    <w:rsid w:val="003F7802"/>
    <w:rsid w:val="003F7A2A"/>
    <w:rsid w:val="003F7B74"/>
    <w:rsid w:val="0040052A"/>
    <w:rsid w:val="0040099E"/>
    <w:rsid w:val="004011A6"/>
    <w:rsid w:val="00401359"/>
    <w:rsid w:val="004015D1"/>
    <w:rsid w:val="004020BF"/>
    <w:rsid w:val="0040232B"/>
    <w:rsid w:val="0040255C"/>
    <w:rsid w:val="00402F78"/>
    <w:rsid w:val="00402FCC"/>
    <w:rsid w:val="0040412D"/>
    <w:rsid w:val="004048D1"/>
    <w:rsid w:val="00404A18"/>
    <w:rsid w:val="00404F2A"/>
    <w:rsid w:val="00405AAE"/>
    <w:rsid w:val="0040698F"/>
    <w:rsid w:val="00406E80"/>
    <w:rsid w:val="004072E1"/>
    <w:rsid w:val="00407EA3"/>
    <w:rsid w:val="00410A2F"/>
    <w:rsid w:val="00411CE6"/>
    <w:rsid w:val="00411F6E"/>
    <w:rsid w:val="0041294E"/>
    <w:rsid w:val="00412C24"/>
    <w:rsid w:val="004133D1"/>
    <w:rsid w:val="0041340E"/>
    <w:rsid w:val="00413C16"/>
    <w:rsid w:val="004147E9"/>
    <w:rsid w:val="00415853"/>
    <w:rsid w:val="00415D65"/>
    <w:rsid w:val="00416A1B"/>
    <w:rsid w:val="004175EB"/>
    <w:rsid w:val="00417ADB"/>
    <w:rsid w:val="00420218"/>
    <w:rsid w:val="004207F0"/>
    <w:rsid w:val="00421054"/>
    <w:rsid w:val="00421470"/>
    <w:rsid w:val="00421A11"/>
    <w:rsid w:val="00422006"/>
    <w:rsid w:val="0042279E"/>
    <w:rsid w:val="00422A7C"/>
    <w:rsid w:val="00422E2D"/>
    <w:rsid w:val="00422FD4"/>
    <w:rsid w:val="00423119"/>
    <w:rsid w:val="00423669"/>
    <w:rsid w:val="00423C81"/>
    <w:rsid w:val="0042432A"/>
    <w:rsid w:val="00424C83"/>
    <w:rsid w:val="00424EAD"/>
    <w:rsid w:val="004251DB"/>
    <w:rsid w:val="004255F1"/>
    <w:rsid w:val="004259F5"/>
    <w:rsid w:val="00427CD3"/>
    <w:rsid w:val="00427EAD"/>
    <w:rsid w:val="00431F55"/>
    <w:rsid w:val="00432D41"/>
    <w:rsid w:val="0043323D"/>
    <w:rsid w:val="00434B01"/>
    <w:rsid w:val="004368F6"/>
    <w:rsid w:val="00437525"/>
    <w:rsid w:val="00437C3B"/>
    <w:rsid w:val="00437E33"/>
    <w:rsid w:val="00437EB0"/>
    <w:rsid w:val="00440392"/>
    <w:rsid w:val="00441B99"/>
    <w:rsid w:val="00442905"/>
    <w:rsid w:val="00443E48"/>
    <w:rsid w:val="00444CC3"/>
    <w:rsid w:val="00445348"/>
    <w:rsid w:val="00445CA3"/>
    <w:rsid w:val="00445EA1"/>
    <w:rsid w:val="00446027"/>
    <w:rsid w:val="0045027E"/>
    <w:rsid w:val="00450B29"/>
    <w:rsid w:val="00450E06"/>
    <w:rsid w:val="0045192F"/>
    <w:rsid w:val="00451F63"/>
    <w:rsid w:val="00452160"/>
    <w:rsid w:val="0045384E"/>
    <w:rsid w:val="00453EBE"/>
    <w:rsid w:val="00454306"/>
    <w:rsid w:val="00454382"/>
    <w:rsid w:val="004549DB"/>
    <w:rsid w:val="00455761"/>
    <w:rsid w:val="00456116"/>
    <w:rsid w:val="00456B01"/>
    <w:rsid w:val="004571E1"/>
    <w:rsid w:val="00457DCC"/>
    <w:rsid w:val="00460823"/>
    <w:rsid w:val="00460BAB"/>
    <w:rsid w:val="004638B2"/>
    <w:rsid w:val="00463FD6"/>
    <w:rsid w:val="004642F1"/>
    <w:rsid w:val="00464B13"/>
    <w:rsid w:val="00464C91"/>
    <w:rsid w:val="00465ACB"/>
    <w:rsid w:val="00466743"/>
    <w:rsid w:val="00466E0A"/>
    <w:rsid w:val="0046763A"/>
    <w:rsid w:val="004700A3"/>
    <w:rsid w:val="004705BC"/>
    <w:rsid w:val="00470601"/>
    <w:rsid w:val="00470602"/>
    <w:rsid w:val="00471098"/>
    <w:rsid w:val="00471F70"/>
    <w:rsid w:val="00472DEE"/>
    <w:rsid w:val="00472E2A"/>
    <w:rsid w:val="00472E41"/>
    <w:rsid w:val="00475034"/>
    <w:rsid w:val="004750B6"/>
    <w:rsid w:val="00475327"/>
    <w:rsid w:val="004755E1"/>
    <w:rsid w:val="00475B13"/>
    <w:rsid w:val="00476319"/>
    <w:rsid w:val="004765F2"/>
    <w:rsid w:val="00477463"/>
    <w:rsid w:val="0047785D"/>
    <w:rsid w:val="004801ED"/>
    <w:rsid w:val="00481025"/>
    <w:rsid w:val="004816B6"/>
    <w:rsid w:val="00481D4B"/>
    <w:rsid w:val="00483432"/>
    <w:rsid w:val="00483C30"/>
    <w:rsid w:val="00484ACF"/>
    <w:rsid w:val="00484E4D"/>
    <w:rsid w:val="00484EBA"/>
    <w:rsid w:val="00484FFB"/>
    <w:rsid w:val="00485E4C"/>
    <w:rsid w:val="004860BB"/>
    <w:rsid w:val="00487708"/>
    <w:rsid w:val="00487DC6"/>
    <w:rsid w:val="00490E16"/>
    <w:rsid w:val="00490EE7"/>
    <w:rsid w:val="00491431"/>
    <w:rsid w:val="00491509"/>
    <w:rsid w:val="00492321"/>
    <w:rsid w:val="00492892"/>
    <w:rsid w:val="00492D3F"/>
    <w:rsid w:val="00493BDE"/>
    <w:rsid w:val="00493CBC"/>
    <w:rsid w:val="0049477B"/>
    <w:rsid w:val="00494E99"/>
    <w:rsid w:val="0049515D"/>
    <w:rsid w:val="00496568"/>
    <w:rsid w:val="00497D3D"/>
    <w:rsid w:val="004A0037"/>
    <w:rsid w:val="004A0395"/>
    <w:rsid w:val="004A04F5"/>
    <w:rsid w:val="004A06F2"/>
    <w:rsid w:val="004A0A62"/>
    <w:rsid w:val="004A1960"/>
    <w:rsid w:val="004A1C4D"/>
    <w:rsid w:val="004A2161"/>
    <w:rsid w:val="004A2298"/>
    <w:rsid w:val="004A2835"/>
    <w:rsid w:val="004A2D52"/>
    <w:rsid w:val="004A37D5"/>
    <w:rsid w:val="004A3AB2"/>
    <w:rsid w:val="004A3ABF"/>
    <w:rsid w:val="004A3C6B"/>
    <w:rsid w:val="004A40D5"/>
    <w:rsid w:val="004A4AB1"/>
    <w:rsid w:val="004A506B"/>
    <w:rsid w:val="004A59E8"/>
    <w:rsid w:val="004A5B65"/>
    <w:rsid w:val="004A6B28"/>
    <w:rsid w:val="004B139D"/>
    <w:rsid w:val="004B22CA"/>
    <w:rsid w:val="004B2799"/>
    <w:rsid w:val="004B399E"/>
    <w:rsid w:val="004B443B"/>
    <w:rsid w:val="004B4FA9"/>
    <w:rsid w:val="004B4FFF"/>
    <w:rsid w:val="004B52B5"/>
    <w:rsid w:val="004B5808"/>
    <w:rsid w:val="004B5FD4"/>
    <w:rsid w:val="004B6729"/>
    <w:rsid w:val="004B7238"/>
    <w:rsid w:val="004B7A7A"/>
    <w:rsid w:val="004C12E8"/>
    <w:rsid w:val="004C2604"/>
    <w:rsid w:val="004C309F"/>
    <w:rsid w:val="004C3F59"/>
    <w:rsid w:val="004C4A32"/>
    <w:rsid w:val="004C4B82"/>
    <w:rsid w:val="004C4CE8"/>
    <w:rsid w:val="004C5CB9"/>
    <w:rsid w:val="004C6112"/>
    <w:rsid w:val="004C637D"/>
    <w:rsid w:val="004C671B"/>
    <w:rsid w:val="004C7F8C"/>
    <w:rsid w:val="004D0442"/>
    <w:rsid w:val="004D196F"/>
    <w:rsid w:val="004D2AFB"/>
    <w:rsid w:val="004D3ECA"/>
    <w:rsid w:val="004D411A"/>
    <w:rsid w:val="004D45BD"/>
    <w:rsid w:val="004D4C58"/>
    <w:rsid w:val="004D4D22"/>
    <w:rsid w:val="004D4E61"/>
    <w:rsid w:val="004D516A"/>
    <w:rsid w:val="004D518F"/>
    <w:rsid w:val="004D5CB7"/>
    <w:rsid w:val="004D77F9"/>
    <w:rsid w:val="004D7CD8"/>
    <w:rsid w:val="004E05A0"/>
    <w:rsid w:val="004E05F1"/>
    <w:rsid w:val="004E068C"/>
    <w:rsid w:val="004E0E00"/>
    <w:rsid w:val="004E18F8"/>
    <w:rsid w:val="004E32FC"/>
    <w:rsid w:val="004E3C8F"/>
    <w:rsid w:val="004E4333"/>
    <w:rsid w:val="004E4898"/>
    <w:rsid w:val="004E48E9"/>
    <w:rsid w:val="004E56F3"/>
    <w:rsid w:val="004E650E"/>
    <w:rsid w:val="004E651E"/>
    <w:rsid w:val="004E6EFA"/>
    <w:rsid w:val="004E7815"/>
    <w:rsid w:val="004E7AC7"/>
    <w:rsid w:val="004F08F5"/>
    <w:rsid w:val="004F0A33"/>
    <w:rsid w:val="004F1168"/>
    <w:rsid w:val="004F1407"/>
    <w:rsid w:val="004F1647"/>
    <w:rsid w:val="004F25D2"/>
    <w:rsid w:val="004F3D6A"/>
    <w:rsid w:val="004F41AC"/>
    <w:rsid w:val="004F51BE"/>
    <w:rsid w:val="004F5CCA"/>
    <w:rsid w:val="004F7141"/>
    <w:rsid w:val="004F7217"/>
    <w:rsid w:val="004F7758"/>
    <w:rsid w:val="0050060E"/>
    <w:rsid w:val="005009EA"/>
    <w:rsid w:val="0050154E"/>
    <w:rsid w:val="005022C2"/>
    <w:rsid w:val="00502489"/>
    <w:rsid w:val="005033E3"/>
    <w:rsid w:val="0050475A"/>
    <w:rsid w:val="00505C11"/>
    <w:rsid w:val="00505D3C"/>
    <w:rsid w:val="005061D5"/>
    <w:rsid w:val="00506DAC"/>
    <w:rsid w:val="00507987"/>
    <w:rsid w:val="005102F4"/>
    <w:rsid w:val="00510995"/>
    <w:rsid w:val="00510C6F"/>
    <w:rsid w:val="00511627"/>
    <w:rsid w:val="005119A6"/>
    <w:rsid w:val="005122C3"/>
    <w:rsid w:val="00512903"/>
    <w:rsid w:val="005141FE"/>
    <w:rsid w:val="00514E9D"/>
    <w:rsid w:val="00515639"/>
    <w:rsid w:val="005157DC"/>
    <w:rsid w:val="00515A40"/>
    <w:rsid w:val="00516443"/>
    <w:rsid w:val="00516C49"/>
    <w:rsid w:val="00517141"/>
    <w:rsid w:val="00517A0B"/>
    <w:rsid w:val="00520212"/>
    <w:rsid w:val="00520557"/>
    <w:rsid w:val="005223D7"/>
    <w:rsid w:val="00522712"/>
    <w:rsid w:val="00522A71"/>
    <w:rsid w:val="005239DF"/>
    <w:rsid w:val="00523CBA"/>
    <w:rsid w:val="00525007"/>
    <w:rsid w:val="00526496"/>
    <w:rsid w:val="00526D26"/>
    <w:rsid w:val="0052743B"/>
    <w:rsid w:val="00530104"/>
    <w:rsid w:val="005309B1"/>
    <w:rsid w:val="00531684"/>
    <w:rsid w:val="005317B3"/>
    <w:rsid w:val="00531865"/>
    <w:rsid w:val="005320AD"/>
    <w:rsid w:val="005333B1"/>
    <w:rsid w:val="005333BD"/>
    <w:rsid w:val="0053422B"/>
    <w:rsid w:val="00534AA7"/>
    <w:rsid w:val="00534F7C"/>
    <w:rsid w:val="005357FA"/>
    <w:rsid w:val="005358B1"/>
    <w:rsid w:val="00535E5D"/>
    <w:rsid w:val="005363E6"/>
    <w:rsid w:val="00536E43"/>
    <w:rsid w:val="00536EB6"/>
    <w:rsid w:val="00537056"/>
    <w:rsid w:val="0053773C"/>
    <w:rsid w:val="00540591"/>
    <w:rsid w:val="0054097B"/>
    <w:rsid w:val="00540A6E"/>
    <w:rsid w:val="00541008"/>
    <w:rsid w:val="0054119B"/>
    <w:rsid w:val="00541E62"/>
    <w:rsid w:val="00542315"/>
    <w:rsid w:val="005428E9"/>
    <w:rsid w:val="00542B3B"/>
    <w:rsid w:val="00543346"/>
    <w:rsid w:val="00543470"/>
    <w:rsid w:val="005439A2"/>
    <w:rsid w:val="00544973"/>
    <w:rsid w:val="00544DD4"/>
    <w:rsid w:val="00545213"/>
    <w:rsid w:val="00545242"/>
    <w:rsid w:val="00546EB2"/>
    <w:rsid w:val="0055008B"/>
    <w:rsid w:val="00550121"/>
    <w:rsid w:val="00550E6C"/>
    <w:rsid w:val="005519CE"/>
    <w:rsid w:val="005522C1"/>
    <w:rsid w:val="0055327B"/>
    <w:rsid w:val="00553B74"/>
    <w:rsid w:val="005540EB"/>
    <w:rsid w:val="005543F7"/>
    <w:rsid w:val="00554B06"/>
    <w:rsid w:val="00555067"/>
    <w:rsid w:val="0055507D"/>
    <w:rsid w:val="00555D45"/>
    <w:rsid w:val="005563F5"/>
    <w:rsid w:val="0055665C"/>
    <w:rsid w:val="00557090"/>
    <w:rsid w:val="0055725C"/>
    <w:rsid w:val="0055787D"/>
    <w:rsid w:val="00557A67"/>
    <w:rsid w:val="00557DA6"/>
    <w:rsid w:val="005603E0"/>
    <w:rsid w:val="005610BE"/>
    <w:rsid w:val="005614C5"/>
    <w:rsid w:val="00561F5C"/>
    <w:rsid w:val="00562DEF"/>
    <w:rsid w:val="00563C1C"/>
    <w:rsid w:val="00563E9F"/>
    <w:rsid w:val="00564056"/>
    <w:rsid w:val="00564AD9"/>
    <w:rsid w:val="005651B3"/>
    <w:rsid w:val="00565EFB"/>
    <w:rsid w:val="00566958"/>
    <w:rsid w:val="00567035"/>
    <w:rsid w:val="005674A3"/>
    <w:rsid w:val="00567CCC"/>
    <w:rsid w:val="0057027E"/>
    <w:rsid w:val="00570726"/>
    <w:rsid w:val="00570F11"/>
    <w:rsid w:val="00570FDD"/>
    <w:rsid w:val="00571299"/>
    <w:rsid w:val="0057134D"/>
    <w:rsid w:val="00572731"/>
    <w:rsid w:val="0057280E"/>
    <w:rsid w:val="00572A7C"/>
    <w:rsid w:val="00572B10"/>
    <w:rsid w:val="00572ED2"/>
    <w:rsid w:val="00573486"/>
    <w:rsid w:val="00573A0D"/>
    <w:rsid w:val="00573F57"/>
    <w:rsid w:val="005755F2"/>
    <w:rsid w:val="0057579A"/>
    <w:rsid w:val="00575B56"/>
    <w:rsid w:val="0057678C"/>
    <w:rsid w:val="00576C79"/>
    <w:rsid w:val="00576DFC"/>
    <w:rsid w:val="005771C6"/>
    <w:rsid w:val="00577A3B"/>
    <w:rsid w:val="00580BA9"/>
    <w:rsid w:val="00581153"/>
    <w:rsid w:val="0058119A"/>
    <w:rsid w:val="00582035"/>
    <w:rsid w:val="00583282"/>
    <w:rsid w:val="005838D8"/>
    <w:rsid w:val="00583936"/>
    <w:rsid w:val="00585174"/>
    <w:rsid w:val="005855BE"/>
    <w:rsid w:val="00585AC1"/>
    <w:rsid w:val="00585EF7"/>
    <w:rsid w:val="005868FE"/>
    <w:rsid w:val="00586B82"/>
    <w:rsid w:val="0058725B"/>
    <w:rsid w:val="00590331"/>
    <w:rsid w:val="005911DD"/>
    <w:rsid w:val="0059135F"/>
    <w:rsid w:val="00591424"/>
    <w:rsid w:val="00592447"/>
    <w:rsid w:val="00592664"/>
    <w:rsid w:val="00592D1D"/>
    <w:rsid w:val="00594052"/>
    <w:rsid w:val="00594FA2"/>
    <w:rsid w:val="00595EA7"/>
    <w:rsid w:val="00596E0D"/>
    <w:rsid w:val="00597757"/>
    <w:rsid w:val="005978AE"/>
    <w:rsid w:val="00597BE6"/>
    <w:rsid w:val="00597C5E"/>
    <w:rsid w:val="005A02FE"/>
    <w:rsid w:val="005A0A8F"/>
    <w:rsid w:val="005A0B8C"/>
    <w:rsid w:val="005A0CC8"/>
    <w:rsid w:val="005A1232"/>
    <w:rsid w:val="005A13BB"/>
    <w:rsid w:val="005A1EDF"/>
    <w:rsid w:val="005A1F7F"/>
    <w:rsid w:val="005A2AE5"/>
    <w:rsid w:val="005A322F"/>
    <w:rsid w:val="005A4488"/>
    <w:rsid w:val="005A48D0"/>
    <w:rsid w:val="005A48F1"/>
    <w:rsid w:val="005A4EF6"/>
    <w:rsid w:val="005A5156"/>
    <w:rsid w:val="005A580B"/>
    <w:rsid w:val="005A6678"/>
    <w:rsid w:val="005B09EA"/>
    <w:rsid w:val="005B0EA4"/>
    <w:rsid w:val="005B1187"/>
    <w:rsid w:val="005B2BA5"/>
    <w:rsid w:val="005B495B"/>
    <w:rsid w:val="005B4A75"/>
    <w:rsid w:val="005B5156"/>
    <w:rsid w:val="005B5CED"/>
    <w:rsid w:val="005B6B4A"/>
    <w:rsid w:val="005B74A0"/>
    <w:rsid w:val="005C0910"/>
    <w:rsid w:val="005C0B19"/>
    <w:rsid w:val="005C1CDB"/>
    <w:rsid w:val="005C1D83"/>
    <w:rsid w:val="005C1E34"/>
    <w:rsid w:val="005C2954"/>
    <w:rsid w:val="005C34C2"/>
    <w:rsid w:val="005C3F30"/>
    <w:rsid w:val="005C5471"/>
    <w:rsid w:val="005C54A8"/>
    <w:rsid w:val="005C57DA"/>
    <w:rsid w:val="005C64AF"/>
    <w:rsid w:val="005D02D1"/>
    <w:rsid w:val="005D15CB"/>
    <w:rsid w:val="005D1F06"/>
    <w:rsid w:val="005D280C"/>
    <w:rsid w:val="005D2D8B"/>
    <w:rsid w:val="005D3882"/>
    <w:rsid w:val="005D3BE9"/>
    <w:rsid w:val="005D3C90"/>
    <w:rsid w:val="005D3D37"/>
    <w:rsid w:val="005D3F4C"/>
    <w:rsid w:val="005D4321"/>
    <w:rsid w:val="005D45AB"/>
    <w:rsid w:val="005D4676"/>
    <w:rsid w:val="005D5244"/>
    <w:rsid w:val="005D52FE"/>
    <w:rsid w:val="005D54FD"/>
    <w:rsid w:val="005D58D2"/>
    <w:rsid w:val="005D67A9"/>
    <w:rsid w:val="005D6B2B"/>
    <w:rsid w:val="005D7D40"/>
    <w:rsid w:val="005E00A1"/>
    <w:rsid w:val="005E014F"/>
    <w:rsid w:val="005E0D32"/>
    <w:rsid w:val="005E1063"/>
    <w:rsid w:val="005E14E6"/>
    <w:rsid w:val="005E17E8"/>
    <w:rsid w:val="005E18C5"/>
    <w:rsid w:val="005E1AEB"/>
    <w:rsid w:val="005E1CF3"/>
    <w:rsid w:val="005E41F5"/>
    <w:rsid w:val="005E43A5"/>
    <w:rsid w:val="005E4645"/>
    <w:rsid w:val="005E5C36"/>
    <w:rsid w:val="005E5CC9"/>
    <w:rsid w:val="005E6003"/>
    <w:rsid w:val="005E60C6"/>
    <w:rsid w:val="005E68A2"/>
    <w:rsid w:val="005E6994"/>
    <w:rsid w:val="005E6EA9"/>
    <w:rsid w:val="005E7832"/>
    <w:rsid w:val="005E7C9E"/>
    <w:rsid w:val="005F0738"/>
    <w:rsid w:val="005F4474"/>
    <w:rsid w:val="005F4D06"/>
    <w:rsid w:val="005F4F25"/>
    <w:rsid w:val="005F6607"/>
    <w:rsid w:val="005F6719"/>
    <w:rsid w:val="005F690E"/>
    <w:rsid w:val="005F75B5"/>
    <w:rsid w:val="0060098D"/>
    <w:rsid w:val="00601326"/>
    <w:rsid w:val="00601CBD"/>
    <w:rsid w:val="00602040"/>
    <w:rsid w:val="00602DB7"/>
    <w:rsid w:val="006042FF"/>
    <w:rsid w:val="00604467"/>
    <w:rsid w:val="00604A62"/>
    <w:rsid w:val="00605DAA"/>
    <w:rsid w:val="00606AC3"/>
    <w:rsid w:val="00606FEA"/>
    <w:rsid w:val="0060749D"/>
    <w:rsid w:val="006117B7"/>
    <w:rsid w:val="00611AB3"/>
    <w:rsid w:val="00612895"/>
    <w:rsid w:val="00612C39"/>
    <w:rsid w:val="00612D37"/>
    <w:rsid w:val="00613EB4"/>
    <w:rsid w:val="00614370"/>
    <w:rsid w:val="006147DB"/>
    <w:rsid w:val="006155AF"/>
    <w:rsid w:val="0061760B"/>
    <w:rsid w:val="00617C30"/>
    <w:rsid w:val="006200CA"/>
    <w:rsid w:val="00620EB9"/>
    <w:rsid w:val="00621402"/>
    <w:rsid w:val="0062231E"/>
    <w:rsid w:val="00622554"/>
    <w:rsid w:val="00623170"/>
    <w:rsid w:val="0062381E"/>
    <w:rsid w:val="00624340"/>
    <w:rsid w:val="00624395"/>
    <w:rsid w:val="006254E0"/>
    <w:rsid w:val="006256E5"/>
    <w:rsid w:val="006262E1"/>
    <w:rsid w:val="006267D9"/>
    <w:rsid w:val="00626833"/>
    <w:rsid w:val="00627421"/>
    <w:rsid w:val="006277CB"/>
    <w:rsid w:val="00627C70"/>
    <w:rsid w:val="00627D19"/>
    <w:rsid w:val="0063051E"/>
    <w:rsid w:val="0063271E"/>
    <w:rsid w:val="00632C42"/>
    <w:rsid w:val="00632D3E"/>
    <w:rsid w:val="0063362D"/>
    <w:rsid w:val="0063424C"/>
    <w:rsid w:val="00634714"/>
    <w:rsid w:val="00634A18"/>
    <w:rsid w:val="00634A37"/>
    <w:rsid w:val="00635489"/>
    <w:rsid w:val="0063663F"/>
    <w:rsid w:val="0063734A"/>
    <w:rsid w:val="00637B69"/>
    <w:rsid w:val="006407A9"/>
    <w:rsid w:val="00640C56"/>
    <w:rsid w:val="00640D68"/>
    <w:rsid w:val="006413FA"/>
    <w:rsid w:val="006415D8"/>
    <w:rsid w:val="00641A68"/>
    <w:rsid w:val="00641B1C"/>
    <w:rsid w:val="00643FDC"/>
    <w:rsid w:val="0064424A"/>
    <w:rsid w:val="006457F7"/>
    <w:rsid w:val="0064588F"/>
    <w:rsid w:val="006464AF"/>
    <w:rsid w:val="00646A20"/>
    <w:rsid w:val="00647128"/>
    <w:rsid w:val="006477E1"/>
    <w:rsid w:val="006479CA"/>
    <w:rsid w:val="00647DE2"/>
    <w:rsid w:val="00647E3E"/>
    <w:rsid w:val="0065055C"/>
    <w:rsid w:val="0065099B"/>
    <w:rsid w:val="00650D54"/>
    <w:rsid w:val="00650ECC"/>
    <w:rsid w:val="00651FB6"/>
    <w:rsid w:val="00652607"/>
    <w:rsid w:val="00652708"/>
    <w:rsid w:val="006529E2"/>
    <w:rsid w:val="00652E5C"/>
    <w:rsid w:val="00653180"/>
    <w:rsid w:val="00653696"/>
    <w:rsid w:val="00653F2B"/>
    <w:rsid w:val="00654009"/>
    <w:rsid w:val="0065417E"/>
    <w:rsid w:val="00654C65"/>
    <w:rsid w:val="00655277"/>
    <w:rsid w:val="006557BB"/>
    <w:rsid w:val="00656044"/>
    <w:rsid w:val="00656979"/>
    <w:rsid w:val="00657ACC"/>
    <w:rsid w:val="00657FB9"/>
    <w:rsid w:val="0066166D"/>
    <w:rsid w:val="006616E6"/>
    <w:rsid w:val="006617C3"/>
    <w:rsid w:val="006637D2"/>
    <w:rsid w:val="00663857"/>
    <w:rsid w:val="00664953"/>
    <w:rsid w:val="00664A92"/>
    <w:rsid w:val="00664B78"/>
    <w:rsid w:val="00665216"/>
    <w:rsid w:val="00665E0D"/>
    <w:rsid w:val="00666235"/>
    <w:rsid w:val="0066650A"/>
    <w:rsid w:val="0066650E"/>
    <w:rsid w:val="00666634"/>
    <w:rsid w:val="0066782F"/>
    <w:rsid w:val="00670727"/>
    <w:rsid w:val="00670FAC"/>
    <w:rsid w:val="0067176A"/>
    <w:rsid w:val="006719B7"/>
    <w:rsid w:val="00671A82"/>
    <w:rsid w:val="006737F1"/>
    <w:rsid w:val="0067389E"/>
    <w:rsid w:val="0067399C"/>
    <w:rsid w:val="00674054"/>
    <w:rsid w:val="00674866"/>
    <w:rsid w:val="00675320"/>
    <w:rsid w:val="00675760"/>
    <w:rsid w:val="00675EE6"/>
    <w:rsid w:val="0067685F"/>
    <w:rsid w:val="00680F53"/>
    <w:rsid w:val="006818F2"/>
    <w:rsid w:val="00681FC4"/>
    <w:rsid w:val="006824CE"/>
    <w:rsid w:val="00682764"/>
    <w:rsid w:val="00682A62"/>
    <w:rsid w:val="006839F1"/>
    <w:rsid w:val="00683C13"/>
    <w:rsid w:val="00683C73"/>
    <w:rsid w:val="00684833"/>
    <w:rsid w:val="006848FF"/>
    <w:rsid w:val="00684919"/>
    <w:rsid w:val="00684998"/>
    <w:rsid w:val="00684B1A"/>
    <w:rsid w:val="00685629"/>
    <w:rsid w:val="00685675"/>
    <w:rsid w:val="00685B6A"/>
    <w:rsid w:val="006864D1"/>
    <w:rsid w:val="0068702B"/>
    <w:rsid w:val="00687258"/>
    <w:rsid w:val="006904B9"/>
    <w:rsid w:val="00690865"/>
    <w:rsid w:val="00690F10"/>
    <w:rsid w:val="006913DB"/>
    <w:rsid w:val="0069150C"/>
    <w:rsid w:val="006915DC"/>
    <w:rsid w:val="00691691"/>
    <w:rsid w:val="00692E65"/>
    <w:rsid w:val="00694614"/>
    <w:rsid w:val="00694840"/>
    <w:rsid w:val="006948C7"/>
    <w:rsid w:val="00694CE3"/>
    <w:rsid w:val="00694FA8"/>
    <w:rsid w:val="0069508A"/>
    <w:rsid w:val="006953EF"/>
    <w:rsid w:val="00695822"/>
    <w:rsid w:val="00695B10"/>
    <w:rsid w:val="00695D04"/>
    <w:rsid w:val="00695D68"/>
    <w:rsid w:val="00696EE7"/>
    <w:rsid w:val="00697100"/>
    <w:rsid w:val="006975E6"/>
    <w:rsid w:val="006977D2"/>
    <w:rsid w:val="00697EA8"/>
    <w:rsid w:val="00697F72"/>
    <w:rsid w:val="006A0062"/>
    <w:rsid w:val="006A01C7"/>
    <w:rsid w:val="006A1991"/>
    <w:rsid w:val="006A2546"/>
    <w:rsid w:val="006A26DD"/>
    <w:rsid w:val="006A300D"/>
    <w:rsid w:val="006A3A1A"/>
    <w:rsid w:val="006A3E35"/>
    <w:rsid w:val="006A44D0"/>
    <w:rsid w:val="006A4A2F"/>
    <w:rsid w:val="006A4BF3"/>
    <w:rsid w:val="006A4ED1"/>
    <w:rsid w:val="006A5301"/>
    <w:rsid w:val="006A5E48"/>
    <w:rsid w:val="006A5F26"/>
    <w:rsid w:val="006A64BC"/>
    <w:rsid w:val="006A685C"/>
    <w:rsid w:val="006B124E"/>
    <w:rsid w:val="006B2893"/>
    <w:rsid w:val="006B3495"/>
    <w:rsid w:val="006B5DF4"/>
    <w:rsid w:val="006B5DFB"/>
    <w:rsid w:val="006B6E6F"/>
    <w:rsid w:val="006B7264"/>
    <w:rsid w:val="006B7DC3"/>
    <w:rsid w:val="006C162D"/>
    <w:rsid w:val="006C1775"/>
    <w:rsid w:val="006C1796"/>
    <w:rsid w:val="006C1D44"/>
    <w:rsid w:val="006C2928"/>
    <w:rsid w:val="006C3219"/>
    <w:rsid w:val="006C3405"/>
    <w:rsid w:val="006C3C88"/>
    <w:rsid w:val="006C4555"/>
    <w:rsid w:val="006C4563"/>
    <w:rsid w:val="006C46FE"/>
    <w:rsid w:val="006C5424"/>
    <w:rsid w:val="006C5D41"/>
    <w:rsid w:val="006C6912"/>
    <w:rsid w:val="006C6BA1"/>
    <w:rsid w:val="006D0551"/>
    <w:rsid w:val="006D14A1"/>
    <w:rsid w:val="006D235E"/>
    <w:rsid w:val="006D2FE7"/>
    <w:rsid w:val="006D56A3"/>
    <w:rsid w:val="006D6003"/>
    <w:rsid w:val="006D6DB1"/>
    <w:rsid w:val="006D6DDE"/>
    <w:rsid w:val="006D6E2E"/>
    <w:rsid w:val="006D7D8D"/>
    <w:rsid w:val="006E042B"/>
    <w:rsid w:val="006E064F"/>
    <w:rsid w:val="006E0B28"/>
    <w:rsid w:val="006E0B6A"/>
    <w:rsid w:val="006E1017"/>
    <w:rsid w:val="006E1295"/>
    <w:rsid w:val="006E2C90"/>
    <w:rsid w:val="006E2F14"/>
    <w:rsid w:val="006E2F3A"/>
    <w:rsid w:val="006E52FE"/>
    <w:rsid w:val="006E5382"/>
    <w:rsid w:val="006E5A80"/>
    <w:rsid w:val="006E5FEF"/>
    <w:rsid w:val="006E67A8"/>
    <w:rsid w:val="006F0570"/>
    <w:rsid w:val="006F0704"/>
    <w:rsid w:val="006F0757"/>
    <w:rsid w:val="006F159C"/>
    <w:rsid w:val="006F1721"/>
    <w:rsid w:val="006F29CD"/>
    <w:rsid w:val="006F3049"/>
    <w:rsid w:val="006F4050"/>
    <w:rsid w:val="006F417C"/>
    <w:rsid w:val="006F44BD"/>
    <w:rsid w:val="006F5258"/>
    <w:rsid w:val="006F5393"/>
    <w:rsid w:val="006F59FB"/>
    <w:rsid w:val="006F653A"/>
    <w:rsid w:val="0070045C"/>
    <w:rsid w:val="00700468"/>
    <w:rsid w:val="007009BF"/>
    <w:rsid w:val="00701446"/>
    <w:rsid w:val="00701BA8"/>
    <w:rsid w:val="00701DC8"/>
    <w:rsid w:val="00701EE4"/>
    <w:rsid w:val="00702482"/>
    <w:rsid w:val="00702B63"/>
    <w:rsid w:val="007032CA"/>
    <w:rsid w:val="00703DD5"/>
    <w:rsid w:val="00703FA2"/>
    <w:rsid w:val="007042AF"/>
    <w:rsid w:val="00704775"/>
    <w:rsid w:val="007049E5"/>
    <w:rsid w:val="00704D68"/>
    <w:rsid w:val="00704FC6"/>
    <w:rsid w:val="007056F0"/>
    <w:rsid w:val="007069FD"/>
    <w:rsid w:val="00706A92"/>
    <w:rsid w:val="00706AC4"/>
    <w:rsid w:val="00707A69"/>
    <w:rsid w:val="00710A4D"/>
    <w:rsid w:val="00710AB5"/>
    <w:rsid w:val="00710EAC"/>
    <w:rsid w:val="00711F73"/>
    <w:rsid w:val="0071236F"/>
    <w:rsid w:val="00712BFB"/>
    <w:rsid w:val="00713922"/>
    <w:rsid w:val="00713F4B"/>
    <w:rsid w:val="00714743"/>
    <w:rsid w:val="0071479D"/>
    <w:rsid w:val="007147E8"/>
    <w:rsid w:val="00714966"/>
    <w:rsid w:val="00714D57"/>
    <w:rsid w:val="00715721"/>
    <w:rsid w:val="0071594D"/>
    <w:rsid w:val="0071597D"/>
    <w:rsid w:val="00716033"/>
    <w:rsid w:val="00716A43"/>
    <w:rsid w:val="007203AE"/>
    <w:rsid w:val="00720506"/>
    <w:rsid w:val="00720C31"/>
    <w:rsid w:val="007212B3"/>
    <w:rsid w:val="007218A2"/>
    <w:rsid w:val="007219D6"/>
    <w:rsid w:val="00721F5F"/>
    <w:rsid w:val="00722953"/>
    <w:rsid w:val="00722C82"/>
    <w:rsid w:val="00723396"/>
    <w:rsid w:val="00725A41"/>
    <w:rsid w:val="00725D5C"/>
    <w:rsid w:val="00725E5D"/>
    <w:rsid w:val="00726C1B"/>
    <w:rsid w:val="007273DF"/>
    <w:rsid w:val="00727523"/>
    <w:rsid w:val="00730A2D"/>
    <w:rsid w:val="00730F60"/>
    <w:rsid w:val="007310CD"/>
    <w:rsid w:val="007312BE"/>
    <w:rsid w:val="00731ECD"/>
    <w:rsid w:val="007320E4"/>
    <w:rsid w:val="0073320E"/>
    <w:rsid w:val="007335C3"/>
    <w:rsid w:val="00733BA8"/>
    <w:rsid w:val="00733E1A"/>
    <w:rsid w:val="00733FB4"/>
    <w:rsid w:val="00734834"/>
    <w:rsid w:val="00734CF1"/>
    <w:rsid w:val="00734D94"/>
    <w:rsid w:val="00735466"/>
    <w:rsid w:val="0073553F"/>
    <w:rsid w:val="00735821"/>
    <w:rsid w:val="007362CD"/>
    <w:rsid w:val="007368BB"/>
    <w:rsid w:val="0074053E"/>
    <w:rsid w:val="007406E8"/>
    <w:rsid w:val="00741320"/>
    <w:rsid w:val="007413E8"/>
    <w:rsid w:val="0074225D"/>
    <w:rsid w:val="007422ED"/>
    <w:rsid w:val="0074233B"/>
    <w:rsid w:val="00743792"/>
    <w:rsid w:val="007444B4"/>
    <w:rsid w:val="00744575"/>
    <w:rsid w:val="007447D0"/>
    <w:rsid w:val="00744AE9"/>
    <w:rsid w:val="00745B63"/>
    <w:rsid w:val="007464E4"/>
    <w:rsid w:val="00746B0D"/>
    <w:rsid w:val="0074749B"/>
    <w:rsid w:val="00750588"/>
    <w:rsid w:val="00750C44"/>
    <w:rsid w:val="00751E99"/>
    <w:rsid w:val="007538FF"/>
    <w:rsid w:val="00753D0E"/>
    <w:rsid w:val="00753E40"/>
    <w:rsid w:val="007545FD"/>
    <w:rsid w:val="00754ACA"/>
    <w:rsid w:val="00754E28"/>
    <w:rsid w:val="007559C5"/>
    <w:rsid w:val="007574C7"/>
    <w:rsid w:val="007604FA"/>
    <w:rsid w:val="007609D9"/>
    <w:rsid w:val="00760B96"/>
    <w:rsid w:val="007611BA"/>
    <w:rsid w:val="00761245"/>
    <w:rsid w:val="00761C65"/>
    <w:rsid w:val="00761F82"/>
    <w:rsid w:val="007622EE"/>
    <w:rsid w:val="00762506"/>
    <w:rsid w:val="00762A99"/>
    <w:rsid w:val="00762FD8"/>
    <w:rsid w:val="00763FDC"/>
    <w:rsid w:val="00764FFF"/>
    <w:rsid w:val="00765067"/>
    <w:rsid w:val="00765345"/>
    <w:rsid w:val="00765474"/>
    <w:rsid w:val="007654BF"/>
    <w:rsid w:val="00765E9C"/>
    <w:rsid w:val="007661FC"/>
    <w:rsid w:val="00766914"/>
    <w:rsid w:val="00766982"/>
    <w:rsid w:val="00766A16"/>
    <w:rsid w:val="00766D6C"/>
    <w:rsid w:val="00767BBF"/>
    <w:rsid w:val="00767C86"/>
    <w:rsid w:val="007704CA"/>
    <w:rsid w:val="00770568"/>
    <w:rsid w:val="0077098E"/>
    <w:rsid w:val="007714C9"/>
    <w:rsid w:val="00772813"/>
    <w:rsid w:val="00772D95"/>
    <w:rsid w:val="00773DE1"/>
    <w:rsid w:val="00773DEE"/>
    <w:rsid w:val="00773F3F"/>
    <w:rsid w:val="007753A5"/>
    <w:rsid w:val="00775BE2"/>
    <w:rsid w:val="007763CC"/>
    <w:rsid w:val="0077726A"/>
    <w:rsid w:val="007776A9"/>
    <w:rsid w:val="00777853"/>
    <w:rsid w:val="007802EE"/>
    <w:rsid w:val="00780EB6"/>
    <w:rsid w:val="00781211"/>
    <w:rsid w:val="00781903"/>
    <w:rsid w:val="00782D6C"/>
    <w:rsid w:val="00783D9A"/>
    <w:rsid w:val="00783E2F"/>
    <w:rsid w:val="00783E89"/>
    <w:rsid w:val="00784A03"/>
    <w:rsid w:val="00784ABA"/>
    <w:rsid w:val="00785127"/>
    <w:rsid w:val="00785947"/>
    <w:rsid w:val="007879C9"/>
    <w:rsid w:val="00787BD5"/>
    <w:rsid w:val="00790D21"/>
    <w:rsid w:val="00792809"/>
    <w:rsid w:val="00793E98"/>
    <w:rsid w:val="0079449D"/>
    <w:rsid w:val="007949A2"/>
    <w:rsid w:val="00794BCD"/>
    <w:rsid w:val="007952EB"/>
    <w:rsid w:val="00795A37"/>
    <w:rsid w:val="00796753"/>
    <w:rsid w:val="0079785C"/>
    <w:rsid w:val="00797ADD"/>
    <w:rsid w:val="007A014F"/>
    <w:rsid w:val="007A04B9"/>
    <w:rsid w:val="007A0845"/>
    <w:rsid w:val="007A0A55"/>
    <w:rsid w:val="007A0E59"/>
    <w:rsid w:val="007A1964"/>
    <w:rsid w:val="007A1B17"/>
    <w:rsid w:val="007A218F"/>
    <w:rsid w:val="007A3CF5"/>
    <w:rsid w:val="007A468B"/>
    <w:rsid w:val="007A6417"/>
    <w:rsid w:val="007A66AA"/>
    <w:rsid w:val="007A777C"/>
    <w:rsid w:val="007B1008"/>
    <w:rsid w:val="007B1575"/>
    <w:rsid w:val="007B1E9A"/>
    <w:rsid w:val="007B2075"/>
    <w:rsid w:val="007B256C"/>
    <w:rsid w:val="007B2B42"/>
    <w:rsid w:val="007B30C7"/>
    <w:rsid w:val="007B3F49"/>
    <w:rsid w:val="007B3FE2"/>
    <w:rsid w:val="007B4199"/>
    <w:rsid w:val="007B5D7F"/>
    <w:rsid w:val="007B6A2E"/>
    <w:rsid w:val="007B726B"/>
    <w:rsid w:val="007C00A6"/>
    <w:rsid w:val="007C0314"/>
    <w:rsid w:val="007C04DB"/>
    <w:rsid w:val="007C0D13"/>
    <w:rsid w:val="007C204E"/>
    <w:rsid w:val="007C25B9"/>
    <w:rsid w:val="007C2690"/>
    <w:rsid w:val="007C2FCA"/>
    <w:rsid w:val="007C3B37"/>
    <w:rsid w:val="007C3B6A"/>
    <w:rsid w:val="007C534D"/>
    <w:rsid w:val="007C60C5"/>
    <w:rsid w:val="007C695E"/>
    <w:rsid w:val="007C6B1F"/>
    <w:rsid w:val="007C6E31"/>
    <w:rsid w:val="007C7BAC"/>
    <w:rsid w:val="007D029D"/>
    <w:rsid w:val="007D0943"/>
    <w:rsid w:val="007D0CCA"/>
    <w:rsid w:val="007D0FD9"/>
    <w:rsid w:val="007D1087"/>
    <w:rsid w:val="007D1649"/>
    <w:rsid w:val="007D164C"/>
    <w:rsid w:val="007D26C7"/>
    <w:rsid w:val="007D3BA3"/>
    <w:rsid w:val="007D3C9D"/>
    <w:rsid w:val="007D451A"/>
    <w:rsid w:val="007D48DB"/>
    <w:rsid w:val="007D4E21"/>
    <w:rsid w:val="007D52A9"/>
    <w:rsid w:val="007D5387"/>
    <w:rsid w:val="007D53DE"/>
    <w:rsid w:val="007D5CBA"/>
    <w:rsid w:val="007D5FC3"/>
    <w:rsid w:val="007E0003"/>
    <w:rsid w:val="007E0684"/>
    <w:rsid w:val="007E0F00"/>
    <w:rsid w:val="007E1504"/>
    <w:rsid w:val="007E19C8"/>
    <w:rsid w:val="007E1FC8"/>
    <w:rsid w:val="007E241D"/>
    <w:rsid w:val="007E262D"/>
    <w:rsid w:val="007E2A7A"/>
    <w:rsid w:val="007E3458"/>
    <w:rsid w:val="007E382E"/>
    <w:rsid w:val="007E4611"/>
    <w:rsid w:val="007E5441"/>
    <w:rsid w:val="007E579B"/>
    <w:rsid w:val="007E62B0"/>
    <w:rsid w:val="007E63E9"/>
    <w:rsid w:val="007E6638"/>
    <w:rsid w:val="007E73C6"/>
    <w:rsid w:val="007E75B2"/>
    <w:rsid w:val="007E7E6A"/>
    <w:rsid w:val="007F0349"/>
    <w:rsid w:val="007F046B"/>
    <w:rsid w:val="007F04AB"/>
    <w:rsid w:val="007F0EF5"/>
    <w:rsid w:val="007F132E"/>
    <w:rsid w:val="007F2500"/>
    <w:rsid w:val="007F2B09"/>
    <w:rsid w:val="007F306A"/>
    <w:rsid w:val="007F3388"/>
    <w:rsid w:val="007F4F49"/>
    <w:rsid w:val="007F5863"/>
    <w:rsid w:val="007F58CE"/>
    <w:rsid w:val="007F5A30"/>
    <w:rsid w:val="007F6FE9"/>
    <w:rsid w:val="007F730A"/>
    <w:rsid w:val="00800362"/>
    <w:rsid w:val="008010FF"/>
    <w:rsid w:val="00801AC2"/>
    <w:rsid w:val="00802200"/>
    <w:rsid w:val="008026DD"/>
    <w:rsid w:val="008033ED"/>
    <w:rsid w:val="0080413C"/>
    <w:rsid w:val="00804D76"/>
    <w:rsid w:val="008052A8"/>
    <w:rsid w:val="0080544B"/>
    <w:rsid w:val="00805891"/>
    <w:rsid w:val="008061F0"/>
    <w:rsid w:val="0080653D"/>
    <w:rsid w:val="00807558"/>
    <w:rsid w:val="00807849"/>
    <w:rsid w:val="008103B5"/>
    <w:rsid w:val="00810C38"/>
    <w:rsid w:val="008112B4"/>
    <w:rsid w:val="00811404"/>
    <w:rsid w:val="008114DC"/>
    <w:rsid w:val="00811F05"/>
    <w:rsid w:val="0081238C"/>
    <w:rsid w:val="00812814"/>
    <w:rsid w:val="0081328A"/>
    <w:rsid w:val="008139FD"/>
    <w:rsid w:val="00814002"/>
    <w:rsid w:val="00814174"/>
    <w:rsid w:val="00814A29"/>
    <w:rsid w:val="00815042"/>
    <w:rsid w:val="00815371"/>
    <w:rsid w:val="00815597"/>
    <w:rsid w:val="00815865"/>
    <w:rsid w:val="00815879"/>
    <w:rsid w:val="00815EA2"/>
    <w:rsid w:val="00816091"/>
    <w:rsid w:val="00816343"/>
    <w:rsid w:val="0081692F"/>
    <w:rsid w:val="00816A58"/>
    <w:rsid w:val="00817A0E"/>
    <w:rsid w:val="00817D7B"/>
    <w:rsid w:val="00817EE8"/>
    <w:rsid w:val="00820AD5"/>
    <w:rsid w:val="008219C6"/>
    <w:rsid w:val="008226B7"/>
    <w:rsid w:val="0082280F"/>
    <w:rsid w:val="00823677"/>
    <w:rsid w:val="00823AD8"/>
    <w:rsid w:val="0082425B"/>
    <w:rsid w:val="00824799"/>
    <w:rsid w:val="00824CCF"/>
    <w:rsid w:val="00825012"/>
    <w:rsid w:val="008252F3"/>
    <w:rsid w:val="0082565C"/>
    <w:rsid w:val="008258D0"/>
    <w:rsid w:val="008264FB"/>
    <w:rsid w:val="00826CA5"/>
    <w:rsid w:val="00826E11"/>
    <w:rsid w:val="00830ED2"/>
    <w:rsid w:val="00830EFD"/>
    <w:rsid w:val="00830FC1"/>
    <w:rsid w:val="00831540"/>
    <w:rsid w:val="00832063"/>
    <w:rsid w:val="00832431"/>
    <w:rsid w:val="00833A9A"/>
    <w:rsid w:val="00833B28"/>
    <w:rsid w:val="00834506"/>
    <w:rsid w:val="00834A3F"/>
    <w:rsid w:val="00834D18"/>
    <w:rsid w:val="00835903"/>
    <w:rsid w:val="00835C49"/>
    <w:rsid w:val="008362E3"/>
    <w:rsid w:val="00836757"/>
    <w:rsid w:val="00836EDA"/>
    <w:rsid w:val="00837148"/>
    <w:rsid w:val="00837EF7"/>
    <w:rsid w:val="0084019A"/>
    <w:rsid w:val="00841D29"/>
    <w:rsid w:val="00842CE5"/>
    <w:rsid w:val="00843FC0"/>
    <w:rsid w:val="00844D7E"/>
    <w:rsid w:val="00845B97"/>
    <w:rsid w:val="008466D9"/>
    <w:rsid w:val="008467E4"/>
    <w:rsid w:val="00846FDE"/>
    <w:rsid w:val="00847647"/>
    <w:rsid w:val="00847E91"/>
    <w:rsid w:val="00850135"/>
    <w:rsid w:val="0085053F"/>
    <w:rsid w:val="008506C3"/>
    <w:rsid w:val="00850938"/>
    <w:rsid w:val="008513EF"/>
    <w:rsid w:val="00851BCD"/>
    <w:rsid w:val="00851C9E"/>
    <w:rsid w:val="008546DB"/>
    <w:rsid w:val="008553C9"/>
    <w:rsid w:val="00855CD3"/>
    <w:rsid w:val="00855F2D"/>
    <w:rsid w:val="008560A9"/>
    <w:rsid w:val="00856A31"/>
    <w:rsid w:val="0085778B"/>
    <w:rsid w:val="00857A43"/>
    <w:rsid w:val="00857FD4"/>
    <w:rsid w:val="00860269"/>
    <w:rsid w:val="00860584"/>
    <w:rsid w:val="008606A3"/>
    <w:rsid w:val="00861949"/>
    <w:rsid w:val="0086223C"/>
    <w:rsid w:val="00862953"/>
    <w:rsid w:val="00862F9E"/>
    <w:rsid w:val="00863640"/>
    <w:rsid w:val="00863D6C"/>
    <w:rsid w:val="00864548"/>
    <w:rsid w:val="00864B08"/>
    <w:rsid w:val="00864BCF"/>
    <w:rsid w:val="00865198"/>
    <w:rsid w:val="008651EE"/>
    <w:rsid w:val="0086588D"/>
    <w:rsid w:val="00866742"/>
    <w:rsid w:val="008669CC"/>
    <w:rsid w:val="0087031C"/>
    <w:rsid w:val="00870A91"/>
    <w:rsid w:val="0087168C"/>
    <w:rsid w:val="00871CF9"/>
    <w:rsid w:val="0087218C"/>
    <w:rsid w:val="008732E7"/>
    <w:rsid w:val="00873421"/>
    <w:rsid w:val="0087397D"/>
    <w:rsid w:val="00873FA7"/>
    <w:rsid w:val="0087442E"/>
    <w:rsid w:val="008744BB"/>
    <w:rsid w:val="008748DE"/>
    <w:rsid w:val="00874E51"/>
    <w:rsid w:val="00875D31"/>
    <w:rsid w:val="008762FF"/>
    <w:rsid w:val="00880303"/>
    <w:rsid w:val="0088242E"/>
    <w:rsid w:val="0088471F"/>
    <w:rsid w:val="00884ADB"/>
    <w:rsid w:val="00884EA5"/>
    <w:rsid w:val="008860E2"/>
    <w:rsid w:val="00886469"/>
    <w:rsid w:val="00886857"/>
    <w:rsid w:val="00886C5C"/>
    <w:rsid w:val="00890829"/>
    <w:rsid w:val="00890B2B"/>
    <w:rsid w:val="00891B2B"/>
    <w:rsid w:val="00891CA9"/>
    <w:rsid w:val="00893744"/>
    <w:rsid w:val="0089448F"/>
    <w:rsid w:val="008954A6"/>
    <w:rsid w:val="00895929"/>
    <w:rsid w:val="00895B2C"/>
    <w:rsid w:val="008979FD"/>
    <w:rsid w:val="00897F9F"/>
    <w:rsid w:val="008A05A6"/>
    <w:rsid w:val="008A101F"/>
    <w:rsid w:val="008A14E5"/>
    <w:rsid w:val="008A1A93"/>
    <w:rsid w:val="008A1DED"/>
    <w:rsid w:val="008A2553"/>
    <w:rsid w:val="008A2748"/>
    <w:rsid w:val="008A2959"/>
    <w:rsid w:val="008A36C0"/>
    <w:rsid w:val="008A40F6"/>
    <w:rsid w:val="008A4190"/>
    <w:rsid w:val="008A46B8"/>
    <w:rsid w:val="008A4CC7"/>
    <w:rsid w:val="008A512B"/>
    <w:rsid w:val="008A554D"/>
    <w:rsid w:val="008A5DF3"/>
    <w:rsid w:val="008A6336"/>
    <w:rsid w:val="008A65FF"/>
    <w:rsid w:val="008A68DE"/>
    <w:rsid w:val="008A77BC"/>
    <w:rsid w:val="008A7AC9"/>
    <w:rsid w:val="008B0029"/>
    <w:rsid w:val="008B0179"/>
    <w:rsid w:val="008B0B50"/>
    <w:rsid w:val="008B1317"/>
    <w:rsid w:val="008B270C"/>
    <w:rsid w:val="008B2755"/>
    <w:rsid w:val="008B3CFF"/>
    <w:rsid w:val="008B4869"/>
    <w:rsid w:val="008B5207"/>
    <w:rsid w:val="008B5DA8"/>
    <w:rsid w:val="008B6EDD"/>
    <w:rsid w:val="008B727B"/>
    <w:rsid w:val="008B74D2"/>
    <w:rsid w:val="008B7735"/>
    <w:rsid w:val="008C02BE"/>
    <w:rsid w:val="008C02DA"/>
    <w:rsid w:val="008C0C1C"/>
    <w:rsid w:val="008C1268"/>
    <w:rsid w:val="008C131D"/>
    <w:rsid w:val="008C1EEC"/>
    <w:rsid w:val="008C324A"/>
    <w:rsid w:val="008C3BD7"/>
    <w:rsid w:val="008C4046"/>
    <w:rsid w:val="008C5059"/>
    <w:rsid w:val="008C50F4"/>
    <w:rsid w:val="008C62EC"/>
    <w:rsid w:val="008C6516"/>
    <w:rsid w:val="008C705F"/>
    <w:rsid w:val="008D0379"/>
    <w:rsid w:val="008D20FF"/>
    <w:rsid w:val="008D2F45"/>
    <w:rsid w:val="008D2F58"/>
    <w:rsid w:val="008D32F2"/>
    <w:rsid w:val="008D3EAF"/>
    <w:rsid w:val="008D5357"/>
    <w:rsid w:val="008D5ED5"/>
    <w:rsid w:val="008D625C"/>
    <w:rsid w:val="008D735E"/>
    <w:rsid w:val="008D75FA"/>
    <w:rsid w:val="008D78CD"/>
    <w:rsid w:val="008D7941"/>
    <w:rsid w:val="008E069E"/>
    <w:rsid w:val="008E06E1"/>
    <w:rsid w:val="008E0C61"/>
    <w:rsid w:val="008E0FE8"/>
    <w:rsid w:val="008E17EA"/>
    <w:rsid w:val="008E1FE3"/>
    <w:rsid w:val="008E2AD5"/>
    <w:rsid w:val="008E2E7C"/>
    <w:rsid w:val="008E305D"/>
    <w:rsid w:val="008E344E"/>
    <w:rsid w:val="008E458A"/>
    <w:rsid w:val="008E4E9F"/>
    <w:rsid w:val="008E5721"/>
    <w:rsid w:val="008E5927"/>
    <w:rsid w:val="008E6DA7"/>
    <w:rsid w:val="008E6DCE"/>
    <w:rsid w:val="008E77E7"/>
    <w:rsid w:val="008E7E21"/>
    <w:rsid w:val="008E7F90"/>
    <w:rsid w:val="008F0BA3"/>
    <w:rsid w:val="008F1485"/>
    <w:rsid w:val="008F1848"/>
    <w:rsid w:val="008F1FEE"/>
    <w:rsid w:val="008F21E3"/>
    <w:rsid w:val="008F2582"/>
    <w:rsid w:val="008F3DC1"/>
    <w:rsid w:val="008F400B"/>
    <w:rsid w:val="008F41A5"/>
    <w:rsid w:val="008F4F3A"/>
    <w:rsid w:val="008F5490"/>
    <w:rsid w:val="008F5D8A"/>
    <w:rsid w:val="008F6E75"/>
    <w:rsid w:val="008F714E"/>
    <w:rsid w:val="008F73E8"/>
    <w:rsid w:val="008F761C"/>
    <w:rsid w:val="00901048"/>
    <w:rsid w:val="009011E1"/>
    <w:rsid w:val="00901615"/>
    <w:rsid w:val="00901693"/>
    <w:rsid w:val="00901960"/>
    <w:rsid w:val="009019C0"/>
    <w:rsid w:val="00901ADD"/>
    <w:rsid w:val="009025BB"/>
    <w:rsid w:val="009026FB"/>
    <w:rsid w:val="00902D42"/>
    <w:rsid w:val="009030DC"/>
    <w:rsid w:val="00903317"/>
    <w:rsid w:val="0090425C"/>
    <w:rsid w:val="009043DD"/>
    <w:rsid w:val="00904647"/>
    <w:rsid w:val="00904727"/>
    <w:rsid w:val="009048F8"/>
    <w:rsid w:val="00905274"/>
    <w:rsid w:val="00906773"/>
    <w:rsid w:val="00906B72"/>
    <w:rsid w:val="0090712B"/>
    <w:rsid w:val="00907DC1"/>
    <w:rsid w:val="00907F2E"/>
    <w:rsid w:val="00910CF1"/>
    <w:rsid w:val="00911133"/>
    <w:rsid w:val="009111EF"/>
    <w:rsid w:val="00911D72"/>
    <w:rsid w:val="00911EF9"/>
    <w:rsid w:val="00912213"/>
    <w:rsid w:val="00912F51"/>
    <w:rsid w:val="00913063"/>
    <w:rsid w:val="00913223"/>
    <w:rsid w:val="00914DF9"/>
    <w:rsid w:val="0091502B"/>
    <w:rsid w:val="009160D3"/>
    <w:rsid w:val="009163F4"/>
    <w:rsid w:val="00916470"/>
    <w:rsid w:val="009164D3"/>
    <w:rsid w:val="009165A0"/>
    <w:rsid w:val="0091769B"/>
    <w:rsid w:val="00917DBF"/>
    <w:rsid w:val="00917FF5"/>
    <w:rsid w:val="0092014E"/>
    <w:rsid w:val="009204FD"/>
    <w:rsid w:val="00920CDA"/>
    <w:rsid w:val="00920FF0"/>
    <w:rsid w:val="00921B3A"/>
    <w:rsid w:val="00922210"/>
    <w:rsid w:val="00923C20"/>
    <w:rsid w:val="00926803"/>
    <w:rsid w:val="00926822"/>
    <w:rsid w:val="00926B0E"/>
    <w:rsid w:val="0092780E"/>
    <w:rsid w:val="00927EE2"/>
    <w:rsid w:val="00927F2C"/>
    <w:rsid w:val="009307BD"/>
    <w:rsid w:val="00930BBF"/>
    <w:rsid w:val="0093101B"/>
    <w:rsid w:val="0093114C"/>
    <w:rsid w:val="00931B18"/>
    <w:rsid w:val="00931D80"/>
    <w:rsid w:val="00932BD4"/>
    <w:rsid w:val="00933BE0"/>
    <w:rsid w:val="0093403F"/>
    <w:rsid w:val="009340BA"/>
    <w:rsid w:val="00934C09"/>
    <w:rsid w:val="00935617"/>
    <w:rsid w:val="00935693"/>
    <w:rsid w:val="00935E4D"/>
    <w:rsid w:val="00936432"/>
    <w:rsid w:val="0093661E"/>
    <w:rsid w:val="00936743"/>
    <w:rsid w:val="00936BB1"/>
    <w:rsid w:val="00937E75"/>
    <w:rsid w:val="009401E1"/>
    <w:rsid w:val="00940200"/>
    <w:rsid w:val="00940F05"/>
    <w:rsid w:val="00941E50"/>
    <w:rsid w:val="0094204E"/>
    <w:rsid w:val="009423A8"/>
    <w:rsid w:val="0094253F"/>
    <w:rsid w:val="00942587"/>
    <w:rsid w:val="009425FE"/>
    <w:rsid w:val="009439BA"/>
    <w:rsid w:val="00944633"/>
    <w:rsid w:val="00944B1A"/>
    <w:rsid w:val="009457D2"/>
    <w:rsid w:val="00945D60"/>
    <w:rsid w:val="00946196"/>
    <w:rsid w:val="009464E9"/>
    <w:rsid w:val="009466A0"/>
    <w:rsid w:val="009501AA"/>
    <w:rsid w:val="009512D4"/>
    <w:rsid w:val="00951901"/>
    <w:rsid w:val="00951ED8"/>
    <w:rsid w:val="00952946"/>
    <w:rsid w:val="00952BB0"/>
    <w:rsid w:val="00952BB2"/>
    <w:rsid w:val="00952D13"/>
    <w:rsid w:val="00953EEB"/>
    <w:rsid w:val="00954BCE"/>
    <w:rsid w:val="00955AF5"/>
    <w:rsid w:val="00955B1B"/>
    <w:rsid w:val="00955F3F"/>
    <w:rsid w:val="00956D1A"/>
    <w:rsid w:val="009572C9"/>
    <w:rsid w:val="00957BB6"/>
    <w:rsid w:val="00957BCB"/>
    <w:rsid w:val="00957F00"/>
    <w:rsid w:val="009613FE"/>
    <w:rsid w:val="00961C85"/>
    <w:rsid w:val="00962175"/>
    <w:rsid w:val="009636DF"/>
    <w:rsid w:val="00963DD3"/>
    <w:rsid w:val="00963E76"/>
    <w:rsid w:val="00964741"/>
    <w:rsid w:val="0096510D"/>
    <w:rsid w:val="00965339"/>
    <w:rsid w:val="009666CA"/>
    <w:rsid w:val="00970409"/>
    <w:rsid w:val="0097062C"/>
    <w:rsid w:val="00970F95"/>
    <w:rsid w:val="0097127C"/>
    <w:rsid w:val="0097296A"/>
    <w:rsid w:val="00973E3D"/>
    <w:rsid w:val="00974611"/>
    <w:rsid w:val="00974881"/>
    <w:rsid w:val="00975485"/>
    <w:rsid w:val="00976099"/>
    <w:rsid w:val="009774F3"/>
    <w:rsid w:val="00983CDF"/>
    <w:rsid w:val="00984084"/>
    <w:rsid w:val="009845FC"/>
    <w:rsid w:val="00985722"/>
    <w:rsid w:val="00985B58"/>
    <w:rsid w:val="00985F49"/>
    <w:rsid w:val="009862FE"/>
    <w:rsid w:val="00986499"/>
    <w:rsid w:val="00986C9E"/>
    <w:rsid w:val="009871F3"/>
    <w:rsid w:val="00987277"/>
    <w:rsid w:val="009872BB"/>
    <w:rsid w:val="00987E8E"/>
    <w:rsid w:val="00990142"/>
    <w:rsid w:val="00990288"/>
    <w:rsid w:val="00990B7E"/>
    <w:rsid w:val="00992140"/>
    <w:rsid w:val="00992DC7"/>
    <w:rsid w:val="009935BF"/>
    <w:rsid w:val="009943F9"/>
    <w:rsid w:val="009957D1"/>
    <w:rsid w:val="00995F2D"/>
    <w:rsid w:val="009961DF"/>
    <w:rsid w:val="009970B7"/>
    <w:rsid w:val="009973A1"/>
    <w:rsid w:val="00997B7A"/>
    <w:rsid w:val="00997D77"/>
    <w:rsid w:val="009A1048"/>
    <w:rsid w:val="009A1586"/>
    <w:rsid w:val="009A1E70"/>
    <w:rsid w:val="009A1FB8"/>
    <w:rsid w:val="009A22AC"/>
    <w:rsid w:val="009A3A45"/>
    <w:rsid w:val="009A46C7"/>
    <w:rsid w:val="009A4B78"/>
    <w:rsid w:val="009A54CC"/>
    <w:rsid w:val="009A5D3C"/>
    <w:rsid w:val="009A5D6D"/>
    <w:rsid w:val="009A5F85"/>
    <w:rsid w:val="009A7A6B"/>
    <w:rsid w:val="009A7D7A"/>
    <w:rsid w:val="009B0F5D"/>
    <w:rsid w:val="009B128E"/>
    <w:rsid w:val="009B256A"/>
    <w:rsid w:val="009B2909"/>
    <w:rsid w:val="009B299E"/>
    <w:rsid w:val="009B478C"/>
    <w:rsid w:val="009B5148"/>
    <w:rsid w:val="009B52AA"/>
    <w:rsid w:val="009B5953"/>
    <w:rsid w:val="009B600C"/>
    <w:rsid w:val="009B64E0"/>
    <w:rsid w:val="009B709B"/>
    <w:rsid w:val="009B7386"/>
    <w:rsid w:val="009C054A"/>
    <w:rsid w:val="009C1A03"/>
    <w:rsid w:val="009C2569"/>
    <w:rsid w:val="009C318D"/>
    <w:rsid w:val="009C3218"/>
    <w:rsid w:val="009C3395"/>
    <w:rsid w:val="009C34BA"/>
    <w:rsid w:val="009C357C"/>
    <w:rsid w:val="009C4343"/>
    <w:rsid w:val="009C4664"/>
    <w:rsid w:val="009C4F12"/>
    <w:rsid w:val="009C50B6"/>
    <w:rsid w:val="009C5280"/>
    <w:rsid w:val="009C53BB"/>
    <w:rsid w:val="009C67C3"/>
    <w:rsid w:val="009C6D2A"/>
    <w:rsid w:val="009C7307"/>
    <w:rsid w:val="009C78CE"/>
    <w:rsid w:val="009D0290"/>
    <w:rsid w:val="009D05C3"/>
    <w:rsid w:val="009D296B"/>
    <w:rsid w:val="009D35E8"/>
    <w:rsid w:val="009D363C"/>
    <w:rsid w:val="009D3C43"/>
    <w:rsid w:val="009D47BB"/>
    <w:rsid w:val="009D50C9"/>
    <w:rsid w:val="009D624D"/>
    <w:rsid w:val="009D76BB"/>
    <w:rsid w:val="009D7745"/>
    <w:rsid w:val="009D7A47"/>
    <w:rsid w:val="009E0A21"/>
    <w:rsid w:val="009E0F04"/>
    <w:rsid w:val="009E1B34"/>
    <w:rsid w:val="009E2B7E"/>
    <w:rsid w:val="009E3542"/>
    <w:rsid w:val="009E382B"/>
    <w:rsid w:val="009E41D8"/>
    <w:rsid w:val="009E4E8C"/>
    <w:rsid w:val="009E5A21"/>
    <w:rsid w:val="009E74D0"/>
    <w:rsid w:val="009E79CA"/>
    <w:rsid w:val="009E7AEF"/>
    <w:rsid w:val="009E7D29"/>
    <w:rsid w:val="009F09CE"/>
    <w:rsid w:val="009F0A0C"/>
    <w:rsid w:val="009F1FBA"/>
    <w:rsid w:val="009F2865"/>
    <w:rsid w:val="009F295C"/>
    <w:rsid w:val="009F3515"/>
    <w:rsid w:val="009F3F8F"/>
    <w:rsid w:val="009F41B7"/>
    <w:rsid w:val="009F426D"/>
    <w:rsid w:val="009F4451"/>
    <w:rsid w:val="009F5737"/>
    <w:rsid w:val="009F6BEA"/>
    <w:rsid w:val="009F72AC"/>
    <w:rsid w:val="009F790B"/>
    <w:rsid w:val="009F7E60"/>
    <w:rsid w:val="00A00ADF"/>
    <w:rsid w:val="00A00B0F"/>
    <w:rsid w:val="00A0147F"/>
    <w:rsid w:val="00A01519"/>
    <w:rsid w:val="00A018F0"/>
    <w:rsid w:val="00A01CED"/>
    <w:rsid w:val="00A01F8C"/>
    <w:rsid w:val="00A024D7"/>
    <w:rsid w:val="00A02734"/>
    <w:rsid w:val="00A03203"/>
    <w:rsid w:val="00A03A25"/>
    <w:rsid w:val="00A041EA"/>
    <w:rsid w:val="00A04944"/>
    <w:rsid w:val="00A049C0"/>
    <w:rsid w:val="00A04B1F"/>
    <w:rsid w:val="00A04B55"/>
    <w:rsid w:val="00A05473"/>
    <w:rsid w:val="00A05DF1"/>
    <w:rsid w:val="00A05FDE"/>
    <w:rsid w:val="00A063AA"/>
    <w:rsid w:val="00A0658B"/>
    <w:rsid w:val="00A07506"/>
    <w:rsid w:val="00A07FDE"/>
    <w:rsid w:val="00A10570"/>
    <w:rsid w:val="00A10A6C"/>
    <w:rsid w:val="00A10EE6"/>
    <w:rsid w:val="00A1244A"/>
    <w:rsid w:val="00A12529"/>
    <w:rsid w:val="00A12CF7"/>
    <w:rsid w:val="00A1342F"/>
    <w:rsid w:val="00A13B36"/>
    <w:rsid w:val="00A14026"/>
    <w:rsid w:val="00A14195"/>
    <w:rsid w:val="00A141E6"/>
    <w:rsid w:val="00A14AC7"/>
    <w:rsid w:val="00A15A2C"/>
    <w:rsid w:val="00A1628C"/>
    <w:rsid w:val="00A16809"/>
    <w:rsid w:val="00A1703C"/>
    <w:rsid w:val="00A1708D"/>
    <w:rsid w:val="00A1744C"/>
    <w:rsid w:val="00A17577"/>
    <w:rsid w:val="00A20483"/>
    <w:rsid w:val="00A20986"/>
    <w:rsid w:val="00A20E46"/>
    <w:rsid w:val="00A21172"/>
    <w:rsid w:val="00A212C7"/>
    <w:rsid w:val="00A21842"/>
    <w:rsid w:val="00A21B12"/>
    <w:rsid w:val="00A22BB3"/>
    <w:rsid w:val="00A22DA0"/>
    <w:rsid w:val="00A22E31"/>
    <w:rsid w:val="00A234E7"/>
    <w:rsid w:val="00A2431D"/>
    <w:rsid w:val="00A24395"/>
    <w:rsid w:val="00A245F8"/>
    <w:rsid w:val="00A248E1"/>
    <w:rsid w:val="00A24D01"/>
    <w:rsid w:val="00A256BD"/>
    <w:rsid w:val="00A25B24"/>
    <w:rsid w:val="00A269EF"/>
    <w:rsid w:val="00A26B89"/>
    <w:rsid w:val="00A26D47"/>
    <w:rsid w:val="00A27645"/>
    <w:rsid w:val="00A27B82"/>
    <w:rsid w:val="00A30076"/>
    <w:rsid w:val="00A301AB"/>
    <w:rsid w:val="00A3049A"/>
    <w:rsid w:val="00A30738"/>
    <w:rsid w:val="00A30E9A"/>
    <w:rsid w:val="00A326B5"/>
    <w:rsid w:val="00A328DA"/>
    <w:rsid w:val="00A333E8"/>
    <w:rsid w:val="00A33EBF"/>
    <w:rsid w:val="00A3524D"/>
    <w:rsid w:val="00A355DA"/>
    <w:rsid w:val="00A35D70"/>
    <w:rsid w:val="00A36918"/>
    <w:rsid w:val="00A373C9"/>
    <w:rsid w:val="00A40B0E"/>
    <w:rsid w:val="00A40B44"/>
    <w:rsid w:val="00A40DB0"/>
    <w:rsid w:val="00A4122D"/>
    <w:rsid w:val="00A4136D"/>
    <w:rsid w:val="00A43F41"/>
    <w:rsid w:val="00A449A0"/>
    <w:rsid w:val="00A4512A"/>
    <w:rsid w:val="00A45561"/>
    <w:rsid w:val="00A45B35"/>
    <w:rsid w:val="00A45BA9"/>
    <w:rsid w:val="00A47088"/>
    <w:rsid w:val="00A47EC9"/>
    <w:rsid w:val="00A50DA7"/>
    <w:rsid w:val="00A51646"/>
    <w:rsid w:val="00A51F30"/>
    <w:rsid w:val="00A52326"/>
    <w:rsid w:val="00A52D15"/>
    <w:rsid w:val="00A53617"/>
    <w:rsid w:val="00A539ED"/>
    <w:rsid w:val="00A53A52"/>
    <w:rsid w:val="00A53FB3"/>
    <w:rsid w:val="00A54166"/>
    <w:rsid w:val="00A5487C"/>
    <w:rsid w:val="00A54CE6"/>
    <w:rsid w:val="00A54CF4"/>
    <w:rsid w:val="00A54F89"/>
    <w:rsid w:val="00A550D1"/>
    <w:rsid w:val="00A552DE"/>
    <w:rsid w:val="00A55697"/>
    <w:rsid w:val="00A573DC"/>
    <w:rsid w:val="00A579C9"/>
    <w:rsid w:val="00A60167"/>
    <w:rsid w:val="00A602ED"/>
    <w:rsid w:val="00A6043C"/>
    <w:rsid w:val="00A60D86"/>
    <w:rsid w:val="00A61742"/>
    <w:rsid w:val="00A62297"/>
    <w:rsid w:val="00A6241A"/>
    <w:rsid w:val="00A6282D"/>
    <w:rsid w:val="00A63A1A"/>
    <w:rsid w:val="00A641D4"/>
    <w:rsid w:val="00A653FD"/>
    <w:rsid w:val="00A658E9"/>
    <w:rsid w:val="00A65A91"/>
    <w:rsid w:val="00A66BB7"/>
    <w:rsid w:val="00A66F07"/>
    <w:rsid w:val="00A67521"/>
    <w:rsid w:val="00A6774D"/>
    <w:rsid w:val="00A67AC7"/>
    <w:rsid w:val="00A67DAB"/>
    <w:rsid w:val="00A7056C"/>
    <w:rsid w:val="00A71C7A"/>
    <w:rsid w:val="00A72B83"/>
    <w:rsid w:val="00A72CDD"/>
    <w:rsid w:val="00A72F6C"/>
    <w:rsid w:val="00A736FF"/>
    <w:rsid w:val="00A7467B"/>
    <w:rsid w:val="00A747D4"/>
    <w:rsid w:val="00A74833"/>
    <w:rsid w:val="00A74B74"/>
    <w:rsid w:val="00A74E35"/>
    <w:rsid w:val="00A75B08"/>
    <w:rsid w:val="00A75B49"/>
    <w:rsid w:val="00A764B2"/>
    <w:rsid w:val="00A771AC"/>
    <w:rsid w:val="00A77674"/>
    <w:rsid w:val="00A802CE"/>
    <w:rsid w:val="00A812FD"/>
    <w:rsid w:val="00A815E6"/>
    <w:rsid w:val="00A81AF1"/>
    <w:rsid w:val="00A8201F"/>
    <w:rsid w:val="00A828D0"/>
    <w:rsid w:val="00A82967"/>
    <w:rsid w:val="00A84025"/>
    <w:rsid w:val="00A840DF"/>
    <w:rsid w:val="00A84125"/>
    <w:rsid w:val="00A84986"/>
    <w:rsid w:val="00A85E5E"/>
    <w:rsid w:val="00A85E6E"/>
    <w:rsid w:val="00A85F68"/>
    <w:rsid w:val="00A866B7"/>
    <w:rsid w:val="00A86782"/>
    <w:rsid w:val="00A86EE0"/>
    <w:rsid w:val="00A87243"/>
    <w:rsid w:val="00A8747B"/>
    <w:rsid w:val="00A90AE1"/>
    <w:rsid w:val="00A914F7"/>
    <w:rsid w:val="00A92D01"/>
    <w:rsid w:val="00A93EF8"/>
    <w:rsid w:val="00A93F58"/>
    <w:rsid w:val="00A940C0"/>
    <w:rsid w:val="00A947B3"/>
    <w:rsid w:val="00A950D7"/>
    <w:rsid w:val="00A955C3"/>
    <w:rsid w:val="00A966B2"/>
    <w:rsid w:val="00A96C26"/>
    <w:rsid w:val="00AA0087"/>
    <w:rsid w:val="00AA02B8"/>
    <w:rsid w:val="00AA0C98"/>
    <w:rsid w:val="00AA1C64"/>
    <w:rsid w:val="00AA1E6B"/>
    <w:rsid w:val="00AA1F36"/>
    <w:rsid w:val="00AA230B"/>
    <w:rsid w:val="00AA2E8B"/>
    <w:rsid w:val="00AA376A"/>
    <w:rsid w:val="00AA3B81"/>
    <w:rsid w:val="00AA4FE0"/>
    <w:rsid w:val="00AA5F21"/>
    <w:rsid w:val="00AA62FF"/>
    <w:rsid w:val="00AA6967"/>
    <w:rsid w:val="00AA7058"/>
    <w:rsid w:val="00AB0307"/>
    <w:rsid w:val="00AB1028"/>
    <w:rsid w:val="00AB11A1"/>
    <w:rsid w:val="00AB1417"/>
    <w:rsid w:val="00AB1C14"/>
    <w:rsid w:val="00AB270E"/>
    <w:rsid w:val="00AB2EA1"/>
    <w:rsid w:val="00AB30A7"/>
    <w:rsid w:val="00AB4211"/>
    <w:rsid w:val="00AB4837"/>
    <w:rsid w:val="00AB5392"/>
    <w:rsid w:val="00AB5619"/>
    <w:rsid w:val="00AB631B"/>
    <w:rsid w:val="00AB70AA"/>
    <w:rsid w:val="00AB7302"/>
    <w:rsid w:val="00AC05D6"/>
    <w:rsid w:val="00AC085D"/>
    <w:rsid w:val="00AC23FA"/>
    <w:rsid w:val="00AC26F3"/>
    <w:rsid w:val="00AC28FA"/>
    <w:rsid w:val="00AC3143"/>
    <w:rsid w:val="00AC3477"/>
    <w:rsid w:val="00AC3A26"/>
    <w:rsid w:val="00AC3ADF"/>
    <w:rsid w:val="00AC4C2D"/>
    <w:rsid w:val="00AC5CD5"/>
    <w:rsid w:val="00AC60BD"/>
    <w:rsid w:val="00AD0227"/>
    <w:rsid w:val="00AD02C1"/>
    <w:rsid w:val="00AD085A"/>
    <w:rsid w:val="00AD14A5"/>
    <w:rsid w:val="00AD1F88"/>
    <w:rsid w:val="00AD25F6"/>
    <w:rsid w:val="00AD2699"/>
    <w:rsid w:val="00AD2944"/>
    <w:rsid w:val="00AD3C35"/>
    <w:rsid w:val="00AD3C9B"/>
    <w:rsid w:val="00AD41B7"/>
    <w:rsid w:val="00AD424C"/>
    <w:rsid w:val="00AD4720"/>
    <w:rsid w:val="00AD48F1"/>
    <w:rsid w:val="00AD4A70"/>
    <w:rsid w:val="00AD4C41"/>
    <w:rsid w:val="00AD4E43"/>
    <w:rsid w:val="00AD5CFD"/>
    <w:rsid w:val="00AD674D"/>
    <w:rsid w:val="00AD6F76"/>
    <w:rsid w:val="00AD7A08"/>
    <w:rsid w:val="00AE0223"/>
    <w:rsid w:val="00AE0552"/>
    <w:rsid w:val="00AE1839"/>
    <w:rsid w:val="00AE2B3D"/>
    <w:rsid w:val="00AE3B10"/>
    <w:rsid w:val="00AE3D92"/>
    <w:rsid w:val="00AE3E86"/>
    <w:rsid w:val="00AE3FA5"/>
    <w:rsid w:val="00AE4263"/>
    <w:rsid w:val="00AE4DA0"/>
    <w:rsid w:val="00AE5321"/>
    <w:rsid w:val="00AE5A8F"/>
    <w:rsid w:val="00AE6F9C"/>
    <w:rsid w:val="00AE7C76"/>
    <w:rsid w:val="00AE7E46"/>
    <w:rsid w:val="00AF0424"/>
    <w:rsid w:val="00AF22EE"/>
    <w:rsid w:val="00AF27E2"/>
    <w:rsid w:val="00AF2C0C"/>
    <w:rsid w:val="00AF3E18"/>
    <w:rsid w:val="00AF4365"/>
    <w:rsid w:val="00AF46D2"/>
    <w:rsid w:val="00AF4997"/>
    <w:rsid w:val="00AF5FB8"/>
    <w:rsid w:val="00AF6DAD"/>
    <w:rsid w:val="00AF6F75"/>
    <w:rsid w:val="00AF724C"/>
    <w:rsid w:val="00AF77E8"/>
    <w:rsid w:val="00AF7DB7"/>
    <w:rsid w:val="00B00316"/>
    <w:rsid w:val="00B006C7"/>
    <w:rsid w:val="00B01587"/>
    <w:rsid w:val="00B01700"/>
    <w:rsid w:val="00B0259D"/>
    <w:rsid w:val="00B029A9"/>
    <w:rsid w:val="00B03AB4"/>
    <w:rsid w:val="00B04704"/>
    <w:rsid w:val="00B047EE"/>
    <w:rsid w:val="00B0485D"/>
    <w:rsid w:val="00B0596D"/>
    <w:rsid w:val="00B05CD5"/>
    <w:rsid w:val="00B0690D"/>
    <w:rsid w:val="00B06D3B"/>
    <w:rsid w:val="00B079DD"/>
    <w:rsid w:val="00B10274"/>
    <w:rsid w:val="00B10592"/>
    <w:rsid w:val="00B12201"/>
    <w:rsid w:val="00B132AA"/>
    <w:rsid w:val="00B14314"/>
    <w:rsid w:val="00B14999"/>
    <w:rsid w:val="00B15415"/>
    <w:rsid w:val="00B15D8F"/>
    <w:rsid w:val="00B16871"/>
    <w:rsid w:val="00B173B7"/>
    <w:rsid w:val="00B174A6"/>
    <w:rsid w:val="00B17ADD"/>
    <w:rsid w:val="00B17D88"/>
    <w:rsid w:val="00B17F3F"/>
    <w:rsid w:val="00B20295"/>
    <w:rsid w:val="00B204C3"/>
    <w:rsid w:val="00B217B6"/>
    <w:rsid w:val="00B222F2"/>
    <w:rsid w:val="00B22590"/>
    <w:rsid w:val="00B227AF"/>
    <w:rsid w:val="00B24854"/>
    <w:rsid w:val="00B250C6"/>
    <w:rsid w:val="00B25597"/>
    <w:rsid w:val="00B26B86"/>
    <w:rsid w:val="00B26BB3"/>
    <w:rsid w:val="00B26FA7"/>
    <w:rsid w:val="00B27391"/>
    <w:rsid w:val="00B312C1"/>
    <w:rsid w:val="00B31FAC"/>
    <w:rsid w:val="00B324B0"/>
    <w:rsid w:val="00B327E9"/>
    <w:rsid w:val="00B33397"/>
    <w:rsid w:val="00B34A73"/>
    <w:rsid w:val="00B34AE9"/>
    <w:rsid w:val="00B35899"/>
    <w:rsid w:val="00B35DB0"/>
    <w:rsid w:val="00B35F30"/>
    <w:rsid w:val="00B3661D"/>
    <w:rsid w:val="00B37E33"/>
    <w:rsid w:val="00B4038C"/>
    <w:rsid w:val="00B40441"/>
    <w:rsid w:val="00B4154E"/>
    <w:rsid w:val="00B41AA5"/>
    <w:rsid w:val="00B428AE"/>
    <w:rsid w:val="00B436DE"/>
    <w:rsid w:val="00B44873"/>
    <w:rsid w:val="00B44C3B"/>
    <w:rsid w:val="00B44E89"/>
    <w:rsid w:val="00B44FAB"/>
    <w:rsid w:val="00B45199"/>
    <w:rsid w:val="00B45283"/>
    <w:rsid w:val="00B4544C"/>
    <w:rsid w:val="00B45BEE"/>
    <w:rsid w:val="00B462C9"/>
    <w:rsid w:val="00B46C80"/>
    <w:rsid w:val="00B46EFA"/>
    <w:rsid w:val="00B474E0"/>
    <w:rsid w:val="00B4751E"/>
    <w:rsid w:val="00B47C99"/>
    <w:rsid w:val="00B5016E"/>
    <w:rsid w:val="00B51678"/>
    <w:rsid w:val="00B520E1"/>
    <w:rsid w:val="00B521B9"/>
    <w:rsid w:val="00B52441"/>
    <w:rsid w:val="00B52C47"/>
    <w:rsid w:val="00B53F21"/>
    <w:rsid w:val="00B55291"/>
    <w:rsid w:val="00B55600"/>
    <w:rsid w:val="00B55EDF"/>
    <w:rsid w:val="00B563B5"/>
    <w:rsid w:val="00B56C0F"/>
    <w:rsid w:val="00B577C5"/>
    <w:rsid w:val="00B57810"/>
    <w:rsid w:val="00B57E04"/>
    <w:rsid w:val="00B602B7"/>
    <w:rsid w:val="00B6086E"/>
    <w:rsid w:val="00B60AC6"/>
    <w:rsid w:val="00B60B17"/>
    <w:rsid w:val="00B60FA4"/>
    <w:rsid w:val="00B61D32"/>
    <w:rsid w:val="00B6277A"/>
    <w:rsid w:val="00B62A66"/>
    <w:rsid w:val="00B62C7B"/>
    <w:rsid w:val="00B638F9"/>
    <w:rsid w:val="00B6398E"/>
    <w:rsid w:val="00B63AF5"/>
    <w:rsid w:val="00B63C91"/>
    <w:rsid w:val="00B63E71"/>
    <w:rsid w:val="00B64C3A"/>
    <w:rsid w:val="00B6500B"/>
    <w:rsid w:val="00B65719"/>
    <w:rsid w:val="00B65953"/>
    <w:rsid w:val="00B65A6C"/>
    <w:rsid w:val="00B65CA4"/>
    <w:rsid w:val="00B66082"/>
    <w:rsid w:val="00B668D5"/>
    <w:rsid w:val="00B66C44"/>
    <w:rsid w:val="00B674A9"/>
    <w:rsid w:val="00B67830"/>
    <w:rsid w:val="00B703EB"/>
    <w:rsid w:val="00B70C25"/>
    <w:rsid w:val="00B7131D"/>
    <w:rsid w:val="00B71A93"/>
    <w:rsid w:val="00B71B67"/>
    <w:rsid w:val="00B720B0"/>
    <w:rsid w:val="00B72CCA"/>
    <w:rsid w:val="00B74353"/>
    <w:rsid w:val="00B755CE"/>
    <w:rsid w:val="00B75E4B"/>
    <w:rsid w:val="00B76C69"/>
    <w:rsid w:val="00B76EF6"/>
    <w:rsid w:val="00B775E4"/>
    <w:rsid w:val="00B77A2C"/>
    <w:rsid w:val="00B80D70"/>
    <w:rsid w:val="00B81AFB"/>
    <w:rsid w:val="00B81E22"/>
    <w:rsid w:val="00B822A0"/>
    <w:rsid w:val="00B82EF3"/>
    <w:rsid w:val="00B8413D"/>
    <w:rsid w:val="00B845B6"/>
    <w:rsid w:val="00B85005"/>
    <w:rsid w:val="00B852CF"/>
    <w:rsid w:val="00B856B0"/>
    <w:rsid w:val="00B862A7"/>
    <w:rsid w:val="00B86650"/>
    <w:rsid w:val="00B8671B"/>
    <w:rsid w:val="00B86C63"/>
    <w:rsid w:val="00B874EF"/>
    <w:rsid w:val="00B876E9"/>
    <w:rsid w:val="00B90B58"/>
    <w:rsid w:val="00B91E23"/>
    <w:rsid w:val="00B92BF3"/>
    <w:rsid w:val="00B93745"/>
    <w:rsid w:val="00B93E5E"/>
    <w:rsid w:val="00B94854"/>
    <w:rsid w:val="00B94A81"/>
    <w:rsid w:val="00B94F40"/>
    <w:rsid w:val="00B94FC6"/>
    <w:rsid w:val="00B953A7"/>
    <w:rsid w:val="00B95902"/>
    <w:rsid w:val="00B9605C"/>
    <w:rsid w:val="00B96D5C"/>
    <w:rsid w:val="00B96EDF"/>
    <w:rsid w:val="00B973B0"/>
    <w:rsid w:val="00BA03AB"/>
    <w:rsid w:val="00BA0FAC"/>
    <w:rsid w:val="00BA101E"/>
    <w:rsid w:val="00BA102C"/>
    <w:rsid w:val="00BA1072"/>
    <w:rsid w:val="00BA1168"/>
    <w:rsid w:val="00BA238F"/>
    <w:rsid w:val="00BA3C64"/>
    <w:rsid w:val="00BA4129"/>
    <w:rsid w:val="00BA483E"/>
    <w:rsid w:val="00BA62A1"/>
    <w:rsid w:val="00BA6384"/>
    <w:rsid w:val="00BA75AC"/>
    <w:rsid w:val="00BA7F20"/>
    <w:rsid w:val="00BB014E"/>
    <w:rsid w:val="00BB0236"/>
    <w:rsid w:val="00BB0B45"/>
    <w:rsid w:val="00BB0C57"/>
    <w:rsid w:val="00BB11CD"/>
    <w:rsid w:val="00BB2449"/>
    <w:rsid w:val="00BB262B"/>
    <w:rsid w:val="00BB2862"/>
    <w:rsid w:val="00BB29B8"/>
    <w:rsid w:val="00BB2DB1"/>
    <w:rsid w:val="00BB318B"/>
    <w:rsid w:val="00BB3352"/>
    <w:rsid w:val="00BB4295"/>
    <w:rsid w:val="00BB492F"/>
    <w:rsid w:val="00BB5A6F"/>
    <w:rsid w:val="00BB6C04"/>
    <w:rsid w:val="00BB7C1A"/>
    <w:rsid w:val="00BC0C38"/>
    <w:rsid w:val="00BC0D17"/>
    <w:rsid w:val="00BC16CE"/>
    <w:rsid w:val="00BC1B2B"/>
    <w:rsid w:val="00BC1DE0"/>
    <w:rsid w:val="00BC2304"/>
    <w:rsid w:val="00BC236E"/>
    <w:rsid w:val="00BC3019"/>
    <w:rsid w:val="00BC5BD3"/>
    <w:rsid w:val="00BC6B54"/>
    <w:rsid w:val="00BC6F73"/>
    <w:rsid w:val="00BC7018"/>
    <w:rsid w:val="00BC7553"/>
    <w:rsid w:val="00BC7EA6"/>
    <w:rsid w:val="00BD0CD8"/>
    <w:rsid w:val="00BD1DDB"/>
    <w:rsid w:val="00BD286E"/>
    <w:rsid w:val="00BD481C"/>
    <w:rsid w:val="00BD54E1"/>
    <w:rsid w:val="00BD5E59"/>
    <w:rsid w:val="00BD62A7"/>
    <w:rsid w:val="00BD6541"/>
    <w:rsid w:val="00BD6C5F"/>
    <w:rsid w:val="00BE0A40"/>
    <w:rsid w:val="00BE0CDA"/>
    <w:rsid w:val="00BE0EDA"/>
    <w:rsid w:val="00BE14AD"/>
    <w:rsid w:val="00BE15E1"/>
    <w:rsid w:val="00BE187A"/>
    <w:rsid w:val="00BE1D0A"/>
    <w:rsid w:val="00BE23A7"/>
    <w:rsid w:val="00BE2780"/>
    <w:rsid w:val="00BE2929"/>
    <w:rsid w:val="00BE2E60"/>
    <w:rsid w:val="00BE346D"/>
    <w:rsid w:val="00BE3965"/>
    <w:rsid w:val="00BE4567"/>
    <w:rsid w:val="00BE723A"/>
    <w:rsid w:val="00BE764D"/>
    <w:rsid w:val="00BF0135"/>
    <w:rsid w:val="00BF0F3D"/>
    <w:rsid w:val="00BF1E90"/>
    <w:rsid w:val="00BF391D"/>
    <w:rsid w:val="00BF3BEB"/>
    <w:rsid w:val="00BF4627"/>
    <w:rsid w:val="00BF48A4"/>
    <w:rsid w:val="00BF4A4F"/>
    <w:rsid w:val="00BF4ACB"/>
    <w:rsid w:val="00BF4E4D"/>
    <w:rsid w:val="00BF4F97"/>
    <w:rsid w:val="00BF5C59"/>
    <w:rsid w:val="00BF5CBE"/>
    <w:rsid w:val="00BF5EEA"/>
    <w:rsid w:val="00BF7469"/>
    <w:rsid w:val="00BF7C4B"/>
    <w:rsid w:val="00BF7C8C"/>
    <w:rsid w:val="00C0059D"/>
    <w:rsid w:val="00C006CF"/>
    <w:rsid w:val="00C00748"/>
    <w:rsid w:val="00C01110"/>
    <w:rsid w:val="00C01480"/>
    <w:rsid w:val="00C014C1"/>
    <w:rsid w:val="00C015EB"/>
    <w:rsid w:val="00C0215F"/>
    <w:rsid w:val="00C022A3"/>
    <w:rsid w:val="00C02730"/>
    <w:rsid w:val="00C02B60"/>
    <w:rsid w:val="00C02F17"/>
    <w:rsid w:val="00C03004"/>
    <w:rsid w:val="00C0383F"/>
    <w:rsid w:val="00C040F4"/>
    <w:rsid w:val="00C05073"/>
    <w:rsid w:val="00C0674D"/>
    <w:rsid w:val="00C075CC"/>
    <w:rsid w:val="00C076BF"/>
    <w:rsid w:val="00C10096"/>
    <w:rsid w:val="00C1028E"/>
    <w:rsid w:val="00C10367"/>
    <w:rsid w:val="00C11969"/>
    <w:rsid w:val="00C11C24"/>
    <w:rsid w:val="00C1235F"/>
    <w:rsid w:val="00C12977"/>
    <w:rsid w:val="00C12DA3"/>
    <w:rsid w:val="00C1305C"/>
    <w:rsid w:val="00C135F9"/>
    <w:rsid w:val="00C143E5"/>
    <w:rsid w:val="00C14407"/>
    <w:rsid w:val="00C14746"/>
    <w:rsid w:val="00C149A1"/>
    <w:rsid w:val="00C149CC"/>
    <w:rsid w:val="00C14AE8"/>
    <w:rsid w:val="00C152AD"/>
    <w:rsid w:val="00C1551A"/>
    <w:rsid w:val="00C155BE"/>
    <w:rsid w:val="00C15EC9"/>
    <w:rsid w:val="00C15F7D"/>
    <w:rsid w:val="00C162CA"/>
    <w:rsid w:val="00C166EF"/>
    <w:rsid w:val="00C16F27"/>
    <w:rsid w:val="00C174D5"/>
    <w:rsid w:val="00C2129A"/>
    <w:rsid w:val="00C21A83"/>
    <w:rsid w:val="00C21E34"/>
    <w:rsid w:val="00C22A53"/>
    <w:rsid w:val="00C22D30"/>
    <w:rsid w:val="00C231D7"/>
    <w:rsid w:val="00C23746"/>
    <w:rsid w:val="00C24156"/>
    <w:rsid w:val="00C24B78"/>
    <w:rsid w:val="00C25C55"/>
    <w:rsid w:val="00C26134"/>
    <w:rsid w:val="00C263AE"/>
    <w:rsid w:val="00C2775D"/>
    <w:rsid w:val="00C27BF1"/>
    <w:rsid w:val="00C3047E"/>
    <w:rsid w:val="00C30C51"/>
    <w:rsid w:val="00C3107C"/>
    <w:rsid w:val="00C321D4"/>
    <w:rsid w:val="00C32B73"/>
    <w:rsid w:val="00C32BF9"/>
    <w:rsid w:val="00C32D85"/>
    <w:rsid w:val="00C33107"/>
    <w:rsid w:val="00C33BF9"/>
    <w:rsid w:val="00C344BC"/>
    <w:rsid w:val="00C36421"/>
    <w:rsid w:val="00C36AE8"/>
    <w:rsid w:val="00C37680"/>
    <w:rsid w:val="00C37AAA"/>
    <w:rsid w:val="00C37E90"/>
    <w:rsid w:val="00C4049F"/>
    <w:rsid w:val="00C40F98"/>
    <w:rsid w:val="00C413D5"/>
    <w:rsid w:val="00C4259C"/>
    <w:rsid w:val="00C43948"/>
    <w:rsid w:val="00C43A0B"/>
    <w:rsid w:val="00C45964"/>
    <w:rsid w:val="00C45A46"/>
    <w:rsid w:val="00C45BDB"/>
    <w:rsid w:val="00C463C6"/>
    <w:rsid w:val="00C47059"/>
    <w:rsid w:val="00C47E5B"/>
    <w:rsid w:val="00C47FB8"/>
    <w:rsid w:val="00C50337"/>
    <w:rsid w:val="00C5033D"/>
    <w:rsid w:val="00C50371"/>
    <w:rsid w:val="00C514F8"/>
    <w:rsid w:val="00C51B84"/>
    <w:rsid w:val="00C52053"/>
    <w:rsid w:val="00C52110"/>
    <w:rsid w:val="00C5211C"/>
    <w:rsid w:val="00C521AB"/>
    <w:rsid w:val="00C52BFB"/>
    <w:rsid w:val="00C52C8F"/>
    <w:rsid w:val="00C530D6"/>
    <w:rsid w:val="00C53729"/>
    <w:rsid w:val="00C53AE1"/>
    <w:rsid w:val="00C53C29"/>
    <w:rsid w:val="00C546EE"/>
    <w:rsid w:val="00C54B4A"/>
    <w:rsid w:val="00C55063"/>
    <w:rsid w:val="00C55565"/>
    <w:rsid w:val="00C55B23"/>
    <w:rsid w:val="00C5678C"/>
    <w:rsid w:val="00C56F66"/>
    <w:rsid w:val="00C5764F"/>
    <w:rsid w:val="00C607E8"/>
    <w:rsid w:val="00C616AD"/>
    <w:rsid w:val="00C62F93"/>
    <w:rsid w:val="00C632DE"/>
    <w:rsid w:val="00C639E6"/>
    <w:rsid w:val="00C6502A"/>
    <w:rsid w:val="00C650E5"/>
    <w:rsid w:val="00C652B0"/>
    <w:rsid w:val="00C66D4F"/>
    <w:rsid w:val="00C70B64"/>
    <w:rsid w:val="00C70B6F"/>
    <w:rsid w:val="00C70F1B"/>
    <w:rsid w:val="00C70F23"/>
    <w:rsid w:val="00C713CF"/>
    <w:rsid w:val="00C71AD7"/>
    <w:rsid w:val="00C72466"/>
    <w:rsid w:val="00C72A90"/>
    <w:rsid w:val="00C72D71"/>
    <w:rsid w:val="00C7347A"/>
    <w:rsid w:val="00C73D82"/>
    <w:rsid w:val="00C74091"/>
    <w:rsid w:val="00C74996"/>
    <w:rsid w:val="00C7518F"/>
    <w:rsid w:val="00C75730"/>
    <w:rsid w:val="00C758C0"/>
    <w:rsid w:val="00C75F38"/>
    <w:rsid w:val="00C763AA"/>
    <w:rsid w:val="00C76DD4"/>
    <w:rsid w:val="00C76E87"/>
    <w:rsid w:val="00C76EB0"/>
    <w:rsid w:val="00C77817"/>
    <w:rsid w:val="00C77B54"/>
    <w:rsid w:val="00C8034B"/>
    <w:rsid w:val="00C80914"/>
    <w:rsid w:val="00C813A9"/>
    <w:rsid w:val="00C815ED"/>
    <w:rsid w:val="00C8164C"/>
    <w:rsid w:val="00C81992"/>
    <w:rsid w:val="00C82103"/>
    <w:rsid w:val="00C82D16"/>
    <w:rsid w:val="00C83335"/>
    <w:rsid w:val="00C83F40"/>
    <w:rsid w:val="00C851B1"/>
    <w:rsid w:val="00C85219"/>
    <w:rsid w:val="00C852D5"/>
    <w:rsid w:val="00C85721"/>
    <w:rsid w:val="00C85741"/>
    <w:rsid w:val="00C85CA7"/>
    <w:rsid w:val="00C86315"/>
    <w:rsid w:val="00C867E0"/>
    <w:rsid w:val="00C86E12"/>
    <w:rsid w:val="00C9185B"/>
    <w:rsid w:val="00C9190A"/>
    <w:rsid w:val="00C9201E"/>
    <w:rsid w:val="00C921CF"/>
    <w:rsid w:val="00C923C1"/>
    <w:rsid w:val="00C9304E"/>
    <w:rsid w:val="00C9306E"/>
    <w:rsid w:val="00C93E59"/>
    <w:rsid w:val="00C9427E"/>
    <w:rsid w:val="00C947E6"/>
    <w:rsid w:val="00C9482C"/>
    <w:rsid w:val="00C95201"/>
    <w:rsid w:val="00C95342"/>
    <w:rsid w:val="00C95488"/>
    <w:rsid w:val="00C95684"/>
    <w:rsid w:val="00C95F21"/>
    <w:rsid w:val="00C9651E"/>
    <w:rsid w:val="00C96C4E"/>
    <w:rsid w:val="00C97403"/>
    <w:rsid w:val="00CA021F"/>
    <w:rsid w:val="00CA1BEC"/>
    <w:rsid w:val="00CA23EE"/>
    <w:rsid w:val="00CA2AF9"/>
    <w:rsid w:val="00CA3016"/>
    <w:rsid w:val="00CA32BB"/>
    <w:rsid w:val="00CA357E"/>
    <w:rsid w:val="00CA370A"/>
    <w:rsid w:val="00CA4924"/>
    <w:rsid w:val="00CA4E84"/>
    <w:rsid w:val="00CA55DF"/>
    <w:rsid w:val="00CA6336"/>
    <w:rsid w:val="00CA6D0B"/>
    <w:rsid w:val="00CA74D8"/>
    <w:rsid w:val="00CA7638"/>
    <w:rsid w:val="00CA7D73"/>
    <w:rsid w:val="00CB003B"/>
    <w:rsid w:val="00CB1938"/>
    <w:rsid w:val="00CB1B35"/>
    <w:rsid w:val="00CB1F4D"/>
    <w:rsid w:val="00CB27CE"/>
    <w:rsid w:val="00CB28D2"/>
    <w:rsid w:val="00CB2D59"/>
    <w:rsid w:val="00CB2EF9"/>
    <w:rsid w:val="00CB4951"/>
    <w:rsid w:val="00CB4A3B"/>
    <w:rsid w:val="00CB4CE1"/>
    <w:rsid w:val="00CB54CC"/>
    <w:rsid w:val="00CB5D91"/>
    <w:rsid w:val="00CB5E47"/>
    <w:rsid w:val="00CB6380"/>
    <w:rsid w:val="00CB66A1"/>
    <w:rsid w:val="00CB72FF"/>
    <w:rsid w:val="00CB7456"/>
    <w:rsid w:val="00CB7B9F"/>
    <w:rsid w:val="00CC15F0"/>
    <w:rsid w:val="00CC1A03"/>
    <w:rsid w:val="00CC21A7"/>
    <w:rsid w:val="00CC2236"/>
    <w:rsid w:val="00CC22FC"/>
    <w:rsid w:val="00CC2624"/>
    <w:rsid w:val="00CC2781"/>
    <w:rsid w:val="00CC286D"/>
    <w:rsid w:val="00CC2C02"/>
    <w:rsid w:val="00CC30B9"/>
    <w:rsid w:val="00CC32BF"/>
    <w:rsid w:val="00CC3953"/>
    <w:rsid w:val="00CC3A93"/>
    <w:rsid w:val="00CC4C43"/>
    <w:rsid w:val="00CC4E76"/>
    <w:rsid w:val="00CC560E"/>
    <w:rsid w:val="00CC5857"/>
    <w:rsid w:val="00CC6A44"/>
    <w:rsid w:val="00CC7B51"/>
    <w:rsid w:val="00CC7CDF"/>
    <w:rsid w:val="00CC7CE5"/>
    <w:rsid w:val="00CD05F8"/>
    <w:rsid w:val="00CD0A6E"/>
    <w:rsid w:val="00CD1A23"/>
    <w:rsid w:val="00CD3182"/>
    <w:rsid w:val="00CD344D"/>
    <w:rsid w:val="00CD37B6"/>
    <w:rsid w:val="00CD3B6A"/>
    <w:rsid w:val="00CD5459"/>
    <w:rsid w:val="00CD5A5A"/>
    <w:rsid w:val="00CD6E63"/>
    <w:rsid w:val="00CD74DF"/>
    <w:rsid w:val="00CE0ABF"/>
    <w:rsid w:val="00CE1008"/>
    <w:rsid w:val="00CE1402"/>
    <w:rsid w:val="00CE2DE1"/>
    <w:rsid w:val="00CE353B"/>
    <w:rsid w:val="00CE3831"/>
    <w:rsid w:val="00CE3B40"/>
    <w:rsid w:val="00CE4AAF"/>
    <w:rsid w:val="00CE5A0A"/>
    <w:rsid w:val="00CE5A28"/>
    <w:rsid w:val="00CE676B"/>
    <w:rsid w:val="00CE6EF8"/>
    <w:rsid w:val="00CE6F2C"/>
    <w:rsid w:val="00CE7690"/>
    <w:rsid w:val="00CE7D6F"/>
    <w:rsid w:val="00CE7F71"/>
    <w:rsid w:val="00CF0083"/>
    <w:rsid w:val="00CF042F"/>
    <w:rsid w:val="00CF0647"/>
    <w:rsid w:val="00CF09CC"/>
    <w:rsid w:val="00CF2878"/>
    <w:rsid w:val="00CF2A33"/>
    <w:rsid w:val="00CF2E4F"/>
    <w:rsid w:val="00CF4905"/>
    <w:rsid w:val="00CF4C7A"/>
    <w:rsid w:val="00CF4D39"/>
    <w:rsid w:val="00CF4D3C"/>
    <w:rsid w:val="00CF4E07"/>
    <w:rsid w:val="00CF4F5B"/>
    <w:rsid w:val="00CF5577"/>
    <w:rsid w:val="00CF5A97"/>
    <w:rsid w:val="00CF5CCA"/>
    <w:rsid w:val="00CF5EDB"/>
    <w:rsid w:val="00CF65E9"/>
    <w:rsid w:val="00CF7742"/>
    <w:rsid w:val="00CF7F83"/>
    <w:rsid w:val="00D0138D"/>
    <w:rsid w:val="00D017F6"/>
    <w:rsid w:val="00D02A5A"/>
    <w:rsid w:val="00D02C36"/>
    <w:rsid w:val="00D03F93"/>
    <w:rsid w:val="00D04A42"/>
    <w:rsid w:val="00D050DF"/>
    <w:rsid w:val="00D05380"/>
    <w:rsid w:val="00D06A7F"/>
    <w:rsid w:val="00D076CA"/>
    <w:rsid w:val="00D07841"/>
    <w:rsid w:val="00D105A7"/>
    <w:rsid w:val="00D10725"/>
    <w:rsid w:val="00D1138E"/>
    <w:rsid w:val="00D11F99"/>
    <w:rsid w:val="00D12002"/>
    <w:rsid w:val="00D125FA"/>
    <w:rsid w:val="00D1357E"/>
    <w:rsid w:val="00D13A90"/>
    <w:rsid w:val="00D14458"/>
    <w:rsid w:val="00D14DE5"/>
    <w:rsid w:val="00D14E6C"/>
    <w:rsid w:val="00D156D7"/>
    <w:rsid w:val="00D15EA0"/>
    <w:rsid w:val="00D16E4C"/>
    <w:rsid w:val="00D201FD"/>
    <w:rsid w:val="00D209E4"/>
    <w:rsid w:val="00D20CD3"/>
    <w:rsid w:val="00D21CA7"/>
    <w:rsid w:val="00D225D2"/>
    <w:rsid w:val="00D23332"/>
    <w:rsid w:val="00D23AFD"/>
    <w:rsid w:val="00D23B88"/>
    <w:rsid w:val="00D23D00"/>
    <w:rsid w:val="00D2449B"/>
    <w:rsid w:val="00D24CFA"/>
    <w:rsid w:val="00D2514F"/>
    <w:rsid w:val="00D2525B"/>
    <w:rsid w:val="00D256B4"/>
    <w:rsid w:val="00D25DC3"/>
    <w:rsid w:val="00D260C7"/>
    <w:rsid w:val="00D26499"/>
    <w:rsid w:val="00D268D1"/>
    <w:rsid w:val="00D277CA"/>
    <w:rsid w:val="00D30373"/>
    <w:rsid w:val="00D30DD2"/>
    <w:rsid w:val="00D3127C"/>
    <w:rsid w:val="00D3194D"/>
    <w:rsid w:val="00D3196E"/>
    <w:rsid w:val="00D32B69"/>
    <w:rsid w:val="00D338F7"/>
    <w:rsid w:val="00D33973"/>
    <w:rsid w:val="00D34E13"/>
    <w:rsid w:val="00D352E1"/>
    <w:rsid w:val="00D355AC"/>
    <w:rsid w:val="00D36173"/>
    <w:rsid w:val="00D3668D"/>
    <w:rsid w:val="00D36A17"/>
    <w:rsid w:val="00D36AE8"/>
    <w:rsid w:val="00D40628"/>
    <w:rsid w:val="00D41EBF"/>
    <w:rsid w:val="00D4373B"/>
    <w:rsid w:val="00D43A9F"/>
    <w:rsid w:val="00D43CE6"/>
    <w:rsid w:val="00D43D73"/>
    <w:rsid w:val="00D43F6E"/>
    <w:rsid w:val="00D44B66"/>
    <w:rsid w:val="00D45A62"/>
    <w:rsid w:val="00D46787"/>
    <w:rsid w:val="00D46F5F"/>
    <w:rsid w:val="00D50820"/>
    <w:rsid w:val="00D50B19"/>
    <w:rsid w:val="00D51787"/>
    <w:rsid w:val="00D51CB6"/>
    <w:rsid w:val="00D52009"/>
    <w:rsid w:val="00D5207C"/>
    <w:rsid w:val="00D523D2"/>
    <w:rsid w:val="00D52402"/>
    <w:rsid w:val="00D52953"/>
    <w:rsid w:val="00D538D6"/>
    <w:rsid w:val="00D53EDC"/>
    <w:rsid w:val="00D548AD"/>
    <w:rsid w:val="00D54963"/>
    <w:rsid w:val="00D55401"/>
    <w:rsid w:val="00D5579A"/>
    <w:rsid w:val="00D569E9"/>
    <w:rsid w:val="00D57E20"/>
    <w:rsid w:val="00D57ECC"/>
    <w:rsid w:val="00D602BB"/>
    <w:rsid w:val="00D60620"/>
    <w:rsid w:val="00D6074B"/>
    <w:rsid w:val="00D60916"/>
    <w:rsid w:val="00D60DAC"/>
    <w:rsid w:val="00D60E69"/>
    <w:rsid w:val="00D616D6"/>
    <w:rsid w:val="00D627AB"/>
    <w:rsid w:val="00D62C89"/>
    <w:rsid w:val="00D631A9"/>
    <w:rsid w:val="00D63BAE"/>
    <w:rsid w:val="00D64AC8"/>
    <w:rsid w:val="00D64CD1"/>
    <w:rsid w:val="00D6502A"/>
    <w:rsid w:val="00D65A43"/>
    <w:rsid w:val="00D67336"/>
    <w:rsid w:val="00D67F03"/>
    <w:rsid w:val="00D7097A"/>
    <w:rsid w:val="00D71613"/>
    <w:rsid w:val="00D71C5C"/>
    <w:rsid w:val="00D721C6"/>
    <w:rsid w:val="00D725C7"/>
    <w:rsid w:val="00D731C1"/>
    <w:rsid w:val="00D731D0"/>
    <w:rsid w:val="00D73E1F"/>
    <w:rsid w:val="00D740E6"/>
    <w:rsid w:val="00D740F5"/>
    <w:rsid w:val="00D747ED"/>
    <w:rsid w:val="00D74E9F"/>
    <w:rsid w:val="00D7505D"/>
    <w:rsid w:val="00D751F5"/>
    <w:rsid w:val="00D75DD3"/>
    <w:rsid w:val="00D760C3"/>
    <w:rsid w:val="00D76F6F"/>
    <w:rsid w:val="00D76FB6"/>
    <w:rsid w:val="00D77ACC"/>
    <w:rsid w:val="00D77AE2"/>
    <w:rsid w:val="00D80263"/>
    <w:rsid w:val="00D80560"/>
    <w:rsid w:val="00D80C72"/>
    <w:rsid w:val="00D80CAD"/>
    <w:rsid w:val="00D80DAF"/>
    <w:rsid w:val="00D8125F"/>
    <w:rsid w:val="00D82FC5"/>
    <w:rsid w:val="00D83931"/>
    <w:rsid w:val="00D83BA8"/>
    <w:rsid w:val="00D83C71"/>
    <w:rsid w:val="00D8421E"/>
    <w:rsid w:val="00D84B09"/>
    <w:rsid w:val="00D84F77"/>
    <w:rsid w:val="00D85931"/>
    <w:rsid w:val="00D86B2B"/>
    <w:rsid w:val="00D874F0"/>
    <w:rsid w:val="00D8779D"/>
    <w:rsid w:val="00D87950"/>
    <w:rsid w:val="00D87B4D"/>
    <w:rsid w:val="00D87EFF"/>
    <w:rsid w:val="00D9016D"/>
    <w:rsid w:val="00D9033D"/>
    <w:rsid w:val="00D9062B"/>
    <w:rsid w:val="00D90880"/>
    <w:rsid w:val="00D90D75"/>
    <w:rsid w:val="00D92819"/>
    <w:rsid w:val="00D92C81"/>
    <w:rsid w:val="00D92F78"/>
    <w:rsid w:val="00D93C41"/>
    <w:rsid w:val="00D9459C"/>
    <w:rsid w:val="00D95298"/>
    <w:rsid w:val="00D9533F"/>
    <w:rsid w:val="00D95971"/>
    <w:rsid w:val="00D966DF"/>
    <w:rsid w:val="00D96F91"/>
    <w:rsid w:val="00D97167"/>
    <w:rsid w:val="00D9753C"/>
    <w:rsid w:val="00DA0D1A"/>
    <w:rsid w:val="00DA18CE"/>
    <w:rsid w:val="00DA1A02"/>
    <w:rsid w:val="00DA1B63"/>
    <w:rsid w:val="00DA244B"/>
    <w:rsid w:val="00DA259C"/>
    <w:rsid w:val="00DA2FF4"/>
    <w:rsid w:val="00DA3413"/>
    <w:rsid w:val="00DA3D11"/>
    <w:rsid w:val="00DA5B4F"/>
    <w:rsid w:val="00DA5CB2"/>
    <w:rsid w:val="00DA6ED8"/>
    <w:rsid w:val="00DA730B"/>
    <w:rsid w:val="00DA7351"/>
    <w:rsid w:val="00DA7DCF"/>
    <w:rsid w:val="00DB0BE2"/>
    <w:rsid w:val="00DB194D"/>
    <w:rsid w:val="00DB1CCA"/>
    <w:rsid w:val="00DB2123"/>
    <w:rsid w:val="00DB27F4"/>
    <w:rsid w:val="00DB2903"/>
    <w:rsid w:val="00DB36F2"/>
    <w:rsid w:val="00DB4070"/>
    <w:rsid w:val="00DB4A33"/>
    <w:rsid w:val="00DB4A71"/>
    <w:rsid w:val="00DB5CD2"/>
    <w:rsid w:val="00DB6349"/>
    <w:rsid w:val="00DB6B53"/>
    <w:rsid w:val="00DB77D0"/>
    <w:rsid w:val="00DB7B85"/>
    <w:rsid w:val="00DB7BFB"/>
    <w:rsid w:val="00DC03F0"/>
    <w:rsid w:val="00DC0FFB"/>
    <w:rsid w:val="00DC1BA7"/>
    <w:rsid w:val="00DC2156"/>
    <w:rsid w:val="00DC21C7"/>
    <w:rsid w:val="00DC233B"/>
    <w:rsid w:val="00DC38D7"/>
    <w:rsid w:val="00DC3D03"/>
    <w:rsid w:val="00DC3D8B"/>
    <w:rsid w:val="00DC40AF"/>
    <w:rsid w:val="00DC4E58"/>
    <w:rsid w:val="00DC513E"/>
    <w:rsid w:val="00DC5556"/>
    <w:rsid w:val="00DC5603"/>
    <w:rsid w:val="00DC58F8"/>
    <w:rsid w:val="00DC5B16"/>
    <w:rsid w:val="00DC5D33"/>
    <w:rsid w:val="00DC5DCC"/>
    <w:rsid w:val="00DC609D"/>
    <w:rsid w:val="00DC6D8E"/>
    <w:rsid w:val="00DC763F"/>
    <w:rsid w:val="00DC7A0F"/>
    <w:rsid w:val="00DD032C"/>
    <w:rsid w:val="00DD08DB"/>
    <w:rsid w:val="00DD1600"/>
    <w:rsid w:val="00DD1844"/>
    <w:rsid w:val="00DD1CC5"/>
    <w:rsid w:val="00DD1DED"/>
    <w:rsid w:val="00DD247B"/>
    <w:rsid w:val="00DD24C5"/>
    <w:rsid w:val="00DD3C13"/>
    <w:rsid w:val="00DD4162"/>
    <w:rsid w:val="00DD46F4"/>
    <w:rsid w:val="00DD4A48"/>
    <w:rsid w:val="00DD4AFB"/>
    <w:rsid w:val="00DD5399"/>
    <w:rsid w:val="00DD59B1"/>
    <w:rsid w:val="00DD5A72"/>
    <w:rsid w:val="00DD5AE4"/>
    <w:rsid w:val="00DD5C3A"/>
    <w:rsid w:val="00DD5D86"/>
    <w:rsid w:val="00DD6114"/>
    <w:rsid w:val="00DD6A2F"/>
    <w:rsid w:val="00DD6DA4"/>
    <w:rsid w:val="00DE0873"/>
    <w:rsid w:val="00DE1708"/>
    <w:rsid w:val="00DE1CFD"/>
    <w:rsid w:val="00DE2035"/>
    <w:rsid w:val="00DE23C8"/>
    <w:rsid w:val="00DE2B4D"/>
    <w:rsid w:val="00DE2C98"/>
    <w:rsid w:val="00DE34A6"/>
    <w:rsid w:val="00DE3786"/>
    <w:rsid w:val="00DE4000"/>
    <w:rsid w:val="00DE56FC"/>
    <w:rsid w:val="00DE61B1"/>
    <w:rsid w:val="00DE690C"/>
    <w:rsid w:val="00DE6BD7"/>
    <w:rsid w:val="00DE74DE"/>
    <w:rsid w:val="00DE78F0"/>
    <w:rsid w:val="00DE79A3"/>
    <w:rsid w:val="00DE7E85"/>
    <w:rsid w:val="00DF02DD"/>
    <w:rsid w:val="00DF103B"/>
    <w:rsid w:val="00DF1071"/>
    <w:rsid w:val="00DF13CE"/>
    <w:rsid w:val="00DF1B3A"/>
    <w:rsid w:val="00DF1D6B"/>
    <w:rsid w:val="00DF2B86"/>
    <w:rsid w:val="00DF305C"/>
    <w:rsid w:val="00DF3484"/>
    <w:rsid w:val="00DF3695"/>
    <w:rsid w:val="00DF4292"/>
    <w:rsid w:val="00DF4519"/>
    <w:rsid w:val="00DF48EF"/>
    <w:rsid w:val="00DF523A"/>
    <w:rsid w:val="00DF65D1"/>
    <w:rsid w:val="00DF677C"/>
    <w:rsid w:val="00DF6F8D"/>
    <w:rsid w:val="00DF724E"/>
    <w:rsid w:val="00DF7A65"/>
    <w:rsid w:val="00E00DE2"/>
    <w:rsid w:val="00E00EAC"/>
    <w:rsid w:val="00E00FF9"/>
    <w:rsid w:val="00E01F82"/>
    <w:rsid w:val="00E042A8"/>
    <w:rsid w:val="00E05938"/>
    <w:rsid w:val="00E05E55"/>
    <w:rsid w:val="00E06507"/>
    <w:rsid w:val="00E06DFD"/>
    <w:rsid w:val="00E0755B"/>
    <w:rsid w:val="00E079F0"/>
    <w:rsid w:val="00E07D30"/>
    <w:rsid w:val="00E102C9"/>
    <w:rsid w:val="00E10437"/>
    <w:rsid w:val="00E10759"/>
    <w:rsid w:val="00E107BA"/>
    <w:rsid w:val="00E1174A"/>
    <w:rsid w:val="00E11D0A"/>
    <w:rsid w:val="00E124A9"/>
    <w:rsid w:val="00E12F65"/>
    <w:rsid w:val="00E13F65"/>
    <w:rsid w:val="00E1417A"/>
    <w:rsid w:val="00E144E4"/>
    <w:rsid w:val="00E14F6B"/>
    <w:rsid w:val="00E151DD"/>
    <w:rsid w:val="00E15488"/>
    <w:rsid w:val="00E15AA6"/>
    <w:rsid w:val="00E16E26"/>
    <w:rsid w:val="00E177FD"/>
    <w:rsid w:val="00E17F80"/>
    <w:rsid w:val="00E20469"/>
    <w:rsid w:val="00E210AE"/>
    <w:rsid w:val="00E21157"/>
    <w:rsid w:val="00E21366"/>
    <w:rsid w:val="00E2259E"/>
    <w:rsid w:val="00E231B2"/>
    <w:rsid w:val="00E23E29"/>
    <w:rsid w:val="00E24B5A"/>
    <w:rsid w:val="00E27784"/>
    <w:rsid w:val="00E303FB"/>
    <w:rsid w:val="00E30C06"/>
    <w:rsid w:val="00E30DC6"/>
    <w:rsid w:val="00E31143"/>
    <w:rsid w:val="00E31754"/>
    <w:rsid w:val="00E31D53"/>
    <w:rsid w:val="00E31E2A"/>
    <w:rsid w:val="00E31F73"/>
    <w:rsid w:val="00E32191"/>
    <w:rsid w:val="00E32272"/>
    <w:rsid w:val="00E32905"/>
    <w:rsid w:val="00E332D4"/>
    <w:rsid w:val="00E335C2"/>
    <w:rsid w:val="00E339D4"/>
    <w:rsid w:val="00E33CE8"/>
    <w:rsid w:val="00E34982"/>
    <w:rsid w:val="00E34D00"/>
    <w:rsid w:val="00E35195"/>
    <w:rsid w:val="00E352C6"/>
    <w:rsid w:val="00E3531E"/>
    <w:rsid w:val="00E35999"/>
    <w:rsid w:val="00E35EA5"/>
    <w:rsid w:val="00E360A0"/>
    <w:rsid w:val="00E36331"/>
    <w:rsid w:val="00E36807"/>
    <w:rsid w:val="00E36D93"/>
    <w:rsid w:val="00E36E98"/>
    <w:rsid w:val="00E40E16"/>
    <w:rsid w:val="00E41055"/>
    <w:rsid w:val="00E411E5"/>
    <w:rsid w:val="00E4217C"/>
    <w:rsid w:val="00E4395B"/>
    <w:rsid w:val="00E44E32"/>
    <w:rsid w:val="00E45521"/>
    <w:rsid w:val="00E455F5"/>
    <w:rsid w:val="00E504B1"/>
    <w:rsid w:val="00E50D4D"/>
    <w:rsid w:val="00E50EC1"/>
    <w:rsid w:val="00E53B50"/>
    <w:rsid w:val="00E5405D"/>
    <w:rsid w:val="00E540D5"/>
    <w:rsid w:val="00E5421B"/>
    <w:rsid w:val="00E54D7A"/>
    <w:rsid w:val="00E54DF9"/>
    <w:rsid w:val="00E55E6F"/>
    <w:rsid w:val="00E572EE"/>
    <w:rsid w:val="00E60B7C"/>
    <w:rsid w:val="00E65FFF"/>
    <w:rsid w:val="00E669BD"/>
    <w:rsid w:val="00E671C0"/>
    <w:rsid w:val="00E6758D"/>
    <w:rsid w:val="00E67838"/>
    <w:rsid w:val="00E67FFB"/>
    <w:rsid w:val="00E70D27"/>
    <w:rsid w:val="00E70D55"/>
    <w:rsid w:val="00E7125A"/>
    <w:rsid w:val="00E71FFC"/>
    <w:rsid w:val="00E73DDF"/>
    <w:rsid w:val="00E74359"/>
    <w:rsid w:val="00E74736"/>
    <w:rsid w:val="00E74A96"/>
    <w:rsid w:val="00E74FF3"/>
    <w:rsid w:val="00E757F5"/>
    <w:rsid w:val="00E75998"/>
    <w:rsid w:val="00E75C15"/>
    <w:rsid w:val="00E760AD"/>
    <w:rsid w:val="00E77F50"/>
    <w:rsid w:val="00E80806"/>
    <w:rsid w:val="00E80B0B"/>
    <w:rsid w:val="00E80FED"/>
    <w:rsid w:val="00E81790"/>
    <w:rsid w:val="00E81830"/>
    <w:rsid w:val="00E81C51"/>
    <w:rsid w:val="00E81D3A"/>
    <w:rsid w:val="00E81E7D"/>
    <w:rsid w:val="00E831C6"/>
    <w:rsid w:val="00E849FD"/>
    <w:rsid w:val="00E85760"/>
    <w:rsid w:val="00E85879"/>
    <w:rsid w:val="00E85C7B"/>
    <w:rsid w:val="00E85D88"/>
    <w:rsid w:val="00E86F53"/>
    <w:rsid w:val="00E904DD"/>
    <w:rsid w:val="00E90DB2"/>
    <w:rsid w:val="00E90DBC"/>
    <w:rsid w:val="00E90E85"/>
    <w:rsid w:val="00E91096"/>
    <w:rsid w:val="00E916B7"/>
    <w:rsid w:val="00E91F73"/>
    <w:rsid w:val="00E92BDC"/>
    <w:rsid w:val="00E94279"/>
    <w:rsid w:val="00E9458F"/>
    <w:rsid w:val="00E949EE"/>
    <w:rsid w:val="00E94C2C"/>
    <w:rsid w:val="00E97FAE"/>
    <w:rsid w:val="00EA04E5"/>
    <w:rsid w:val="00EA08D2"/>
    <w:rsid w:val="00EA0EED"/>
    <w:rsid w:val="00EA1112"/>
    <w:rsid w:val="00EA1593"/>
    <w:rsid w:val="00EA15D4"/>
    <w:rsid w:val="00EA2D30"/>
    <w:rsid w:val="00EA3192"/>
    <w:rsid w:val="00EA3CAD"/>
    <w:rsid w:val="00EA4A67"/>
    <w:rsid w:val="00EA599D"/>
    <w:rsid w:val="00EA5B2F"/>
    <w:rsid w:val="00EA6372"/>
    <w:rsid w:val="00EA6A62"/>
    <w:rsid w:val="00EA6EEA"/>
    <w:rsid w:val="00EB0003"/>
    <w:rsid w:val="00EB0A48"/>
    <w:rsid w:val="00EB32DA"/>
    <w:rsid w:val="00EB331E"/>
    <w:rsid w:val="00EB342D"/>
    <w:rsid w:val="00EB3967"/>
    <w:rsid w:val="00EB3ABA"/>
    <w:rsid w:val="00EB3E47"/>
    <w:rsid w:val="00EB43DF"/>
    <w:rsid w:val="00EB4FC4"/>
    <w:rsid w:val="00EB5B50"/>
    <w:rsid w:val="00EB6161"/>
    <w:rsid w:val="00EB646B"/>
    <w:rsid w:val="00EB674D"/>
    <w:rsid w:val="00EB6915"/>
    <w:rsid w:val="00EB6A39"/>
    <w:rsid w:val="00EB78CD"/>
    <w:rsid w:val="00EC0257"/>
    <w:rsid w:val="00EC0C5A"/>
    <w:rsid w:val="00EC0DC4"/>
    <w:rsid w:val="00EC1E77"/>
    <w:rsid w:val="00EC206C"/>
    <w:rsid w:val="00EC24E1"/>
    <w:rsid w:val="00EC30A4"/>
    <w:rsid w:val="00EC359E"/>
    <w:rsid w:val="00EC3D03"/>
    <w:rsid w:val="00EC4607"/>
    <w:rsid w:val="00EC4848"/>
    <w:rsid w:val="00EC5E49"/>
    <w:rsid w:val="00EC6E00"/>
    <w:rsid w:val="00EC717A"/>
    <w:rsid w:val="00EC742F"/>
    <w:rsid w:val="00EC7B59"/>
    <w:rsid w:val="00ED00C6"/>
    <w:rsid w:val="00ED025E"/>
    <w:rsid w:val="00ED0507"/>
    <w:rsid w:val="00ED30AC"/>
    <w:rsid w:val="00ED3148"/>
    <w:rsid w:val="00ED3314"/>
    <w:rsid w:val="00ED3844"/>
    <w:rsid w:val="00ED463F"/>
    <w:rsid w:val="00ED4D27"/>
    <w:rsid w:val="00ED5495"/>
    <w:rsid w:val="00ED5B6D"/>
    <w:rsid w:val="00ED5F6D"/>
    <w:rsid w:val="00ED6117"/>
    <w:rsid w:val="00ED6808"/>
    <w:rsid w:val="00ED70F7"/>
    <w:rsid w:val="00EE15F1"/>
    <w:rsid w:val="00EE176E"/>
    <w:rsid w:val="00EE2576"/>
    <w:rsid w:val="00EE275C"/>
    <w:rsid w:val="00EE3D66"/>
    <w:rsid w:val="00EE512A"/>
    <w:rsid w:val="00EE584C"/>
    <w:rsid w:val="00EE588E"/>
    <w:rsid w:val="00EE594F"/>
    <w:rsid w:val="00EE5A0A"/>
    <w:rsid w:val="00EE5E27"/>
    <w:rsid w:val="00EE5E40"/>
    <w:rsid w:val="00EE6376"/>
    <w:rsid w:val="00EF1A0F"/>
    <w:rsid w:val="00EF1E6E"/>
    <w:rsid w:val="00EF22B9"/>
    <w:rsid w:val="00EF3C19"/>
    <w:rsid w:val="00EF3E4E"/>
    <w:rsid w:val="00EF41A1"/>
    <w:rsid w:val="00EF446D"/>
    <w:rsid w:val="00EF46C8"/>
    <w:rsid w:val="00EF4B25"/>
    <w:rsid w:val="00EF4F49"/>
    <w:rsid w:val="00EF563C"/>
    <w:rsid w:val="00EF5B62"/>
    <w:rsid w:val="00EF6BC0"/>
    <w:rsid w:val="00EF6E5B"/>
    <w:rsid w:val="00EF74E1"/>
    <w:rsid w:val="00F00A97"/>
    <w:rsid w:val="00F00F3E"/>
    <w:rsid w:val="00F010AB"/>
    <w:rsid w:val="00F01A31"/>
    <w:rsid w:val="00F01B59"/>
    <w:rsid w:val="00F022A0"/>
    <w:rsid w:val="00F0313A"/>
    <w:rsid w:val="00F039AB"/>
    <w:rsid w:val="00F041DD"/>
    <w:rsid w:val="00F045EE"/>
    <w:rsid w:val="00F055AB"/>
    <w:rsid w:val="00F065D1"/>
    <w:rsid w:val="00F06925"/>
    <w:rsid w:val="00F070BB"/>
    <w:rsid w:val="00F07727"/>
    <w:rsid w:val="00F07BA8"/>
    <w:rsid w:val="00F101BC"/>
    <w:rsid w:val="00F10A18"/>
    <w:rsid w:val="00F10BAC"/>
    <w:rsid w:val="00F11AE5"/>
    <w:rsid w:val="00F12A4C"/>
    <w:rsid w:val="00F12BF3"/>
    <w:rsid w:val="00F12EA9"/>
    <w:rsid w:val="00F1427D"/>
    <w:rsid w:val="00F1465E"/>
    <w:rsid w:val="00F149E9"/>
    <w:rsid w:val="00F15EBE"/>
    <w:rsid w:val="00F16507"/>
    <w:rsid w:val="00F16847"/>
    <w:rsid w:val="00F172CD"/>
    <w:rsid w:val="00F179E3"/>
    <w:rsid w:val="00F17E30"/>
    <w:rsid w:val="00F17E3C"/>
    <w:rsid w:val="00F203A2"/>
    <w:rsid w:val="00F219E1"/>
    <w:rsid w:val="00F21C55"/>
    <w:rsid w:val="00F224E6"/>
    <w:rsid w:val="00F2294F"/>
    <w:rsid w:val="00F22CA7"/>
    <w:rsid w:val="00F22CDC"/>
    <w:rsid w:val="00F23455"/>
    <w:rsid w:val="00F2479D"/>
    <w:rsid w:val="00F257AC"/>
    <w:rsid w:val="00F262A5"/>
    <w:rsid w:val="00F27CC5"/>
    <w:rsid w:val="00F27F48"/>
    <w:rsid w:val="00F30BC3"/>
    <w:rsid w:val="00F310F5"/>
    <w:rsid w:val="00F32668"/>
    <w:rsid w:val="00F331E2"/>
    <w:rsid w:val="00F336CE"/>
    <w:rsid w:val="00F34801"/>
    <w:rsid w:val="00F34932"/>
    <w:rsid w:val="00F34939"/>
    <w:rsid w:val="00F349D9"/>
    <w:rsid w:val="00F357B3"/>
    <w:rsid w:val="00F35CDA"/>
    <w:rsid w:val="00F35DE7"/>
    <w:rsid w:val="00F3634C"/>
    <w:rsid w:val="00F364CD"/>
    <w:rsid w:val="00F36665"/>
    <w:rsid w:val="00F366D0"/>
    <w:rsid w:val="00F36FC4"/>
    <w:rsid w:val="00F37311"/>
    <w:rsid w:val="00F41460"/>
    <w:rsid w:val="00F41A8F"/>
    <w:rsid w:val="00F425F2"/>
    <w:rsid w:val="00F43429"/>
    <w:rsid w:val="00F4382A"/>
    <w:rsid w:val="00F44230"/>
    <w:rsid w:val="00F45DB1"/>
    <w:rsid w:val="00F45EE4"/>
    <w:rsid w:val="00F46662"/>
    <w:rsid w:val="00F46840"/>
    <w:rsid w:val="00F46C84"/>
    <w:rsid w:val="00F4706C"/>
    <w:rsid w:val="00F474BE"/>
    <w:rsid w:val="00F479E6"/>
    <w:rsid w:val="00F47C55"/>
    <w:rsid w:val="00F47DFC"/>
    <w:rsid w:val="00F50664"/>
    <w:rsid w:val="00F50717"/>
    <w:rsid w:val="00F50904"/>
    <w:rsid w:val="00F50D83"/>
    <w:rsid w:val="00F51570"/>
    <w:rsid w:val="00F5173A"/>
    <w:rsid w:val="00F5261A"/>
    <w:rsid w:val="00F533BB"/>
    <w:rsid w:val="00F53466"/>
    <w:rsid w:val="00F53ED3"/>
    <w:rsid w:val="00F54006"/>
    <w:rsid w:val="00F54E35"/>
    <w:rsid w:val="00F553D4"/>
    <w:rsid w:val="00F554B0"/>
    <w:rsid w:val="00F55A8C"/>
    <w:rsid w:val="00F560FB"/>
    <w:rsid w:val="00F562B7"/>
    <w:rsid w:val="00F568AD"/>
    <w:rsid w:val="00F56EAE"/>
    <w:rsid w:val="00F57A96"/>
    <w:rsid w:val="00F60052"/>
    <w:rsid w:val="00F60153"/>
    <w:rsid w:val="00F6168C"/>
    <w:rsid w:val="00F618EE"/>
    <w:rsid w:val="00F63205"/>
    <w:rsid w:val="00F6460F"/>
    <w:rsid w:val="00F64F94"/>
    <w:rsid w:val="00F64FDE"/>
    <w:rsid w:val="00F65096"/>
    <w:rsid w:val="00F65E24"/>
    <w:rsid w:val="00F669E3"/>
    <w:rsid w:val="00F6749B"/>
    <w:rsid w:val="00F67530"/>
    <w:rsid w:val="00F676E0"/>
    <w:rsid w:val="00F704D2"/>
    <w:rsid w:val="00F7052F"/>
    <w:rsid w:val="00F707FA"/>
    <w:rsid w:val="00F7154A"/>
    <w:rsid w:val="00F7169D"/>
    <w:rsid w:val="00F71B1E"/>
    <w:rsid w:val="00F71E96"/>
    <w:rsid w:val="00F7305F"/>
    <w:rsid w:val="00F73A76"/>
    <w:rsid w:val="00F73B13"/>
    <w:rsid w:val="00F75E77"/>
    <w:rsid w:val="00F766EA"/>
    <w:rsid w:val="00F778D3"/>
    <w:rsid w:val="00F800CC"/>
    <w:rsid w:val="00F800FD"/>
    <w:rsid w:val="00F81078"/>
    <w:rsid w:val="00F810ED"/>
    <w:rsid w:val="00F818C9"/>
    <w:rsid w:val="00F81BBB"/>
    <w:rsid w:val="00F81C5B"/>
    <w:rsid w:val="00F84000"/>
    <w:rsid w:val="00F84FB2"/>
    <w:rsid w:val="00F85505"/>
    <w:rsid w:val="00F85770"/>
    <w:rsid w:val="00F85AB2"/>
    <w:rsid w:val="00F86AE7"/>
    <w:rsid w:val="00F86EAA"/>
    <w:rsid w:val="00F9057E"/>
    <w:rsid w:val="00F90A0B"/>
    <w:rsid w:val="00F9115E"/>
    <w:rsid w:val="00F91CC8"/>
    <w:rsid w:val="00F923A6"/>
    <w:rsid w:val="00F93425"/>
    <w:rsid w:val="00F93CAE"/>
    <w:rsid w:val="00F93D75"/>
    <w:rsid w:val="00F93E45"/>
    <w:rsid w:val="00F9407D"/>
    <w:rsid w:val="00F940A0"/>
    <w:rsid w:val="00F947CE"/>
    <w:rsid w:val="00F94A23"/>
    <w:rsid w:val="00F94E8D"/>
    <w:rsid w:val="00F94EF6"/>
    <w:rsid w:val="00F9554F"/>
    <w:rsid w:val="00F95910"/>
    <w:rsid w:val="00F96575"/>
    <w:rsid w:val="00F96B06"/>
    <w:rsid w:val="00F96E4B"/>
    <w:rsid w:val="00F96ED6"/>
    <w:rsid w:val="00F9738F"/>
    <w:rsid w:val="00FA0920"/>
    <w:rsid w:val="00FA0B89"/>
    <w:rsid w:val="00FA1A80"/>
    <w:rsid w:val="00FA1F94"/>
    <w:rsid w:val="00FA222D"/>
    <w:rsid w:val="00FA2410"/>
    <w:rsid w:val="00FA2541"/>
    <w:rsid w:val="00FA2A68"/>
    <w:rsid w:val="00FA3491"/>
    <w:rsid w:val="00FA3D36"/>
    <w:rsid w:val="00FA52CD"/>
    <w:rsid w:val="00FA5A95"/>
    <w:rsid w:val="00FA5CFB"/>
    <w:rsid w:val="00FA6801"/>
    <w:rsid w:val="00FA682E"/>
    <w:rsid w:val="00FA7FB1"/>
    <w:rsid w:val="00FB0DDF"/>
    <w:rsid w:val="00FB1C63"/>
    <w:rsid w:val="00FB20B7"/>
    <w:rsid w:val="00FB21D0"/>
    <w:rsid w:val="00FB2350"/>
    <w:rsid w:val="00FB32B5"/>
    <w:rsid w:val="00FB4988"/>
    <w:rsid w:val="00FB49AD"/>
    <w:rsid w:val="00FB570E"/>
    <w:rsid w:val="00FB5FA4"/>
    <w:rsid w:val="00FB67BF"/>
    <w:rsid w:val="00FB68DF"/>
    <w:rsid w:val="00FB72D1"/>
    <w:rsid w:val="00FB7812"/>
    <w:rsid w:val="00FB7947"/>
    <w:rsid w:val="00FC17C5"/>
    <w:rsid w:val="00FC1C88"/>
    <w:rsid w:val="00FC1CA2"/>
    <w:rsid w:val="00FC2081"/>
    <w:rsid w:val="00FC24B1"/>
    <w:rsid w:val="00FC26CD"/>
    <w:rsid w:val="00FC31B9"/>
    <w:rsid w:val="00FC3950"/>
    <w:rsid w:val="00FC3CBD"/>
    <w:rsid w:val="00FC3FBA"/>
    <w:rsid w:val="00FC5789"/>
    <w:rsid w:val="00FC702B"/>
    <w:rsid w:val="00FC77E0"/>
    <w:rsid w:val="00FC78B8"/>
    <w:rsid w:val="00FD09EF"/>
    <w:rsid w:val="00FD0A42"/>
    <w:rsid w:val="00FD0D6F"/>
    <w:rsid w:val="00FD11AD"/>
    <w:rsid w:val="00FD182C"/>
    <w:rsid w:val="00FD2101"/>
    <w:rsid w:val="00FD291E"/>
    <w:rsid w:val="00FD2AF4"/>
    <w:rsid w:val="00FD45AF"/>
    <w:rsid w:val="00FD5BD2"/>
    <w:rsid w:val="00FD5EFA"/>
    <w:rsid w:val="00FD66CF"/>
    <w:rsid w:val="00FD6C66"/>
    <w:rsid w:val="00FD7D6C"/>
    <w:rsid w:val="00FD7D98"/>
    <w:rsid w:val="00FD7E2A"/>
    <w:rsid w:val="00FD7EB4"/>
    <w:rsid w:val="00FE1123"/>
    <w:rsid w:val="00FE2ABD"/>
    <w:rsid w:val="00FE2E24"/>
    <w:rsid w:val="00FE3227"/>
    <w:rsid w:val="00FE332B"/>
    <w:rsid w:val="00FE3783"/>
    <w:rsid w:val="00FE41ED"/>
    <w:rsid w:val="00FE4DEC"/>
    <w:rsid w:val="00FE4DF0"/>
    <w:rsid w:val="00FE6355"/>
    <w:rsid w:val="00FE63E5"/>
    <w:rsid w:val="00FE6783"/>
    <w:rsid w:val="00FE6BD6"/>
    <w:rsid w:val="00FE70B3"/>
    <w:rsid w:val="00FE79C7"/>
    <w:rsid w:val="00FF0393"/>
    <w:rsid w:val="00FF0F49"/>
    <w:rsid w:val="00FF1AC3"/>
    <w:rsid w:val="00FF1F09"/>
    <w:rsid w:val="00FF2190"/>
    <w:rsid w:val="00FF272A"/>
    <w:rsid w:val="00FF2FD8"/>
    <w:rsid w:val="00FF308E"/>
    <w:rsid w:val="00FF338B"/>
    <w:rsid w:val="00FF3495"/>
    <w:rsid w:val="00FF3779"/>
    <w:rsid w:val="00FF3EE9"/>
    <w:rsid w:val="00FF4C98"/>
    <w:rsid w:val="00FF4FFA"/>
    <w:rsid w:val="00FF51D3"/>
    <w:rsid w:val="00FF5AC6"/>
    <w:rsid w:val="00FF5E96"/>
    <w:rsid w:val="00FF608F"/>
    <w:rsid w:val="00FF726D"/>
    <w:rsid w:val="00FF74CB"/>
    <w:rsid w:val="00FF76E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3EC3E8"/>
  <w15:chartTrackingRefBased/>
  <w15:docId w15:val="{D6F33B5D-2174-481C-81EE-0BB355470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5" w:uiPriority="39"/>
    <w:lsdException w:name="footnote text" w:uiPriority="99"/>
    <w:lsdException w:name="caption" w:qFormat="1"/>
    <w:lsdException w:name="footnote reference" w:uiPriority="99"/>
    <w:lsdException w:name="Title" w:qFormat="1"/>
    <w:lsdException w:name="Subtitle" w:qFormat="1"/>
    <w:lsdException w:name="Body Text 3" w:uiPriority="99"/>
    <w:lsdException w:name="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4B7238"/>
    <w:rPr>
      <w:rFonts w:ascii="Arial" w:hAnsi="Arial"/>
      <w:sz w:val="22"/>
      <w:szCs w:val="24"/>
    </w:rPr>
  </w:style>
  <w:style w:type="paragraph" w:styleId="Nadpis1">
    <w:name w:val="heading 1"/>
    <w:aliases w:val="kapitola1,T1"/>
    <w:basedOn w:val="Normlny"/>
    <w:next w:val="Normlny"/>
    <w:link w:val="Nadpis1Char"/>
    <w:qFormat/>
    <w:pPr>
      <w:keepNext/>
      <w:numPr>
        <w:numId w:val="1"/>
      </w:numPr>
      <w:outlineLvl w:val="0"/>
    </w:pPr>
    <w:rPr>
      <w:sz w:val="28"/>
      <w:szCs w:val="28"/>
      <w:lang w:val="x-none" w:eastAsia="x-none"/>
    </w:rPr>
  </w:style>
  <w:style w:type="paragraph" w:styleId="Nadpis2">
    <w:name w:val="heading 2"/>
    <w:aliases w:val="T2,2,kapitola2,Podkapitola,jelaHeading 2"/>
    <w:basedOn w:val="Normlny"/>
    <w:next w:val="Normlny"/>
    <w:link w:val="Nadpis2Char"/>
    <w:qFormat/>
    <w:pPr>
      <w:keepNext/>
      <w:jc w:val="both"/>
      <w:outlineLvl w:val="1"/>
    </w:pPr>
    <w:rPr>
      <w:lang w:val="x-none" w:eastAsia="x-none"/>
    </w:rPr>
  </w:style>
  <w:style w:type="paragraph" w:styleId="Nadpis30">
    <w:name w:val="heading 3"/>
    <w:aliases w:val="kapitola3,T3,Clanek"/>
    <w:basedOn w:val="Normlny"/>
    <w:next w:val="Normlny"/>
    <w:link w:val="Nadpis3Char"/>
    <w:qFormat/>
    <w:pPr>
      <w:keepNext/>
      <w:jc w:val="both"/>
      <w:outlineLvl w:val="2"/>
    </w:pPr>
    <w:rPr>
      <w:b/>
      <w:bCs/>
      <w:sz w:val="28"/>
      <w:szCs w:val="28"/>
      <w:lang w:val="x-none" w:eastAsia="x-none"/>
    </w:rPr>
  </w:style>
  <w:style w:type="paragraph" w:styleId="Nadpis4">
    <w:name w:val="heading 4"/>
    <w:basedOn w:val="Normlny"/>
    <w:next w:val="Normlny"/>
    <w:link w:val="Nadpis4Char"/>
    <w:qFormat/>
    <w:pPr>
      <w:keepNext/>
      <w:jc w:val="center"/>
      <w:outlineLvl w:val="3"/>
    </w:pPr>
    <w:rPr>
      <w:sz w:val="28"/>
      <w:szCs w:val="28"/>
      <w:lang w:val="x-none" w:eastAsia="x-none"/>
    </w:rPr>
  </w:style>
  <w:style w:type="paragraph" w:styleId="Nadpis5">
    <w:name w:val="heading 5"/>
    <w:basedOn w:val="Normlny"/>
    <w:next w:val="Normlny"/>
    <w:link w:val="Nadpis5Char"/>
    <w:qFormat/>
    <w:pPr>
      <w:keepNext/>
      <w:jc w:val="center"/>
      <w:outlineLvl w:val="4"/>
    </w:pPr>
    <w:rPr>
      <w:b/>
      <w:bCs/>
      <w:sz w:val="28"/>
      <w:szCs w:val="28"/>
      <w:lang w:val="x-none" w:eastAsia="x-none"/>
    </w:rPr>
  </w:style>
  <w:style w:type="paragraph" w:styleId="Nadpis6">
    <w:name w:val="heading 6"/>
    <w:basedOn w:val="Normlny"/>
    <w:next w:val="Normlny"/>
    <w:link w:val="Nadpis6Char"/>
    <w:qFormat/>
    <w:pPr>
      <w:keepNext/>
      <w:jc w:val="both"/>
      <w:outlineLvl w:val="5"/>
    </w:pPr>
    <w:rPr>
      <w:b/>
      <w:bCs/>
      <w:lang w:val="x-none" w:eastAsia="x-none"/>
    </w:rPr>
  </w:style>
  <w:style w:type="paragraph" w:styleId="Nadpis7">
    <w:name w:val="heading 7"/>
    <w:basedOn w:val="Normlny"/>
    <w:next w:val="Normlny"/>
    <w:link w:val="Nadpis7Char"/>
    <w:qFormat/>
    <w:pPr>
      <w:keepNext/>
      <w:spacing w:line="360" w:lineRule="auto"/>
      <w:jc w:val="both"/>
      <w:outlineLvl w:val="6"/>
    </w:pPr>
    <w:rPr>
      <w:b/>
      <w:bCs/>
      <w:u w:val="single"/>
      <w:lang w:val="x-none" w:eastAsia="x-none"/>
    </w:rPr>
  </w:style>
  <w:style w:type="paragraph" w:styleId="Nadpis8">
    <w:name w:val="heading 8"/>
    <w:basedOn w:val="Normlny"/>
    <w:next w:val="Normlny"/>
    <w:link w:val="Nadpis8Char"/>
    <w:qFormat/>
    <w:pPr>
      <w:keepNext/>
      <w:ind w:firstLine="708"/>
      <w:jc w:val="both"/>
      <w:outlineLvl w:val="7"/>
    </w:pPr>
    <w:rPr>
      <w:u w:val="single"/>
      <w:lang w:val="x-none" w:eastAsia="x-none"/>
    </w:rPr>
  </w:style>
  <w:style w:type="paragraph" w:styleId="Nadpis9">
    <w:name w:val="heading 9"/>
    <w:basedOn w:val="Normlny"/>
    <w:next w:val="Normlny"/>
    <w:link w:val="Nadpis9Char"/>
    <w:qFormat/>
    <w:pPr>
      <w:keepNext/>
      <w:outlineLvl w:val="8"/>
    </w:pPr>
    <w:rPr>
      <w:b/>
      <w:bCs/>
      <w:u w:val="single"/>
      <w:lang w:val="x-none" w:eastAsia="x-non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Odrazkaseda">
    <w:name w:val="Odrazka seda"/>
    <w:basedOn w:val="Komentarvtexte"/>
    <w:pPr>
      <w:numPr>
        <w:ilvl w:val="1"/>
        <w:numId w:val="3"/>
      </w:numPr>
    </w:pPr>
  </w:style>
  <w:style w:type="paragraph" w:customStyle="1" w:styleId="Komentarvtexte">
    <w:name w:val="Komentar v texte"/>
    <w:basedOn w:val="Normlny"/>
    <w:pPr>
      <w:spacing w:line="360" w:lineRule="auto"/>
      <w:ind w:left="851"/>
      <w:jc w:val="both"/>
    </w:pPr>
    <w:rPr>
      <w:rFonts w:cs="Arial"/>
      <w:i/>
      <w:color w:val="808080"/>
      <w:sz w:val="18"/>
      <w:szCs w:val="18"/>
    </w:rPr>
  </w:style>
  <w:style w:type="paragraph" w:customStyle="1" w:styleId="Tucnestred20">
    <w:name w:val="Tucne stred 20"/>
    <w:basedOn w:val="Zkladn"/>
    <w:pPr>
      <w:jc w:val="center"/>
    </w:pPr>
    <w:rPr>
      <w:b/>
      <w:bCs/>
      <w:w w:val="150"/>
      <w:sz w:val="40"/>
    </w:rPr>
  </w:style>
  <w:style w:type="paragraph" w:customStyle="1" w:styleId="Zkladn">
    <w:name w:val="Základný"/>
    <w:basedOn w:val="Normlny"/>
    <w:pPr>
      <w:tabs>
        <w:tab w:val="left" w:pos="5245"/>
        <w:tab w:val="right" w:leader="dot" w:pos="7938"/>
      </w:tabs>
    </w:pPr>
    <w:rPr>
      <w:rFonts w:cs="Arial"/>
      <w:szCs w:val="20"/>
      <w:lang w:eastAsia="cs-CZ"/>
    </w:rPr>
  </w:style>
  <w:style w:type="paragraph" w:customStyle="1" w:styleId="Tucnestred14">
    <w:name w:val="Tucne stred 14"/>
    <w:basedOn w:val="Normlny"/>
    <w:pPr>
      <w:tabs>
        <w:tab w:val="left" w:pos="5245"/>
        <w:tab w:val="right" w:leader="dot" w:pos="7938"/>
      </w:tabs>
      <w:jc w:val="center"/>
    </w:pPr>
    <w:rPr>
      <w:rFonts w:cs="Arial"/>
      <w:b/>
      <w:bCs/>
      <w:sz w:val="28"/>
      <w:szCs w:val="20"/>
      <w:lang w:eastAsia="cs-CZ"/>
    </w:rPr>
  </w:style>
  <w:style w:type="paragraph" w:styleId="Zkladntext">
    <w:name w:val="Body Text"/>
    <w:basedOn w:val="Normlny"/>
    <w:link w:val="ZkladntextChar"/>
    <w:pPr>
      <w:jc w:val="both"/>
    </w:pPr>
    <w:rPr>
      <w:bCs/>
      <w:szCs w:val="22"/>
      <w:lang w:val="x-none" w:eastAsia="x-none"/>
    </w:rPr>
  </w:style>
  <w:style w:type="paragraph" w:styleId="Hlavika">
    <w:name w:val="header"/>
    <w:basedOn w:val="Normlny"/>
    <w:link w:val="HlavikaChar"/>
    <w:pPr>
      <w:tabs>
        <w:tab w:val="center" w:pos="4536"/>
        <w:tab w:val="right" w:pos="9072"/>
      </w:tabs>
    </w:pPr>
    <w:rPr>
      <w:lang w:val="x-none" w:eastAsia="x-none"/>
    </w:rPr>
  </w:style>
  <w:style w:type="paragraph" w:styleId="Pta">
    <w:name w:val="footer"/>
    <w:basedOn w:val="Normlny"/>
    <w:link w:val="PtaChar"/>
    <w:pPr>
      <w:tabs>
        <w:tab w:val="center" w:pos="4536"/>
        <w:tab w:val="right" w:pos="9072"/>
      </w:tabs>
    </w:pPr>
    <w:rPr>
      <w:lang w:val="x-none" w:eastAsia="x-none"/>
    </w:rPr>
  </w:style>
  <w:style w:type="character" w:styleId="slostrany">
    <w:name w:val="page number"/>
    <w:basedOn w:val="Predvolenpsmoodseku"/>
  </w:style>
  <w:style w:type="paragraph" w:customStyle="1" w:styleId="Tucnevlavo14">
    <w:name w:val="Tucne vlavo 14"/>
    <w:basedOn w:val="Normlny"/>
    <w:pPr>
      <w:tabs>
        <w:tab w:val="left" w:pos="5245"/>
        <w:tab w:val="right" w:leader="dot" w:pos="7938"/>
      </w:tabs>
    </w:pPr>
    <w:rPr>
      <w:rFonts w:cs="Arial"/>
      <w:b/>
      <w:bCs/>
      <w:sz w:val="28"/>
      <w:szCs w:val="20"/>
      <w:lang w:eastAsia="cs-CZ"/>
    </w:rPr>
  </w:style>
  <w:style w:type="paragraph" w:customStyle="1" w:styleId="Tucne12vsetkyvelke">
    <w:name w:val="Tucne 12 vsetky velke"/>
    <w:basedOn w:val="Zkladn"/>
    <w:rPr>
      <w:b/>
      <w:caps/>
      <w:sz w:val="24"/>
      <w:szCs w:val="24"/>
      <w:u w:val="single"/>
    </w:rPr>
  </w:style>
  <w:style w:type="paragraph" w:customStyle="1" w:styleId="Nadpiskapitola">
    <w:name w:val="Nadpis kapitola"/>
    <w:basedOn w:val="Normlny"/>
    <w:pPr>
      <w:numPr>
        <w:numId w:val="3"/>
      </w:numPr>
      <w:spacing w:before="480" w:after="240"/>
      <w:jc w:val="center"/>
    </w:pPr>
    <w:rPr>
      <w:rFonts w:cs="Arial"/>
      <w:b/>
      <w:bCs/>
      <w:caps/>
      <w:sz w:val="28"/>
      <w:szCs w:val="30"/>
    </w:rPr>
  </w:style>
  <w:style w:type="paragraph" w:customStyle="1" w:styleId="Zoznamslo1Char">
    <w:name w:val="Zoznam číslo 1 Char"/>
    <w:basedOn w:val="Normlny"/>
    <w:pPr>
      <w:numPr>
        <w:numId w:val="5"/>
      </w:numPr>
      <w:spacing w:before="480" w:after="120" w:line="360" w:lineRule="auto"/>
      <w:jc w:val="both"/>
    </w:pPr>
    <w:rPr>
      <w:rFonts w:cs="Arial"/>
      <w:b/>
      <w:bCs/>
      <w:smallCaps/>
      <w:sz w:val="28"/>
      <w:szCs w:val="26"/>
    </w:rPr>
  </w:style>
  <w:style w:type="paragraph" w:customStyle="1" w:styleId="Odsaden10Char">
    <w:name w:val="Odsadený 10 Char"/>
    <w:basedOn w:val="Normlny"/>
    <w:pPr>
      <w:spacing w:line="360" w:lineRule="auto"/>
      <w:ind w:left="851"/>
      <w:jc w:val="both"/>
    </w:pPr>
    <w:rPr>
      <w:rFonts w:cs="Arial"/>
      <w:szCs w:val="22"/>
    </w:rPr>
  </w:style>
  <w:style w:type="paragraph" w:customStyle="1" w:styleId="Zoznamslo2">
    <w:name w:val="Zoznam číslo 2"/>
    <w:basedOn w:val="Normlny"/>
    <w:pPr>
      <w:numPr>
        <w:ilvl w:val="1"/>
        <w:numId w:val="17"/>
      </w:numPr>
      <w:spacing w:before="120" w:line="360" w:lineRule="auto"/>
      <w:jc w:val="both"/>
    </w:pPr>
    <w:rPr>
      <w:rFonts w:cs="Arial"/>
      <w:szCs w:val="16"/>
    </w:rPr>
  </w:style>
  <w:style w:type="paragraph" w:customStyle="1" w:styleId="Zoznamkriterii">
    <w:name w:val="Zoznam kriterii"/>
    <w:basedOn w:val="Zoznamslo2"/>
    <w:pPr>
      <w:tabs>
        <w:tab w:val="right" w:leader="dot" w:pos="9540"/>
      </w:tabs>
    </w:pPr>
  </w:style>
  <w:style w:type="character" w:customStyle="1" w:styleId="Zoznamslo1CharChar">
    <w:name w:val="Zoznam číslo 1 Char Char"/>
    <w:rPr>
      <w:rFonts w:ascii="Arial" w:hAnsi="Arial" w:cs="Arial"/>
      <w:b/>
      <w:bCs/>
      <w:smallCaps/>
      <w:noProof w:val="0"/>
      <w:sz w:val="28"/>
      <w:szCs w:val="26"/>
      <w:lang w:val="sk-SK" w:eastAsia="sk-SK" w:bidi="ar-SA"/>
    </w:rPr>
  </w:style>
  <w:style w:type="paragraph" w:styleId="Zkladntext3">
    <w:name w:val="Body Text 3"/>
    <w:basedOn w:val="Normlny"/>
    <w:link w:val="Zkladntext3Char"/>
    <w:uiPriority w:val="99"/>
    <w:pPr>
      <w:spacing w:after="120"/>
    </w:pPr>
    <w:rPr>
      <w:sz w:val="16"/>
      <w:szCs w:val="16"/>
      <w:lang w:val="x-none" w:eastAsia="x-none"/>
    </w:rPr>
  </w:style>
  <w:style w:type="paragraph" w:customStyle="1" w:styleId="Odsaden10">
    <w:name w:val="Odsadený 10"/>
    <w:basedOn w:val="Normlny"/>
    <w:pPr>
      <w:spacing w:line="360" w:lineRule="auto"/>
      <w:ind w:left="851"/>
      <w:jc w:val="both"/>
    </w:pPr>
    <w:rPr>
      <w:rFonts w:cs="Arial"/>
      <w:szCs w:val="22"/>
    </w:rPr>
  </w:style>
  <w:style w:type="paragraph" w:customStyle="1" w:styleId="Vlavo">
    <w:name w:val="Vlavo"/>
    <w:basedOn w:val="Zkladn"/>
  </w:style>
  <w:style w:type="character" w:styleId="Odkaznakomentr">
    <w:name w:val="annotation reference"/>
    <w:semiHidden/>
    <w:rPr>
      <w:sz w:val="16"/>
      <w:szCs w:val="16"/>
    </w:rPr>
  </w:style>
  <w:style w:type="paragraph" w:styleId="Textkomentra">
    <w:name w:val="annotation text"/>
    <w:basedOn w:val="Normlny"/>
    <w:link w:val="TextkomentraChar"/>
    <w:semiHidden/>
    <w:rPr>
      <w:sz w:val="20"/>
      <w:szCs w:val="20"/>
      <w:lang w:val="x-none" w:eastAsia="x-none"/>
    </w:rPr>
  </w:style>
  <w:style w:type="paragraph" w:customStyle="1" w:styleId="Pedmtkomente2">
    <w:name w:val="Předmět komentáře2"/>
    <w:basedOn w:val="Textkomentra"/>
    <w:next w:val="Textkomentra"/>
    <w:semiHidden/>
    <w:rPr>
      <w:b/>
      <w:bCs/>
    </w:rPr>
  </w:style>
  <w:style w:type="paragraph" w:styleId="Textbubliny">
    <w:name w:val="Balloon Text"/>
    <w:basedOn w:val="Normlny"/>
    <w:link w:val="TextbublinyChar"/>
    <w:rPr>
      <w:rFonts w:ascii="Tahoma" w:hAnsi="Tahoma"/>
      <w:sz w:val="16"/>
      <w:szCs w:val="16"/>
      <w:lang w:val="x-none" w:eastAsia="x-none"/>
    </w:rPr>
  </w:style>
  <w:style w:type="paragraph" w:customStyle="1" w:styleId="Nadpisas">
    <w:name w:val="Nadpis časť"/>
    <w:basedOn w:val="Normlny"/>
    <w:pPr>
      <w:jc w:val="center"/>
    </w:pPr>
    <w:rPr>
      <w:rFonts w:cs="Arial"/>
      <w:w w:val="150"/>
      <w:sz w:val="28"/>
      <w:szCs w:val="28"/>
    </w:rPr>
  </w:style>
  <w:style w:type="paragraph" w:styleId="Obsah1">
    <w:name w:val="toc 1"/>
    <w:basedOn w:val="Normlny"/>
    <w:next w:val="Normlny"/>
    <w:autoRedefine/>
    <w:uiPriority w:val="39"/>
  </w:style>
  <w:style w:type="paragraph" w:styleId="Obsah2">
    <w:name w:val="toc 2"/>
    <w:basedOn w:val="Normlny"/>
    <w:next w:val="Normlny"/>
    <w:autoRedefine/>
    <w:uiPriority w:val="39"/>
    <w:pPr>
      <w:tabs>
        <w:tab w:val="left" w:pos="720"/>
        <w:tab w:val="right" w:leader="dot" w:pos="10024"/>
      </w:tabs>
      <w:ind w:left="720" w:hanging="480"/>
    </w:pPr>
  </w:style>
  <w:style w:type="paragraph" w:styleId="Obsah3">
    <w:name w:val="toc 3"/>
    <w:basedOn w:val="Normlny"/>
    <w:next w:val="Normlny"/>
    <w:autoRedefine/>
    <w:uiPriority w:val="39"/>
    <w:pPr>
      <w:tabs>
        <w:tab w:val="left" w:pos="360"/>
        <w:tab w:val="right" w:leader="dot" w:pos="10024"/>
      </w:tabs>
      <w:ind w:left="900" w:hanging="600"/>
    </w:pPr>
  </w:style>
  <w:style w:type="character" w:customStyle="1" w:styleId="Odsaden10CharChar">
    <w:name w:val="Odsadený 10 Char Char"/>
    <w:rPr>
      <w:rFonts w:ascii="Arial" w:hAnsi="Arial" w:cs="Arial"/>
      <w:noProof w:val="0"/>
      <w:sz w:val="22"/>
      <w:szCs w:val="22"/>
      <w:lang w:val="sk-SK" w:eastAsia="sk-SK" w:bidi="ar-SA"/>
    </w:rPr>
  </w:style>
  <w:style w:type="paragraph" w:styleId="truktradokumentu">
    <w:name w:val="Document Map"/>
    <w:basedOn w:val="Normlny"/>
    <w:link w:val="truktradokumentuChar"/>
    <w:semiHidden/>
    <w:pPr>
      <w:shd w:val="clear" w:color="auto" w:fill="000080"/>
    </w:pPr>
    <w:rPr>
      <w:rFonts w:ascii="Tahoma" w:hAnsi="Tahoma"/>
      <w:lang w:val="x-none" w:eastAsia="x-none"/>
    </w:rPr>
  </w:style>
  <w:style w:type="paragraph" w:customStyle="1" w:styleId="Zoznamslo3">
    <w:name w:val="Zoznam číslo 3"/>
    <w:basedOn w:val="Zoznamslo2"/>
    <w:pPr>
      <w:numPr>
        <w:ilvl w:val="2"/>
      </w:numPr>
    </w:pPr>
  </w:style>
  <w:style w:type="paragraph" w:customStyle="1" w:styleId="Zoznamslo4">
    <w:name w:val="Zoznam číslo 4"/>
    <w:basedOn w:val="Zoznamslo2"/>
    <w:pPr>
      <w:numPr>
        <w:ilvl w:val="3"/>
      </w:numPr>
    </w:pPr>
  </w:style>
  <w:style w:type="paragraph" w:customStyle="1" w:styleId="Odsaden30">
    <w:name w:val="Odsadený 30"/>
    <w:basedOn w:val="Zoznamslo3"/>
    <w:pPr>
      <w:numPr>
        <w:ilvl w:val="0"/>
        <w:numId w:val="0"/>
      </w:numPr>
      <w:ind w:left="1701"/>
    </w:pPr>
  </w:style>
  <w:style w:type="paragraph" w:customStyle="1" w:styleId="Nadpis3">
    <w:name w:val="Nadpis3"/>
    <w:basedOn w:val="Normlny"/>
    <w:pPr>
      <w:numPr>
        <w:numId w:val="4"/>
      </w:numPr>
    </w:pPr>
  </w:style>
  <w:style w:type="paragraph" w:customStyle="1" w:styleId="Nadpisodsek">
    <w:name w:val="Nadpis odsek"/>
    <w:basedOn w:val="Zkladn"/>
    <w:pPr>
      <w:numPr>
        <w:numId w:val="17"/>
      </w:numPr>
      <w:spacing w:before="480" w:after="120" w:line="360" w:lineRule="auto"/>
    </w:pPr>
    <w:rPr>
      <w:b/>
      <w:smallCaps/>
      <w:sz w:val="28"/>
      <w:szCs w:val="28"/>
    </w:rPr>
  </w:style>
  <w:style w:type="character" w:styleId="Hypertextovprepojenie">
    <w:name w:val="Hyperlink"/>
    <w:uiPriority w:val="99"/>
    <w:rPr>
      <w:color w:val="0000FF"/>
      <w:u w:val="single"/>
    </w:rPr>
  </w:style>
  <w:style w:type="character" w:styleId="PouitHypertextovPrepojenie">
    <w:name w:val="FollowedHyperlink"/>
    <w:rPr>
      <w:color w:val="800080"/>
      <w:u w:val="single"/>
    </w:rPr>
  </w:style>
  <w:style w:type="character" w:customStyle="1" w:styleId="Zoznamslo2Char">
    <w:name w:val="Zoznam číslo 2 Char"/>
    <w:rPr>
      <w:rFonts w:ascii="Arial" w:hAnsi="Arial" w:cs="Arial"/>
      <w:noProof w:val="0"/>
      <w:sz w:val="22"/>
      <w:szCs w:val="16"/>
      <w:lang w:val="sk-SK" w:eastAsia="sk-SK" w:bidi="ar-SA"/>
    </w:rPr>
  </w:style>
  <w:style w:type="paragraph" w:customStyle="1" w:styleId="Odrazka15">
    <w:name w:val="Odrazka 15"/>
    <w:basedOn w:val="Odsaden10Char"/>
    <w:pPr>
      <w:numPr>
        <w:numId w:val="6"/>
      </w:numPr>
      <w:tabs>
        <w:tab w:val="clear" w:pos="1985"/>
        <w:tab w:val="left" w:pos="1134"/>
      </w:tabs>
      <w:ind w:firstLine="0"/>
    </w:pPr>
  </w:style>
  <w:style w:type="character" w:customStyle="1" w:styleId="Zoznamslo2CharChar">
    <w:name w:val="Zoznam číslo 2 Char Char"/>
    <w:rPr>
      <w:rFonts w:ascii="Arial" w:hAnsi="Arial" w:cs="Arial"/>
      <w:noProof w:val="0"/>
      <w:sz w:val="22"/>
      <w:szCs w:val="16"/>
      <w:lang w:val="sk-SK" w:eastAsia="sk-SK" w:bidi="ar-SA"/>
    </w:rPr>
  </w:style>
  <w:style w:type="paragraph" w:customStyle="1" w:styleId="Zoznamslo1">
    <w:name w:val="Zoznam číslo 1"/>
    <w:basedOn w:val="Normlny"/>
    <w:pPr>
      <w:tabs>
        <w:tab w:val="num" w:pos="851"/>
      </w:tabs>
      <w:spacing w:before="480" w:after="120" w:line="300" w:lineRule="auto"/>
      <w:ind w:left="851" w:hanging="851"/>
      <w:jc w:val="both"/>
    </w:pPr>
    <w:rPr>
      <w:rFonts w:cs="Arial"/>
      <w:b/>
      <w:bCs/>
      <w:sz w:val="28"/>
      <w:szCs w:val="28"/>
    </w:rPr>
  </w:style>
  <w:style w:type="paragraph" w:customStyle="1" w:styleId="Odrkaodsad10">
    <w:name w:val="Odrážka odsad 10"/>
    <w:basedOn w:val="Normlny"/>
    <w:pPr>
      <w:numPr>
        <w:numId w:val="7"/>
      </w:numPr>
      <w:spacing w:line="360" w:lineRule="auto"/>
      <w:jc w:val="both"/>
    </w:pPr>
    <w:rPr>
      <w:rFonts w:cs="Arial"/>
      <w:szCs w:val="22"/>
    </w:rPr>
  </w:style>
  <w:style w:type="paragraph" w:customStyle="1" w:styleId="Zoznam1">
    <w:name w:val="Zoznam1"/>
    <w:basedOn w:val="Normlny"/>
    <w:pPr>
      <w:numPr>
        <w:numId w:val="8"/>
      </w:numPr>
      <w:tabs>
        <w:tab w:val="left" w:pos="680"/>
      </w:tabs>
      <w:jc w:val="both"/>
    </w:pPr>
    <w:rPr>
      <w:rFonts w:cs="Arial"/>
      <w:b/>
      <w:bCs/>
      <w:szCs w:val="22"/>
    </w:rPr>
  </w:style>
  <w:style w:type="paragraph" w:styleId="Zoznam2">
    <w:name w:val="List 2"/>
    <w:basedOn w:val="Zoznam1"/>
    <w:pPr>
      <w:numPr>
        <w:ilvl w:val="1"/>
      </w:numPr>
      <w:tabs>
        <w:tab w:val="clear" w:pos="680"/>
      </w:tabs>
    </w:pPr>
    <w:rPr>
      <w:b w:val="0"/>
      <w:bCs w:val="0"/>
    </w:rPr>
  </w:style>
  <w:style w:type="paragraph" w:styleId="Nzov">
    <w:name w:val="Title"/>
    <w:basedOn w:val="Normlny"/>
    <w:link w:val="NzovChar"/>
    <w:qFormat/>
    <w:pPr>
      <w:jc w:val="center"/>
    </w:pPr>
    <w:rPr>
      <w:b/>
      <w:bCs/>
      <w:lang w:val="x-none" w:eastAsia="x-none"/>
    </w:rPr>
  </w:style>
  <w:style w:type="paragraph" w:styleId="Textpoznmkypodiarou">
    <w:name w:val="footnote text"/>
    <w:basedOn w:val="Normlny"/>
    <w:link w:val="TextpoznmkypodiarouChar"/>
    <w:uiPriority w:val="99"/>
    <w:semiHidden/>
    <w:rPr>
      <w:sz w:val="20"/>
      <w:szCs w:val="20"/>
      <w:lang w:val="x-none" w:eastAsia="cs-CZ"/>
    </w:rPr>
  </w:style>
  <w:style w:type="character" w:styleId="Odkaznapoznmkupodiarou">
    <w:name w:val="footnote reference"/>
    <w:uiPriority w:val="99"/>
    <w:semiHidden/>
    <w:rPr>
      <w:vertAlign w:val="superscript"/>
    </w:rPr>
  </w:style>
  <w:style w:type="paragraph" w:customStyle="1" w:styleId="Zoznam20">
    <w:name w:val="Zoznam2"/>
    <w:basedOn w:val="Normlny"/>
    <w:pPr>
      <w:tabs>
        <w:tab w:val="num" w:pos="851"/>
      </w:tabs>
      <w:ind w:left="851" w:hanging="851"/>
      <w:jc w:val="both"/>
    </w:pPr>
    <w:rPr>
      <w:szCs w:val="20"/>
      <w:lang w:eastAsia="cs-CZ"/>
    </w:rPr>
  </w:style>
  <w:style w:type="paragraph" w:customStyle="1" w:styleId="Odsekzmluvy20">
    <w:name w:val="Odsek zmluvy 2"/>
    <w:basedOn w:val="Odsekzmluvy2"/>
    <w:pPr>
      <w:ind w:left="539" w:firstLine="0"/>
    </w:pPr>
  </w:style>
  <w:style w:type="paragraph" w:customStyle="1" w:styleId="Odsekzmluvy2">
    <w:name w:val="Odsek zmluvy2"/>
    <w:basedOn w:val="Normlny"/>
    <w:pPr>
      <w:keepLines/>
      <w:widowControl w:val="0"/>
      <w:numPr>
        <w:ilvl w:val="2"/>
        <w:numId w:val="9"/>
      </w:numPr>
      <w:spacing w:line="360" w:lineRule="auto"/>
      <w:jc w:val="both"/>
    </w:pPr>
    <w:rPr>
      <w:rFonts w:cs="Arial"/>
      <w:color w:val="000000"/>
      <w:szCs w:val="22"/>
      <w:lang w:eastAsia="en-US"/>
    </w:rPr>
  </w:style>
  <w:style w:type="paragraph" w:customStyle="1" w:styleId="lnokZmluvy">
    <w:name w:val="ČlánokZmluvy"/>
    <w:basedOn w:val="Zkladntext"/>
    <w:pPr>
      <w:keepLines/>
      <w:widowControl w:val="0"/>
      <w:numPr>
        <w:numId w:val="9"/>
      </w:numPr>
      <w:spacing w:before="240" w:after="240" w:line="240" w:lineRule="atLeast"/>
      <w:jc w:val="center"/>
    </w:pPr>
    <w:rPr>
      <w:rFonts w:ascii="RWE_CE" w:hAnsi="RWE_CE" w:cs="RWE_CE"/>
      <w:b/>
      <w:bCs w:val="0"/>
      <w:color w:val="000000"/>
      <w:sz w:val="24"/>
      <w:szCs w:val="24"/>
      <w:lang w:eastAsia="en-US"/>
    </w:rPr>
  </w:style>
  <w:style w:type="paragraph" w:customStyle="1" w:styleId="Zmluvnestrany">
    <w:name w:val="Zmluvne strany"/>
    <w:basedOn w:val="Zkladn"/>
    <w:pPr>
      <w:tabs>
        <w:tab w:val="clear" w:pos="5245"/>
        <w:tab w:val="clear" w:pos="7938"/>
        <w:tab w:val="left" w:pos="567"/>
        <w:tab w:val="left" w:pos="2552"/>
      </w:tabs>
    </w:pPr>
  </w:style>
  <w:style w:type="paragraph" w:customStyle="1" w:styleId="Odsekzmluvy">
    <w:name w:val="Odsek zmluvy"/>
    <w:basedOn w:val="lnokZmluvy"/>
    <w:pPr>
      <w:numPr>
        <w:ilvl w:val="1"/>
      </w:numPr>
      <w:spacing w:before="0" w:after="0" w:line="360" w:lineRule="auto"/>
      <w:jc w:val="both"/>
    </w:pPr>
    <w:rPr>
      <w:b w:val="0"/>
      <w:sz w:val="22"/>
      <w:szCs w:val="22"/>
      <w:lang w:val="sk-SK"/>
    </w:rPr>
  </w:style>
  <w:style w:type="paragraph" w:customStyle="1" w:styleId="Odsaden15">
    <w:name w:val="Odsadený 15"/>
    <w:basedOn w:val="Nzov"/>
    <w:pPr>
      <w:spacing w:line="360" w:lineRule="auto"/>
      <w:ind w:left="851"/>
      <w:jc w:val="both"/>
    </w:pPr>
    <w:rPr>
      <w:rFonts w:cs="Arial"/>
      <w:b w:val="0"/>
      <w:bCs w:val="0"/>
      <w:szCs w:val="22"/>
    </w:rPr>
  </w:style>
  <w:style w:type="paragraph" w:customStyle="1" w:styleId="Tucnestred12">
    <w:name w:val="Tucne stred 12"/>
    <w:basedOn w:val="Zkladn"/>
    <w:pPr>
      <w:jc w:val="center"/>
    </w:pPr>
    <w:rPr>
      <w:b/>
      <w:bCs/>
      <w:w w:val="200"/>
      <w:sz w:val="24"/>
    </w:rPr>
  </w:style>
  <w:style w:type="paragraph" w:customStyle="1" w:styleId="Nadpisprloha1">
    <w:name w:val="Nadpis príloha1"/>
    <w:basedOn w:val="Normlny"/>
    <w:rPr>
      <w:b/>
      <w:sz w:val="28"/>
      <w:szCs w:val="28"/>
    </w:rPr>
  </w:style>
  <w:style w:type="paragraph" w:customStyle="1" w:styleId="Odrazka1">
    <w:name w:val="Odrazka1"/>
    <w:basedOn w:val="Normlny"/>
    <w:pPr>
      <w:numPr>
        <w:numId w:val="10"/>
      </w:numPr>
      <w:tabs>
        <w:tab w:val="clear" w:pos="1701"/>
        <w:tab w:val="num" w:pos="1080"/>
      </w:tabs>
      <w:spacing w:line="360" w:lineRule="auto"/>
      <w:ind w:left="1077" w:hanging="357"/>
      <w:jc w:val="both"/>
    </w:pPr>
    <w:rPr>
      <w:rFonts w:cs="Arial"/>
      <w:szCs w:val="22"/>
    </w:rPr>
  </w:style>
  <w:style w:type="paragraph" w:customStyle="1" w:styleId="Nadpisodsekprloha">
    <w:name w:val="Nadpis odsek príloha"/>
    <w:basedOn w:val="Nadpisodsek"/>
    <w:pPr>
      <w:numPr>
        <w:numId w:val="14"/>
      </w:numPr>
    </w:pPr>
  </w:style>
  <w:style w:type="paragraph" w:customStyle="1" w:styleId="Nadpis10">
    <w:name w:val="Nadpis1"/>
    <w:basedOn w:val="Normlny"/>
    <w:pPr>
      <w:numPr>
        <w:numId w:val="12"/>
      </w:numPr>
    </w:pPr>
    <w:rPr>
      <w:b/>
    </w:rPr>
  </w:style>
  <w:style w:type="paragraph" w:customStyle="1" w:styleId="Odrka2">
    <w:name w:val="Odrážka2"/>
    <w:basedOn w:val="Zarkazkladnhotextu3"/>
    <w:pPr>
      <w:numPr>
        <w:ilvl w:val="1"/>
        <w:numId w:val="11"/>
      </w:numPr>
      <w:tabs>
        <w:tab w:val="clear" w:pos="397"/>
        <w:tab w:val="left" w:pos="709"/>
      </w:tabs>
      <w:ind w:left="993" w:right="567"/>
    </w:pPr>
    <w:rPr>
      <w:sz w:val="22"/>
    </w:rPr>
  </w:style>
  <w:style w:type="paragraph" w:styleId="Zarkazkladnhotextu3">
    <w:name w:val="Body Text Indent 3"/>
    <w:basedOn w:val="Normlny"/>
    <w:link w:val="Zarkazkladnhotextu3Char"/>
    <w:pPr>
      <w:tabs>
        <w:tab w:val="left" w:pos="397"/>
      </w:tabs>
      <w:ind w:left="757"/>
      <w:jc w:val="both"/>
    </w:pPr>
    <w:rPr>
      <w:sz w:val="20"/>
      <w:lang w:val="x-none" w:eastAsia="x-none"/>
    </w:rPr>
  </w:style>
  <w:style w:type="paragraph" w:styleId="Zoznam">
    <w:name w:val="List"/>
    <w:basedOn w:val="Odsaden1"/>
    <w:pPr>
      <w:numPr>
        <w:numId w:val="13"/>
      </w:numPr>
    </w:pPr>
  </w:style>
  <w:style w:type="paragraph" w:customStyle="1" w:styleId="Odsaden1">
    <w:name w:val="Odsadený1"/>
    <w:basedOn w:val="Normlny"/>
    <w:pPr>
      <w:ind w:left="567"/>
      <w:jc w:val="both"/>
    </w:pPr>
  </w:style>
  <w:style w:type="paragraph" w:styleId="Zkladntext2">
    <w:name w:val="Body Text 2"/>
    <w:basedOn w:val="Normlny"/>
    <w:link w:val="Zkladntext2Char"/>
    <w:rPr>
      <w:rFonts w:ascii="RWE_CE" w:hAnsi="RWE_CE"/>
      <w:sz w:val="20"/>
      <w:lang w:val="x-none" w:eastAsia="x-none"/>
    </w:rPr>
  </w:style>
  <w:style w:type="paragraph" w:styleId="Popis">
    <w:name w:val="caption"/>
    <w:basedOn w:val="Normlny"/>
    <w:next w:val="Normlny"/>
    <w:qFormat/>
    <w:pPr>
      <w:spacing w:before="120" w:after="120"/>
    </w:pPr>
    <w:rPr>
      <w:b/>
      <w:bCs/>
      <w:sz w:val="20"/>
      <w:szCs w:val="20"/>
    </w:rPr>
  </w:style>
  <w:style w:type="paragraph" w:styleId="Zarkazkladnhotextu">
    <w:name w:val="Body Text Indent"/>
    <w:basedOn w:val="Normlny"/>
    <w:link w:val="ZarkazkladnhotextuChar"/>
    <w:pPr>
      <w:ind w:left="284"/>
      <w:jc w:val="both"/>
    </w:pPr>
    <w:rPr>
      <w:rFonts w:ascii="Times New Roman" w:hAnsi="Times New Roman"/>
      <w:b/>
      <w:sz w:val="20"/>
      <w:szCs w:val="20"/>
      <w:lang w:val="x-none" w:eastAsia="x-none"/>
    </w:rPr>
  </w:style>
  <w:style w:type="paragraph" w:styleId="Zarkazkladnhotextu2">
    <w:name w:val="Body Text Indent 2"/>
    <w:basedOn w:val="Normlny"/>
    <w:link w:val="Zarkazkladnhotextu2Char"/>
    <w:pPr>
      <w:ind w:left="284" w:hanging="284"/>
      <w:jc w:val="both"/>
    </w:pPr>
    <w:rPr>
      <w:rFonts w:ascii="Times New Roman" w:hAnsi="Times New Roman"/>
      <w:sz w:val="24"/>
      <w:szCs w:val="20"/>
      <w:lang w:val="x-none" w:eastAsia="x-none"/>
    </w:rPr>
  </w:style>
  <w:style w:type="paragraph" w:customStyle="1" w:styleId="lnokD">
    <w:name w:val="Článok D"/>
    <w:basedOn w:val="Normlny"/>
    <w:pPr>
      <w:numPr>
        <w:numId w:val="15"/>
      </w:numPr>
      <w:spacing w:before="240" w:after="240"/>
    </w:pPr>
    <w:rPr>
      <w:rFonts w:ascii="RWE_CE" w:hAnsi="RWE_CE" w:cs="RWE_CE"/>
      <w:b/>
      <w:bCs/>
      <w:sz w:val="24"/>
      <w:szCs w:val="20"/>
    </w:rPr>
  </w:style>
  <w:style w:type="paragraph" w:customStyle="1" w:styleId="OdsekD">
    <w:name w:val="Odsek D"/>
    <w:basedOn w:val="Normlny"/>
    <w:pPr>
      <w:numPr>
        <w:ilvl w:val="1"/>
        <w:numId w:val="15"/>
      </w:numPr>
      <w:spacing w:before="100" w:beforeAutospacing="1" w:after="100" w:afterAutospacing="1"/>
    </w:pPr>
    <w:rPr>
      <w:rFonts w:ascii="RWE_CE" w:hAnsi="RWE_CE" w:cs="RWE_CE"/>
      <w:szCs w:val="20"/>
    </w:rPr>
  </w:style>
  <w:style w:type="paragraph" w:customStyle="1" w:styleId="Zkladntext21">
    <w:name w:val="Základný text 21"/>
    <w:basedOn w:val="Normlny"/>
    <w:rPr>
      <w:rFonts w:ascii="RWE_CE" w:hAnsi="RWE_CE"/>
      <w:sz w:val="20"/>
    </w:rPr>
  </w:style>
  <w:style w:type="paragraph" w:customStyle="1" w:styleId="Zoznamslo30">
    <w:name w:val="Zoznam èíslo 3"/>
    <w:basedOn w:val="Normlny"/>
    <w:pPr>
      <w:tabs>
        <w:tab w:val="left" w:pos="1570"/>
      </w:tabs>
      <w:spacing w:before="120" w:line="360" w:lineRule="auto"/>
      <w:ind w:left="720"/>
      <w:jc w:val="both"/>
    </w:pPr>
  </w:style>
  <w:style w:type="paragraph" w:customStyle="1" w:styleId="Zoznamslo20">
    <w:name w:val="Zoznam èíslo 2"/>
    <w:basedOn w:val="Normlny"/>
    <w:pPr>
      <w:tabs>
        <w:tab w:val="left" w:pos="851"/>
      </w:tabs>
      <w:spacing w:before="120" w:line="360" w:lineRule="auto"/>
      <w:ind w:left="851" w:hanging="567"/>
      <w:jc w:val="both"/>
    </w:pPr>
  </w:style>
  <w:style w:type="paragraph" w:styleId="Obyajntext">
    <w:name w:val="Plain Text"/>
    <w:basedOn w:val="Normlny"/>
    <w:link w:val="ObyajntextChar"/>
    <w:rPr>
      <w:rFonts w:ascii="Courier New" w:hAnsi="Courier New"/>
      <w:sz w:val="20"/>
      <w:lang w:val="cs-CZ" w:eastAsia="x-none"/>
    </w:rPr>
  </w:style>
  <w:style w:type="paragraph" w:customStyle="1" w:styleId="Obojstranny">
    <w:name w:val="Obojstranny"/>
    <w:basedOn w:val="Zkladntext"/>
    <w:pPr>
      <w:spacing w:line="360" w:lineRule="auto"/>
    </w:pPr>
  </w:style>
  <w:style w:type="paragraph" w:customStyle="1" w:styleId="Odsadeny10">
    <w:name w:val="Odsadeny10"/>
    <w:basedOn w:val="Normlny"/>
    <w:pPr>
      <w:tabs>
        <w:tab w:val="left" w:pos="540"/>
        <w:tab w:val="left" w:pos="3240"/>
      </w:tabs>
      <w:ind w:left="540"/>
      <w:jc w:val="both"/>
    </w:pPr>
    <w:rPr>
      <w:rFonts w:ascii="Times New Roman" w:hAnsi="Times New Roman"/>
      <w:sz w:val="20"/>
      <w:lang w:eastAsia="cs-CZ"/>
    </w:rPr>
  </w:style>
  <w:style w:type="paragraph" w:customStyle="1" w:styleId="Zoznamslo4Char">
    <w:name w:val="Zoznam číslo 4 Char"/>
    <w:basedOn w:val="Zoznamslo2"/>
    <w:pPr>
      <w:numPr>
        <w:ilvl w:val="3"/>
        <w:numId w:val="2"/>
      </w:numPr>
    </w:pPr>
  </w:style>
  <w:style w:type="paragraph" w:customStyle="1" w:styleId="Odrka30">
    <w:name w:val="Odrážka 30"/>
    <w:basedOn w:val="Odrazka15"/>
    <w:pPr>
      <w:tabs>
        <w:tab w:val="clear" w:pos="1134"/>
        <w:tab w:val="num" w:pos="1985"/>
      </w:tabs>
      <w:ind w:left="1701"/>
    </w:pPr>
  </w:style>
  <w:style w:type="table" w:styleId="Mriekatabuky">
    <w:name w:val="Table Grid"/>
    <w:basedOn w:val="Normlnatabuka"/>
    <w:uiPriority w:val="39"/>
    <w:rsid w:val="00EA6A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kraovaniezoznamu2">
    <w:name w:val="List Continue 2"/>
    <w:basedOn w:val="Normlny"/>
    <w:rsid w:val="006848FF"/>
    <w:pPr>
      <w:spacing w:after="120"/>
      <w:ind w:left="566"/>
    </w:pPr>
    <w:rPr>
      <w:rFonts w:ascii="Times New Roman" w:hAnsi="Times New Roman"/>
      <w:sz w:val="24"/>
      <w:lang w:eastAsia="cs-CZ"/>
    </w:rPr>
  </w:style>
  <w:style w:type="character" w:customStyle="1" w:styleId="pre">
    <w:name w:val="pre"/>
    <w:basedOn w:val="Predvolenpsmoodseku"/>
    <w:rsid w:val="000B1F39"/>
  </w:style>
  <w:style w:type="paragraph" w:styleId="Zoznam3">
    <w:name w:val="List 3"/>
    <w:basedOn w:val="Normlny"/>
    <w:rsid w:val="003E02D8"/>
    <w:pPr>
      <w:ind w:left="849" w:hanging="283"/>
    </w:pPr>
    <w:rPr>
      <w:rFonts w:ascii="Times New Roman" w:hAnsi="Times New Roman"/>
      <w:sz w:val="24"/>
      <w:lang w:eastAsia="cs-CZ"/>
    </w:rPr>
  </w:style>
  <w:style w:type="paragraph" w:styleId="Zoznam5">
    <w:name w:val="List 5"/>
    <w:basedOn w:val="Normlny"/>
    <w:rsid w:val="003E02D8"/>
    <w:pPr>
      <w:ind w:left="1415" w:hanging="283"/>
    </w:pPr>
    <w:rPr>
      <w:rFonts w:ascii="Times New Roman" w:hAnsi="Times New Roman"/>
      <w:sz w:val="24"/>
      <w:lang w:eastAsia="cs-CZ"/>
    </w:rPr>
  </w:style>
  <w:style w:type="paragraph" w:customStyle="1" w:styleId="Priloha">
    <w:name w:val="Priloha"/>
    <w:basedOn w:val="Normlny"/>
    <w:next w:val="Normlny"/>
    <w:qFormat/>
    <w:rsid w:val="003E02D8"/>
    <w:pPr>
      <w:pageBreakBefore/>
      <w:numPr>
        <w:numId w:val="21"/>
      </w:numPr>
      <w:ind w:left="714" w:hanging="357"/>
      <w:jc w:val="right"/>
    </w:pPr>
    <w:rPr>
      <w:rFonts w:ascii="Times New Roman" w:hAnsi="Times New Roman"/>
      <w:i/>
      <w:sz w:val="24"/>
      <w:lang w:eastAsia="cs-CZ"/>
    </w:rPr>
  </w:style>
  <w:style w:type="paragraph" w:customStyle="1" w:styleId="Titulka1">
    <w:name w:val="Titulka1"/>
    <w:basedOn w:val="Normlny"/>
    <w:link w:val="Titulka1Char"/>
    <w:qFormat/>
    <w:rsid w:val="00AD25F6"/>
    <w:rPr>
      <w:rFonts w:ascii="Times New Roman" w:hAnsi="Times New Roman"/>
      <w:b/>
      <w:sz w:val="24"/>
      <w:lang w:eastAsia="cs-CZ"/>
    </w:rPr>
  </w:style>
  <w:style w:type="paragraph" w:customStyle="1" w:styleId="Titulka2">
    <w:name w:val="Titulka2"/>
    <w:basedOn w:val="Normlny"/>
    <w:link w:val="Titulka2Char"/>
    <w:qFormat/>
    <w:rsid w:val="00AD25F6"/>
    <w:pPr>
      <w:jc w:val="center"/>
    </w:pPr>
    <w:rPr>
      <w:rFonts w:ascii="Times New Roman" w:hAnsi="Times New Roman"/>
      <w:b/>
      <w:caps/>
      <w:sz w:val="24"/>
      <w:lang w:eastAsia="cs-CZ"/>
    </w:rPr>
  </w:style>
  <w:style w:type="character" w:customStyle="1" w:styleId="Titulka1Char">
    <w:name w:val="Titulka1 Char"/>
    <w:link w:val="Titulka1"/>
    <w:rsid w:val="00AD25F6"/>
    <w:rPr>
      <w:b/>
      <w:sz w:val="24"/>
      <w:szCs w:val="24"/>
      <w:lang w:val="sk-SK" w:eastAsia="cs-CZ" w:bidi="ar-SA"/>
    </w:rPr>
  </w:style>
  <w:style w:type="character" w:customStyle="1" w:styleId="Titulka2Char">
    <w:name w:val="Titulka2 Char"/>
    <w:link w:val="Titulka2"/>
    <w:rsid w:val="00AD25F6"/>
    <w:rPr>
      <w:b/>
      <w:caps/>
      <w:sz w:val="24"/>
      <w:szCs w:val="24"/>
      <w:lang w:val="sk-SK" w:eastAsia="cs-CZ" w:bidi="ar-SA"/>
    </w:rPr>
  </w:style>
  <w:style w:type="character" w:customStyle="1" w:styleId="nazov">
    <w:name w:val="nazov"/>
    <w:rsid w:val="005E1063"/>
    <w:rPr>
      <w:b/>
      <w:bCs/>
    </w:rPr>
  </w:style>
  <w:style w:type="character" w:customStyle="1" w:styleId="podnazov">
    <w:name w:val="podnazov"/>
    <w:basedOn w:val="Predvolenpsmoodseku"/>
    <w:rsid w:val="005E1063"/>
  </w:style>
  <w:style w:type="paragraph" w:styleId="slovanzoznam2">
    <w:name w:val="List Number 2"/>
    <w:basedOn w:val="Normlny"/>
    <w:rsid w:val="00643FDC"/>
    <w:pPr>
      <w:numPr>
        <w:numId w:val="22"/>
      </w:numPr>
    </w:pPr>
  </w:style>
  <w:style w:type="paragraph" w:styleId="slovanzoznam4">
    <w:name w:val="List Number 4"/>
    <w:basedOn w:val="slovanzoznam3"/>
    <w:rsid w:val="00643FDC"/>
    <w:pPr>
      <w:tabs>
        <w:tab w:val="clear" w:pos="1373"/>
        <w:tab w:val="num" w:pos="1800"/>
      </w:tabs>
      <w:ind w:left="2128" w:hanging="868"/>
    </w:pPr>
  </w:style>
  <w:style w:type="paragraph" w:customStyle="1" w:styleId="Odstavec2">
    <w:name w:val="Odstavec_2"/>
    <w:basedOn w:val="Normlny"/>
    <w:rsid w:val="00643FDC"/>
    <w:pPr>
      <w:spacing w:before="60"/>
      <w:ind w:left="902"/>
      <w:jc w:val="both"/>
    </w:pPr>
    <w:rPr>
      <w:rFonts w:ascii="Times New Roman" w:hAnsi="Times New Roman"/>
      <w:szCs w:val="22"/>
    </w:rPr>
  </w:style>
  <w:style w:type="paragraph" w:styleId="slovanzoznam">
    <w:name w:val="List Number"/>
    <w:basedOn w:val="Nadpis2"/>
    <w:autoRedefine/>
    <w:rsid w:val="00643FDC"/>
    <w:pPr>
      <w:keepNext w:val="0"/>
      <w:numPr>
        <w:numId w:val="23"/>
      </w:numPr>
      <w:spacing w:before="240" w:after="120"/>
    </w:pPr>
    <w:rPr>
      <w:rFonts w:ascii="Times New Roman" w:hAnsi="Times New Roman"/>
      <w:b/>
      <w:sz w:val="24"/>
      <w:szCs w:val="20"/>
    </w:rPr>
  </w:style>
  <w:style w:type="paragraph" w:styleId="slovanzoznam3">
    <w:name w:val="List Number 3"/>
    <w:basedOn w:val="slovanzoznam2"/>
    <w:rsid w:val="00643FDC"/>
    <w:pPr>
      <w:numPr>
        <w:numId w:val="0"/>
      </w:numPr>
      <w:tabs>
        <w:tab w:val="num" w:pos="1373"/>
      </w:tabs>
      <w:spacing w:before="60"/>
      <w:ind w:left="1884" w:hanging="624"/>
      <w:jc w:val="both"/>
    </w:pPr>
    <w:rPr>
      <w:rFonts w:ascii="Times New Roman" w:hAnsi="Times New Roman"/>
      <w:szCs w:val="22"/>
    </w:rPr>
  </w:style>
  <w:style w:type="paragraph" w:customStyle="1" w:styleId="CharCharCharCharCharCharChar">
    <w:name w:val="Char Char Char Char Char Char Char"/>
    <w:basedOn w:val="Normlny"/>
    <w:rsid w:val="00B6398E"/>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styleId="Odsekzoznamu">
    <w:name w:val="List Paragraph"/>
    <w:aliases w:val="Odsek,body,Odsek zoznamu2,ODRAZKY PRVA UROVEN"/>
    <w:basedOn w:val="Normlny"/>
    <w:link w:val="OdsekzoznamuChar"/>
    <w:uiPriority w:val="34"/>
    <w:qFormat/>
    <w:rsid w:val="000C1937"/>
    <w:pPr>
      <w:ind w:left="708"/>
    </w:pPr>
  </w:style>
  <w:style w:type="character" w:customStyle="1" w:styleId="ZkladntextChar">
    <w:name w:val="Základný text Char"/>
    <w:link w:val="Zkladntext"/>
    <w:rsid w:val="001E6249"/>
    <w:rPr>
      <w:rFonts w:ascii="Arial" w:hAnsi="Arial" w:cs="Arial"/>
      <w:bCs/>
      <w:sz w:val="22"/>
      <w:szCs w:val="22"/>
    </w:rPr>
  </w:style>
  <w:style w:type="character" w:customStyle="1" w:styleId="HlavikaChar">
    <w:name w:val="Hlavička Char"/>
    <w:link w:val="Hlavika"/>
    <w:rsid w:val="001C2355"/>
    <w:rPr>
      <w:rFonts w:ascii="Arial" w:hAnsi="Arial"/>
      <w:sz w:val="22"/>
      <w:szCs w:val="24"/>
    </w:rPr>
  </w:style>
  <w:style w:type="character" w:customStyle="1" w:styleId="PtaChar">
    <w:name w:val="Päta Char"/>
    <w:link w:val="Pta"/>
    <w:rsid w:val="001C2355"/>
    <w:rPr>
      <w:rFonts w:ascii="Arial" w:hAnsi="Arial"/>
      <w:sz w:val="22"/>
      <w:szCs w:val="24"/>
    </w:rPr>
  </w:style>
  <w:style w:type="paragraph" w:styleId="Normlnywebov">
    <w:name w:val="Normal (Web)"/>
    <w:basedOn w:val="Normlny"/>
    <w:uiPriority w:val="99"/>
    <w:unhideWhenUsed/>
    <w:rsid w:val="005D5244"/>
    <w:rPr>
      <w:rFonts w:ascii="Times New Roman" w:hAnsi="Times New Roman"/>
      <w:sz w:val="24"/>
    </w:rPr>
  </w:style>
  <w:style w:type="character" w:styleId="Vrazn">
    <w:name w:val="Strong"/>
    <w:aliases w:val="Silný"/>
    <w:uiPriority w:val="22"/>
    <w:qFormat/>
    <w:rsid w:val="007E4611"/>
    <w:rPr>
      <w:b/>
      <w:bCs/>
    </w:rPr>
  </w:style>
  <w:style w:type="character" w:customStyle="1" w:styleId="Nadpis1Char">
    <w:name w:val="Nadpis 1 Char"/>
    <w:aliases w:val="kapitola1 Char1,T1 Char1"/>
    <w:link w:val="Nadpis1"/>
    <w:rsid w:val="00D9016D"/>
    <w:rPr>
      <w:rFonts w:ascii="Arial" w:hAnsi="Arial"/>
      <w:sz w:val="28"/>
      <w:szCs w:val="28"/>
      <w:lang w:val="x-none" w:eastAsia="x-none"/>
    </w:rPr>
  </w:style>
  <w:style w:type="character" w:customStyle="1" w:styleId="Nadpis3Char">
    <w:name w:val="Nadpis 3 Char"/>
    <w:aliases w:val="kapitola3 Char1,T3 Char1,Clanek Char1"/>
    <w:link w:val="Nadpis30"/>
    <w:rsid w:val="00D9016D"/>
    <w:rPr>
      <w:rFonts w:ascii="Arial" w:hAnsi="Arial"/>
      <w:b/>
      <w:bCs/>
      <w:sz w:val="28"/>
      <w:szCs w:val="28"/>
    </w:rPr>
  </w:style>
  <w:style w:type="character" w:customStyle="1" w:styleId="Nadpis4Char">
    <w:name w:val="Nadpis 4 Char"/>
    <w:link w:val="Nadpis4"/>
    <w:rsid w:val="00D9016D"/>
    <w:rPr>
      <w:rFonts w:ascii="Arial" w:hAnsi="Arial"/>
      <w:sz w:val="28"/>
      <w:szCs w:val="28"/>
    </w:rPr>
  </w:style>
  <w:style w:type="character" w:customStyle="1" w:styleId="Nadpis2Char">
    <w:name w:val="Nadpis 2 Char"/>
    <w:aliases w:val="T2 Char1,2 Char1,kapitola2 Char1,Podkapitola Char1,jelaHeading 2 Char1"/>
    <w:link w:val="Nadpis2"/>
    <w:rsid w:val="00B82EF3"/>
    <w:rPr>
      <w:rFonts w:ascii="Arial" w:hAnsi="Arial"/>
      <w:sz w:val="22"/>
      <w:szCs w:val="24"/>
    </w:rPr>
  </w:style>
  <w:style w:type="character" w:customStyle="1" w:styleId="Nadpis5Char">
    <w:name w:val="Nadpis 5 Char"/>
    <w:link w:val="Nadpis5"/>
    <w:rsid w:val="00B82EF3"/>
    <w:rPr>
      <w:rFonts w:ascii="Arial" w:hAnsi="Arial"/>
      <w:b/>
      <w:bCs/>
      <w:sz w:val="28"/>
      <w:szCs w:val="28"/>
    </w:rPr>
  </w:style>
  <w:style w:type="character" w:customStyle="1" w:styleId="Nadpis6Char">
    <w:name w:val="Nadpis 6 Char"/>
    <w:link w:val="Nadpis6"/>
    <w:rsid w:val="00B82EF3"/>
    <w:rPr>
      <w:rFonts w:ascii="Arial" w:hAnsi="Arial"/>
      <w:b/>
      <w:bCs/>
      <w:sz w:val="22"/>
      <w:szCs w:val="24"/>
    </w:rPr>
  </w:style>
  <w:style w:type="character" w:customStyle="1" w:styleId="Nadpis7Char">
    <w:name w:val="Nadpis 7 Char"/>
    <w:link w:val="Nadpis7"/>
    <w:rsid w:val="00B82EF3"/>
    <w:rPr>
      <w:rFonts w:ascii="Arial" w:hAnsi="Arial"/>
      <w:b/>
      <w:bCs/>
      <w:sz w:val="22"/>
      <w:szCs w:val="24"/>
      <w:u w:val="single"/>
    </w:rPr>
  </w:style>
  <w:style w:type="character" w:customStyle="1" w:styleId="Nadpis8Char">
    <w:name w:val="Nadpis 8 Char"/>
    <w:link w:val="Nadpis8"/>
    <w:rsid w:val="00B82EF3"/>
    <w:rPr>
      <w:rFonts w:ascii="Arial" w:hAnsi="Arial"/>
      <w:sz w:val="22"/>
      <w:szCs w:val="24"/>
      <w:u w:val="single"/>
    </w:rPr>
  </w:style>
  <w:style w:type="character" w:customStyle="1" w:styleId="Nadpis9Char">
    <w:name w:val="Nadpis 9 Char"/>
    <w:link w:val="Nadpis9"/>
    <w:rsid w:val="00B82EF3"/>
    <w:rPr>
      <w:rFonts w:ascii="Arial" w:hAnsi="Arial"/>
      <w:b/>
      <w:bCs/>
      <w:sz w:val="22"/>
      <w:szCs w:val="24"/>
      <w:u w:val="single"/>
    </w:rPr>
  </w:style>
  <w:style w:type="character" w:customStyle="1" w:styleId="Zkladntext3Char">
    <w:name w:val="Základný text 3 Char"/>
    <w:link w:val="Zkladntext3"/>
    <w:uiPriority w:val="99"/>
    <w:rsid w:val="00B82EF3"/>
    <w:rPr>
      <w:rFonts w:ascii="Arial" w:hAnsi="Arial"/>
      <w:sz w:val="16"/>
      <w:szCs w:val="16"/>
    </w:rPr>
  </w:style>
  <w:style w:type="character" w:customStyle="1" w:styleId="TextkomentraChar">
    <w:name w:val="Text komentára Char"/>
    <w:link w:val="Textkomentra"/>
    <w:rsid w:val="00B82EF3"/>
    <w:rPr>
      <w:rFonts w:ascii="Arial" w:hAnsi="Arial"/>
    </w:rPr>
  </w:style>
  <w:style w:type="character" w:customStyle="1" w:styleId="TextbublinyChar">
    <w:name w:val="Text bubliny Char"/>
    <w:link w:val="Textbubliny"/>
    <w:rsid w:val="00B82EF3"/>
    <w:rPr>
      <w:rFonts w:ascii="Tahoma" w:hAnsi="Tahoma" w:cs="RWE_CE"/>
      <w:sz w:val="16"/>
      <w:szCs w:val="16"/>
    </w:rPr>
  </w:style>
  <w:style w:type="character" w:customStyle="1" w:styleId="truktradokumentuChar">
    <w:name w:val="Štruktúra dokumentu Char"/>
    <w:link w:val="truktradokumentu"/>
    <w:semiHidden/>
    <w:rsid w:val="00B82EF3"/>
    <w:rPr>
      <w:rFonts w:ascii="Tahoma" w:hAnsi="Tahoma" w:cs="RWE_CE"/>
      <w:sz w:val="22"/>
      <w:szCs w:val="24"/>
      <w:shd w:val="clear" w:color="auto" w:fill="000080"/>
    </w:rPr>
  </w:style>
  <w:style w:type="character" w:customStyle="1" w:styleId="NzovChar">
    <w:name w:val="Názov Char"/>
    <w:link w:val="Nzov"/>
    <w:rsid w:val="00B82EF3"/>
    <w:rPr>
      <w:rFonts w:ascii="Arial" w:hAnsi="Arial"/>
      <w:b/>
      <w:bCs/>
      <w:sz w:val="22"/>
      <w:szCs w:val="24"/>
    </w:rPr>
  </w:style>
  <w:style w:type="character" w:customStyle="1" w:styleId="TextpoznmkypodiarouChar">
    <w:name w:val="Text poznámky pod čiarou Char"/>
    <w:link w:val="Textpoznmkypodiarou"/>
    <w:uiPriority w:val="99"/>
    <w:rsid w:val="00B82EF3"/>
    <w:rPr>
      <w:rFonts w:ascii="Arial" w:hAnsi="Arial"/>
      <w:lang w:eastAsia="cs-CZ"/>
    </w:rPr>
  </w:style>
  <w:style w:type="character" w:customStyle="1" w:styleId="Zarkazkladnhotextu3Char">
    <w:name w:val="Zarážka základného textu 3 Char"/>
    <w:link w:val="Zarkazkladnhotextu3"/>
    <w:rsid w:val="00B82EF3"/>
    <w:rPr>
      <w:rFonts w:ascii="Arial" w:hAnsi="Arial"/>
      <w:szCs w:val="24"/>
    </w:rPr>
  </w:style>
  <w:style w:type="character" w:customStyle="1" w:styleId="Zkladntext2Char">
    <w:name w:val="Základný text 2 Char"/>
    <w:link w:val="Zkladntext2"/>
    <w:rsid w:val="00B82EF3"/>
    <w:rPr>
      <w:rFonts w:ascii="RWE_CE" w:hAnsi="RWE_CE"/>
      <w:szCs w:val="24"/>
    </w:rPr>
  </w:style>
  <w:style w:type="character" w:customStyle="1" w:styleId="ZarkazkladnhotextuChar">
    <w:name w:val="Zarážka základného textu Char"/>
    <w:link w:val="Zarkazkladnhotextu"/>
    <w:rsid w:val="00B82EF3"/>
    <w:rPr>
      <w:b/>
    </w:rPr>
  </w:style>
  <w:style w:type="character" w:customStyle="1" w:styleId="Zarkazkladnhotextu2Char">
    <w:name w:val="Zarážka základného textu 2 Char"/>
    <w:link w:val="Zarkazkladnhotextu2"/>
    <w:rsid w:val="00B82EF3"/>
    <w:rPr>
      <w:sz w:val="24"/>
    </w:rPr>
  </w:style>
  <w:style w:type="paragraph" w:customStyle="1" w:styleId="Zkladntext210">
    <w:name w:val="Základný text 21"/>
    <w:basedOn w:val="Normlny"/>
    <w:rsid w:val="00B82EF3"/>
    <w:rPr>
      <w:rFonts w:ascii="RWE_CE" w:hAnsi="RWE_CE"/>
      <w:sz w:val="20"/>
    </w:rPr>
  </w:style>
  <w:style w:type="character" w:customStyle="1" w:styleId="ObyajntextChar">
    <w:name w:val="Obyčajný text Char"/>
    <w:link w:val="Obyajntext"/>
    <w:rsid w:val="00B82EF3"/>
    <w:rPr>
      <w:rFonts w:ascii="Courier New" w:hAnsi="Courier New"/>
      <w:szCs w:val="24"/>
      <w:lang w:val="cs-CZ"/>
    </w:rPr>
  </w:style>
  <w:style w:type="paragraph" w:customStyle="1" w:styleId="CharCharCharCharCharCharChar0">
    <w:name w:val="Char Char Char Char Char Char Char"/>
    <w:basedOn w:val="Normlny"/>
    <w:rsid w:val="00B82EF3"/>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Default">
    <w:name w:val="Default"/>
    <w:rsid w:val="00641A68"/>
    <w:pPr>
      <w:autoSpaceDE w:val="0"/>
      <w:autoSpaceDN w:val="0"/>
      <w:adjustRightInd w:val="0"/>
    </w:pPr>
    <w:rPr>
      <w:color w:val="000000"/>
      <w:sz w:val="24"/>
      <w:szCs w:val="24"/>
    </w:rPr>
  </w:style>
  <w:style w:type="table" w:styleId="Elegantntabuka">
    <w:name w:val="Table Elegant"/>
    <w:basedOn w:val="Normlnatabuka"/>
    <w:rsid w:val="00DD4AF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lArial">
    <w:name w:val="Štýl Arial"/>
    <w:rsid w:val="00060D63"/>
    <w:rPr>
      <w:rFonts w:ascii="Arial" w:hAnsi="Arial"/>
    </w:rPr>
  </w:style>
  <w:style w:type="character" w:customStyle="1" w:styleId="apple-style-span">
    <w:name w:val="apple-style-span"/>
    <w:basedOn w:val="Predvolenpsmoodseku"/>
    <w:rsid w:val="009845FC"/>
  </w:style>
  <w:style w:type="paragraph" w:customStyle="1" w:styleId="Zarkazkladnhotextu21">
    <w:name w:val="Zarážka základného textu 21"/>
    <w:basedOn w:val="Normlny"/>
    <w:rsid w:val="00F53ED3"/>
    <w:pPr>
      <w:suppressAutoHyphens/>
      <w:ind w:left="360"/>
      <w:jc w:val="both"/>
    </w:pPr>
    <w:rPr>
      <w:sz w:val="20"/>
      <w:lang w:eastAsia="ar-SA"/>
    </w:rPr>
  </w:style>
  <w:style w:type="character" w:customStyle="1" w:styleId="tucne1">
    <w:name w:val="tucne1"/>
    <w:rsid w:val="001525AB"/>
    <w:rPr>
      <w:b/>
      <w:bCs/>
    </w:rPr>
  </w:style>
  <w:style w:type="character" w:customStyle="1" w:styleId="normal1">
    <w:name w:val="normal1"/>
    <w:rsid w:val="00331DB5"/>
    <w:rPr>
      <w:b w:val="0"/>
      <w:bCs w:val="0"/>
    </w:rPr>
  </w:style>
  <w:style w:type="character" w:customStyle="1" w:styleId="apple-converted-space">
    <w:name w:val="apple-converted-space"/>
    <w:basedOn w:val="Predvolenpsmoodseku"/>
    <w:rsid w:val="00C82103"/>
  </w:style>
  <w:style w:type="paragraph" w:customStyle="1" w:styleId="Prosttext1">
    <w:name w:val="Prostý text1"/>
    <w:basedOn w:val="Normlny"/>
    <w:rsid w:val="00933BE0"/>
    <w:pPr>
      <w:suppressAutoHyphens/>
    </w:pPr>
    <w:rPr>
      <w:rFonts w:ascii="Courier New" w:hAnsi="Courier New" w:cs="Courier New"/>
      <w:sz w:val="20"/>
      <w:szCs w:val="20"/>
      <w:lang w:eastAsia="ar-SA"/>
    </w:rPr>
  </w:style>
  <w:style w:type="paragraph" w:customStyle="1" w:styleId="EEG1">
    <w:name w:val="EEG 1"/>
    <w:basedOn w:val="Normlny"/>
    <w:autoRedefine/>
    <w:rsid w:val="00933BE0"/>
    <w:pPr>
      <w:widowControl w:val="0"/>
      <w:tabs>
        <w:tab w:val="left" w:pos="-720"/>
      </w:tabs>
      <w:suppressAutoHyphens/>
    </w:pPr>
    <w:rPr>
      <w:rFonts w:ascii="Times New Roman" w:hAnsi="Times New Roman"/>
      <w:color w:val="FF0000"/>
      <w:spacing w:val="-2"/>
      <w:sz w:val="20"/>
      <w:szCs w:val="20"/>
      <w:lang w:val="cs-CZ" w:eastAsia="en-US"/>
    </w:rPr>
  </w:style>
  <w:style w:type="character" w:customStyle="1" w:styleId="tucnepodtrzene">
    <w:name w:val="tucne podtrzene"/>
    <w:basedOn w:val="Predvolenpsmoodseku"/>
    <w:rsid w:val="005E60C6"/>
  </w:style>
  <w:style w:type="paragraph" w:styleId="Predmetkomentra">
    <w:name w:val="annotation subject"/>
    <w:basedOn w:val="Textkomentra"/>
    <w:next w:val="Textkomentra"/>
    <w:link w:val="PredmetkomentraChar"/>
    <w:unhideWhenUsed/>
    <w:rsid w:val="005E60C6"/>
    <w:rPr>
      <w:b/>
      <w:bCs/>
    </w:rPr>
  </w:style>
  <w:style w:type="character" w:customStyle="1" w:styleId="PredmetkomentraChar">
    <w:name w:val="Predmet komentára Char"/>
    <w:link w:val="Predmetkomentra"/>
    <w:rsid w:val="005E60C6"/>
    <w:rPr>
      <w:rFonts w:ascii="Arial" w:hAnsi="Arial"/>
      <w:b/>
      <w:bCs/>
    </w:rPr>
  </w:style>
  <w:style w:type="paragraph" w:customStyle="1" w:styleId="BodyText21">
    <w:name w:val="Body Text 21"/>
    <w:basedOn w:val="Normlny"/>
    <w:rsid w:val="00E53B50"/>
    <w:rPr>
      <w:rFonts w:ascii="RWE_CE" w:hAnsi="RWE_CE"/>
      <w:sz w:val="20"/>
    </w:rPr>
  </w:style>
  <w:style w:type="paragraph" w:customStyle="1" w:styleId="Pedmtkomente1">
    <w:name w:val="Předmět komentáře1"/>
    <w:basedOn w:val="Textkomentra"/>
    <w:next w:val="Textkomentra"/>
    <w:semiHidden/>
    <w:rsid w:val="0028288D"/>
    <w:rPr>
      <w:b/>
      <w:bCs/>
      <w:lang w:val="sk-SK" w:eastAsia="sk-SK"/>
    </w:rPr>
  </w:style>
  <w:style w:type="character" w:customStyle="1" w:styleId="TextkomentraChar1">
    <w:name w:val="Text komentára Char1"/>
    <w:semiHidden/>
    <w:rsid w:val="0028288D"/>
    <w:rPr>
      <w:rFonts w:ascii="Arial" w:hAnsi="Arial"/>
    </w:rPr>
  </w:style>
  <w:style w:type="character" w:customStyle="1" w:styleId="Zkladntext2Char1">
    <w:name w:val="Základný text 2 Char1"/>
    <w:rsid w:val="0028288D"/>
    <w:rPr>
      <w:rFonts w:ascii="RWE_CE" w:hAnsi="RWE_CE"/>
      <w:szCs w:val="24"/>
    </w:rPr>
  </w:style>
  <w:style w:type="paragraph" w:customStyle="1" w:styleId="Odsekzoznamu1">
    <w:name w:val="Odsek zoznamu1"/>
    <w:basedOn w:val="Normlny"/>
    <w:uiPriority w:val="34"/>
    <w:qFormat/>
    <w:rsid w:val="0028288D"/>
    <w:pPr>
      <w:spacing w:after="200" w:line="276" w:lineRule="auto"/>
      <w:ind w:left="720"/>
      <w:contextualSpacing/>
    </w:pPr>
    <w:rPr>
      <w:rFonts w:ascii="Calibri" w:eastAsia="Calibri" w:hAnsi="Calibri"/>
      <w:szCs w:val="22"/>
      <w:lang w:eastAsia="en-US"/>
    </w:rPr>
  </w:style>
  <w:style w:type="paragraph" w:customStyle="1" w:styleId="Standard">
    <w:name w:val="Standard"/>
    <w:rsid w:val="0028288D"/>
    <w:pPr>
      <w:widowControl w:val="0"/>
      <w:suppressAutoHyphens/>
      <w:autoSpaceDN w:val="0"/>
      <w:textAlignment w:val="baseline"/>
    </w:pPr>
    <w:rPr>
      <w:rFonts w:eastAsia="Lucida Sans Unicode" w:cs="Tahoma"/>
      <w:kern w:val="3"/>
      <w:sz w:val="24"/>
      <w:szCs w:val="24"/>
      <w:lang w:val="cs-CZ"/>
    </w:rPr>
  </w:style>
  <w:style w:type="paragraph" w:styleId="Revzia">
    <w:name w:val="Revision"/>
    <w:hidden/>
    <w:uiPriority w:val="99"/>
    <w:semiHidden/>
    <w:rsid w:val="00F01A31"/>
    <w:rPr>
      <w:rFonts w:ascii="Arial" w:hAnsi="Arial"/>
      <w:sz w:val="22"/>
      <w:szCs w:val="24"/>
    </w:rPr>
  </w:style>
  <w:style w:type="character" w:styleId="Intenzvnezvraznenie">
    <w:name w:val="Intense Emphasis"/>
    <w:uiPriority w:val="21"/>
    <w:qFormat/>
    <w:rsid w:val="007802EE"/>
    <w:rPr>
      <w:b/>
      <w:bCs/>
      <w:i/>
      <w:iCs/>
      <w:color w:val="4F81BD"/>
    </w:rPr>
  </w:style>
  <w:style w:type="character" w:styleId="Jemnzvraznenie">
    <w:name w:val="Subtle Emphasis"/>
    <w:uiPriority w:val="19"/>
    <w:qFormat/>
    <w:rsid w:val="007802EE"/>
    <w:rPr>
      <w:i/>
      <w:iCs/>
      <w:color w:val="808080"/>
    </w:rPr>
  </w:style>
  <w:style w:type="character" w:styleId="Zvraznenie">
    <w:name w:val="Emphasis"/>
    <w:qFormat/>
    <w:rsid w:val="007802EE"/>
    <w:rPr>
      <w:i/>
      <w:iCs/>
    </w:rPr>
  </w:style>
  <w:style w:type="paragraph" w:styleId="Podtitul">
    <w:name w:val="Subtitle"/>
    <w:basedOn w:val="Normlny"/>
    <w:next w:val="Normlny"/>
    <w:link w:val="PodtitulChar"/>
    <w:qFormat/>
    <w:rsid w:val="007802EE"/>
    <w:pPr>
      <w:spacing w:after="60"/>
      <w:jc w:val="center"/>
      <w:outlineLvl w:val="1"/>
    </w:pPr>
    <w:rPr>
      <w:rFonts w:ascii="Cambria" w:hAnsi="Cambria"/>
      <w:sz w:val="24"/>
      <w:lang w:val="x-none" w:eastAsia="x-none"/>
    </w:rPr>
  </w:style>
  <w:style w:type="character" w:customStyle="1" w:styleId="PodtitulChar">
    <w:name w:val="Podtitul Char"/>
    <w:link w:val="Podtitul"/>
    <w:rsid w:val="007802EE"/>
    <w:rPr>
      <w:rFonts w:ascii="Cambria" w:eastAsia="Times New Roman" w:hAnsi="Cambria" w:cs="Times New Roman"/>
      <w:sz w:val="24"/>
      <w:szCs w:val="24"/>
    </w:rPr>
  </w:style>
  <w:style w:type="paragraph" w:customStyle="1" w:styleId="CharCharCharCharCharCharCharCharChar">
    <w:name w:val="Char Char Char Char Char Char Char Char Char"/>
    <w:basedOn w:val="Normlny"/>
    <w:rsid w:val="006E2F3A"/>
    <w:pPr>
      <w:spacing w:after="160" w:line="240" w:lineRule="exact"/>
      <w:ind w:firstLine="720"/>
    </w:pPr>
    <w:rPr>
      <w:rFonts w:ascii="Tahoma" w:hAnsi="Tahoma"/>
      <w:sz w:val="20"/>
      <w:szCs w:val="20"/>
      <w:lang w:val="en-US" w:eastAsia="en-US"/>
    </w:rPr>
  </w:style>
  <w:style w:type="paragraph" w:customStyle="1" w:styleId="tl5">
    <w:name w:val="Štýl5"/>
    <w:basedOn w:val="Normlny"/>
    <w:rsid w:val="008C4046"/>
    <w:pPr>
      <w:numPr>
        <w:ilvl w:val="1"/>
        <w:numId w:val="29"/>
      </w:numPr>
    </w:pPr>
  </w:style>
  <w:style w:type="paragraph" w:customStyle="1" w:styleId="odsek1">
    <w:name w:val="odsek1"/>
    <w:basedOn w:val="Normlny"/>
    <w:autoRedefine/>
    <w:rsid w:val="00E411E5"/>
    <w:pPr>
      <w:numPr>
        <w:ilvl w:val="1"/>
        <w:numId w:val="18"/>
      </w:numPr>
      <w:tabs>
        <w:tab w:val="clear" w:pos="644"/>
        <w:tab w:val="num" w:pos="426"/>
        <w:tab w:val="left" w:pos="567"/>
      </w:tabs>
      <w:spacing w:before="60"/>
      <w:ind w:left="426" w:hanging="426"/>
      <w:jc w:val="both"/>
    </w:pPr>
    <w:rPr>
      <w:szCs w:val="22"/>
    </w:rPr>
  </w:style>
  <w:style w:type="paragraph" w:styleId="Bezriadkovania">
    <w:name w:val="No Spacing"/>
    <w:qFormat/>
    <w:rsid w:val="005C0910"/>
    <w:rPr>
      <w:rFonts w:ascii="Calibri" w:eastAsia="Calibri" w:hAnsi="Calibri"/>
      <w:sz w:val="22"/>
      <w:szCs w:val="22"/>
      <w:lang w:eastAsia="en-US"/>
    </w:rPr>
  </w:style>
  <w:style w:type="paragraph" w:customStyle="1" w:styleId="ciernatext">
    <w:name w:val="cierna text"/>
    <w:basedOn w:val="Normlny"/>
    <w:rsid w:val="00017C39"/>
    <w:pPr>
      <w:tabs>
        <w:tab w:val="num" w:pos="780"/>
      </w:tabs>
      <w:autoSpaceDE w:val="0"/>
      <w:autoSpaceDN w:val="0"/>
      <w:adjustRightInd w:val="0"/>
      <w:ind w:left="780" w:hanging="540"/>
      <w:jc w:val="both"/>
    </w:pPr>
    <w:rPr>
      <w:rFonts w:cs="Arial"/>
      <w:sz w:val="24"/>
    </w:rPr>
  </w:style>
  <w:style w:type="paragraph" w:styleId="PredformtovanHTML">
    <w:name w:val="HTML Preformatted"/>
    <w:basedOn w:val="Normlny"/>
    <w:link w:val="PredformtovanHTMLChar"/>
    <w:rsid w:val="00E35999"/>
    <w:rPr>
      <w:rFonts w:ascii="Courier New" w:hAnsi="Courier New" w:cs="Courier New"/>
      <w:sz w:val="20"/>
      <w:szCs w:val="20"/>
    </w:rPr>
  </w:style>
  <w:style w:type="character" w:customStyle="1" w:styleId="PredformtovanHTMLChar">
    <w:name w:val="Predformátované HTML Char"/>
    <w:link w:val="PredformtovanHTML"/>
    <w:rsid w:val="00E35999"/>
    <w:rPr>
      <w:rFonts w:ascii="Courier New" w:hAnsi="Courier New" w:cs="Courier New"/>
    </w:rPr>
  </w:style>
  <w:style w:type="character" w:customStyle="1" w:styleId="OdsekzoznamuChar">
    <w:name w:val="Odsek zoznamu Char"/>
    <w:aliases w:val="Odsek Char,body Char,Odsek zoznamu2 Char,ODRAZKY PRVA UROVEN Char"/>
    <w:link w:val="Odsekzoznamu"/>
    <w:uiPriority w:val="34"/>
    <w:qFormat/>
    <w:rsid w:val="00E45521"/>
    <w:rPr>
      <w:rFonts w:ascii="Arial" w:hAnsi="Arial"/>
      <w:sz w:val="22"/>
      <w:szCs w:val="24"/>
    </w:rPr>
  </w:style>
  <w:style w:type="character" w:customStyle="1" w:styleId="fileinfo">
    <w:name w:val="fileinfo"/>
    <w:rsid w:val="00E90E85"/>
  </w:style>
  <w:style w:type="numbering" w:customStyle="1" w:styleId="Bezzoznamu1">
    <w:name w:val="Bez zoznamu1"/>
    <w:next w:val="Bezzoznamu"/>
    <w:uiPriority w:val="99"/>
    <w:semiHidden/>
    <w:unhideWhenUsed/>
    <w:rsid w:val="00E00FF9"/>
  </w:style>
  <w:style w:type="paragraph" w:customStyle="1" w:styleId="a">
    <w:name w:val="a)"/>
    <w:basedOn w:val="Normlny"/>
    <w:uiPriority w:val="99"/>
    <w:rsid w:val="00E00FF9"/>
    <w:pPr>
      <w:numPr>
        <w:numId w:val="42"/>
      </w:numPr>
      <w:suppressAutoHyphens/>
      <w:autoSpaceDE w:val="0"/>
      <w:autoSpaceDN w:val="0"/>
      <w:spacing w:after="120"/>
    </w:pPr>
    <w:rPr>
      <w:rFonts w:cs="Arial"/>
      <w:szCs w:val="22"/>
    </w:rPr>
  </w:style>
  <w:style w:type="numbering" w:customStyle="1" w:styleId="Bezzoznamu2">
    <w:name w:val="Bez zoznamu2"/>
    <w:next w:val="Bezzoznamu"/>
    <w:uiPriority w:val="99"/>
    <w:semiHidden/>
    <w:unhideWhenUsed/>
    <w:rsid w:val="003658BD"/>
  </w:style>
  <w:style w:type="character" w:styleId="Nevyrieenzmienka">
    <w:name w:val="Unresolved Mention"/>
    <w:uiPriority w:val="99"/>
    <w:semiHidden/>
    <w:unhideWhenUsed/>
    <w:rsid w:val="00E50D4D"/>
    <w:rPr>
      <w:color w:val="605E5C"/>
      <w:shd w:val="clear" w:color="auto" w:fill="E1DFDD"/>
    </w:rPr>
  </w:style>
  <w:style w:type="paragraph" w:styleId="Citcia">
    <w:name w:val="Quote"/>
    <w:basedOn w:val="Normlny"/>
    <w:next w:val="Normlny"/>
    <w:link w:val="CitciaChar"/>
    <w:uiPriority w:val="29"/>
    <w:qFormat/>
    <w:rsid w:val="007413E8"/>
    <w:pPr>
      <w:spacing w:before="200" w:after="160"/>
      <w:ind w:left="864" w:right="864"/>
      <w:jc w:val="center"/>
    </w:pPr>
    <w:rPr>
      <w:i/>
      <w:iCs/>
      <w:color w:val="404040"/>
    </w:rPr>
  </w:style>
  <w:style w:type="character" w:customStyle="1" w:styleId="CitciaChar">
    <w:name w:val="Citácia Char"/>
    <w:link w:val="Citcia"/>
    <w:uiPriority w:val="29"/>
    <w:rsid w:val="007413E8"/>
    <w:rPr>
      <w:rFonts w:ascii="Arial" w:hAnsi="Arial"/>
      <w:i/>
      <w:iCs/>
      <w:color w:val="404040"/>
      <w:sz w:val="22"/>
      <w:szCs w:val="24"/>
    </w:rPr>
  </w:style>
  <w:style w:type="paragraph" w:styleId="Zvraznencitcia">
    <w:name w:val="Intense Quote"/>
    <w:basedOn w:val="Normlny"/>
    <w:next w:val="Normlny"/>
    <w:link w:val="ZvraznencitciaChar"/>
    <w:uiPriority w:val="30"/>
    <w:qFormat/>
    <w:rsid w:val="007413E8"/>
    <w:pPr>
      <w:pBdr>
        <w:top w:val="single" w:sz="4" w:space="10" w:color="4472C4"/>
        <w:bottom w:val="single" w:sz="4" w:space="10" w:color="4472C4"/>
      </w:pBdr>
      <w:spacing w:before="360" w:after="360"/>
      <w:ind w:left="864" w:right="864"/>
      <w:jc w:val="center"/>
    </w:pPr>
    <w:rPr>
      <w:i/>
      <w:iCs/>
      <w:color w:val="4472C4"/>
    </w:rPr>
  </w:style>
  <w:style w:type="character" w:customStyle="1" w:styleId="ZvraznencitciaChar">
    <w:name w:val="Zvýraznená citácia Char"/>
    <w:link w:val="Zvraznencitcia"/>
    <w:uiPriority w:val="30"/>
    <w:rsid w:val="007413E8"/>
    <w:rPr>
      <w:rFonts w:ascii="Arial" w:hAnsi="Arial"/>
      <w:i/>
      <w:iCs/>
      <w:color w:val="4472C4"/>
      <w:sz w:val="22"/>
      <w:szCs w:val="24"/>
    </w:rPr>
  </w:style>
  <w:style w:type="character" w:styleId="Jemnodkaz">
    <w:name w:val="Subtle Reference"/>
    <w:uiPriority w:val="31"/>
    <w:qFormat/>
    <w:rsid w:val="007413E8"/>
    <w:rPr>
      <w:smallCaps/>
      <w:color w:val="5A5A5A"/>
    </w:rPr>
  </w:style>
  <w:style w:type="character" w:styleId="Zvraznenodkaz">
    <w:name w:val="Intense Reference"/>
    <w:uiPriority w:val="32"/>
    <w:qFormat/>
    <w:rsid w:val="007413E8"/>
    <w:rPr>
      <w:b/>
      <w:bCs/>
      <w:smallCaps/>
      <w:color w:val="4472C4"/>
      <w:spacing w:val="5"/>
    </w:rPr>
  </w:style>
  <w:style w:type="character" w:styleId="Nzovknihy">
    <w:name w:val="Book Title"/>
    <w:uiPriority w:val="33"/>
    <w:qFormat/>
    <w:rsid w:val="007413E8"/>
    <w:rPr>
      <w:b/>
      <w:bCs/>
      <w:i/>
      <w:iCs/>
      <w:spacing w:val="5"/>
    </w:rPr>
  </w:style>
  <w:style w:type="numbering" w:customStyle="1" w:styleId="Bezzoznamu3">
    <w:name w:val="Bez zoznamu3"/>
    <w:next w:val="Bezzoznamu"/>
    <w:uiPriority w:val="99"/>
    <w:semiHidden/>
    <w:unhideWhenUsed/>
    <w:rsid w:val="007B1008"/>
  </w:style>
  <w:style w:type="character" w:customStyle="1" w:styleId="ra">
    <w:name w:val="ra"/>
    <w:basedOn w:val="Predvolenpsmoodseku"/>
    <w:rsid w:val="007B1008"/>
  </w:style>
  <w:style w:type="paragraph" w:customStyle="1" w:styleId="Quick1">
    <w:name w:val="Quick 1."/>
    <w:basedOn w:val="Normlny"/>
    <w:rsid w:val="007B1008"/>
    <w:pPr>
      <w:widowControl w:val="0"/>
      <w:numPr>
        <w:numId w:val="68"/>
      </w:numPr>
      <w:ind w:left="720" w:hanging="720"/>
    </w:pPr>
    <w:rPr>
      <w:rFonts w:ascii="Times New Roman CYR" w:hAnsi="Times New Roman CYR"/>
      <w:snapToGrid w:val="0"/>
      <w:sz w:val="24"/>
      <w:szCs w:val="20"/>
      <w:lang w:val="en-US" w:eastAsia="cs-CZ"/>
    </w:rPr>
  </w:style>
  <w:style w:type="paragraph" w:customStyle="1" w:styleId="QuickI">
    <w:name w:val="Quick I."/>
    <w:rsid w:val="007B1008"/>
    <w:pPr>
      <w:ind w:left="-1440"/>
      <w:jc w:val="both"/>
    </w:pPr>
    <w:rPr>
      <w:rFonts w:cs="Mangal"/>
      <w:snapToGrid w:val="0"/>
      <w:sz w:val="24"/>
      <w:szCs w:val="24"/>
      <w:lang w:bidi="sa-IN"/>
    </w:rPr>
  </w:style>
  <w:style w:type="paragraph" w:customStyle="1" w:styleId="NormalJustified">
    <w:name w:val="Normal (Justified)"/>
    <w:basedOn w:val="Normlny"/>
    <w:rsid w:val="007B1008"/>
    <w:pPr>
      <w:jc w:val="both"/>
    </w:pPr>
    <w:rPr>
      <w:rFonts w:ascii="Times New Roman" w:hAnsi="Times New Roman" w:cs="Mangal"/>
      <w:kern w:val="28"/>
      <w:sz w:val="24"/>
      <w:lang w:eastAsia="cs-CZ" w:bidi="sa-IN"/>
    </w:rPr>
  </w:style>
  <w:style w:type="character" w:customStyle="1" w:styleId="platne">
    <w:name w:val="platne"/>
    <w:basedOn w:val="Predvolenpsmoodseku"/>
    <w:rsid w:val="007B1008"/>
  </w:style>
  <w:style w:type="paragraph" w:customStyle="1" w:styleId="lnokzmluvy0">
    <w:name w:val="Článok zmluvy"/>
    <w:basedOn w:val="Nadpis2"/>
    <w:next w:val="Nadpis23"/>
    <w:rsid w:val="007B1008"/>
    <w:pPr>
      <w:keepNext w:val="0"/>
      <w:numPr>
        <w:numId w:val="69"/>
      </w:numPr>
      <w:spacing w:before="360" w:line="360" w:lineRule="auto"/>
      <w:jc w:val="center"/>
    </w:pPr>
    <w:rPr>
      <w:b/>
      <w:bCs/>
      <w:szCs w:val="20"/>
      <w:lang w:val="sk-SK" w:eastAsia="cs-CZ"/>
    </w:rPr>
  </w:style>
  <w:style w:type="paragraph" w:customStyle="1" w:styleId="Odsekzmlvy2">
    <w:name w:val="Odsek zmlvy 2"/>
    <w:basedOn w:val="Normlny"/>
    <w:rsid w:val="007B1008"/>
    <w:pPr>
      <w:numPr>
        <w:ilvl w:val="2"/>
        <w:numId w:val="69"/>
      </w:numPr>
      <w:tabs>
        <w:tab w:val="left" w:pos="851"/>
      </w:tabs>
      <w:spacing w:before="120" w:line="360" w:lineRule="auto"/>
      <w:ind w:left="851" w:hanging="851"/>
      <w:jc w:val="both"/>
      <w:outlineLvl w:val="1"/>
    </w:pPr>
    <w:rPr>
      <w:szCs w:val="20"/>
      <w:lang w:eastAsia="cs-CZ"/>
    </w:rPr>
  </w:style>
  <w:style w:type="paragraph" w:customStyle="1" w:styleId="Odsekzmluvy1">
    <w:name w:val="Odsek zmluvy 1"/>
    <w:basedOn w:val="Normlny"/>
    <w:rsid w:val="007B1008"/>
    <w:pPr>
      <w:numPr>
        <w:ilvl w:val="1"/>
        <w:numId w:val="69"/>
      </w:numPr>
      <w:tabs>
        <w:tab w:val="left" w:pos="851"/>
      </w:tabs>
      <w:spacing w:before="120" w:line="360" w:lineRule="auto"/>
      <w:jc w:val="both"/>
      <w:outlineLvl w:val="1"/>
    </w:pPr>
    <w:rPr>
      <w:szCs w:val="20"/>
      <w:lang w:eastAsia="cs-CZ"/>
    </w:rPr>
  </w:style>
  <w:style w:type="paragraph" w:customStyle="1" w:styleId="ZoznamZmluvy2">
    <w:name w:val="ZoznamZmluvy2"/>
    <w:basedOn w:val="Normlny"/>
    <w:rsid w:val="007B1008"/>
    <w:pPr>
      <w:tabs>
        <w:tab w:val="num" w:pos="737"/>
      </w:tabs>
      <w:spacing w:before="120"/>
      <w:ind w:left="737" w:hanging="624"/>
      <w:jc w:val="both"/>
      <w:outlineLvl w:val="1"/>
    </w:pPr>
    <w:rPr>
      <w:szCs w:val="22"/>
      <w:lang w:eastAsia="cs-CZ"/>
    </w:rPr>
  </w:style>
  <w:style w:type="paragraph" w:customStyle="1" w:styleId="ODSAD">
    <w:name w:val="ODSAD"/>
    <w:basedOn w:val="Normlny"/>
    <w:rsid w:val="007B1008"/>
    <w:pPr>
      <w:widowControl w:val="0"/>
      <w:tabs>
        <w:tab w:val="left" w:pos="454"/>
      </w:tabs>
      <w:overflowPunct w:val="0"/>
      <w:autoSpaceDE w:val="0"/>
      <w:autoSpaceDN w:val="0"/>
      <w:adjustRightInd w:val="0"/>
      <w:ind w:left="454" w:hanging="454"/>
      <w:jc w:val="both"/>
      <w:textAlignment w:val="baseline"/>
    </w:pPr>
    <w:rPr>
      <w:rFonts w:ascii="Times New Roman" w:hAnsi="Times New Roman"/>
      <w:noProof/>
      <w:color w:val="000000"/>
      <w:sz w:val="24"/>
      <w:szCs w:val="20"/>
    </w:rPr>
  </w:style>
  <w:style w:type="character" w:customStyle="1" w:styleId="MKukura">
    <w:name w:val="MKukura"/>
    <w:semiHidden/>
    <w:rsid w:val="007B1008"/>
    <w:rPr>
      <w:rFonts w:ascii="Arial" w:hAnsi="Arial" w:cs="Arial"/>
      <w:color w:val="auto"/>
      <w:sz w:val="20"/>
      <w:szCs w:val="20"/>
    </w:rPr>
  </w:style>
  <w:style w:type="paragraph" w:customStyle="1" w:styleId="ZoznamZmluvy1">
    <w:name w:val="ZoznamZmluvy1"/>
    <w:basedOn w:val="Normlny"/>
    <w:rsid w:val="007B1008"/>
    <w:pPr>
      <w:tabs>
        <w:tab w:val="num" w:pos="737"/>
      </w:tabs>
      <w:spacing w:before="120"/>
      <w:ind w:left="737" w:hanging="737"/>
      <w:jc w:val="both"/>
      <w:outlineLvl w:val="1"/>
    </w:pPr>
    <w:rPr>
      <w:szCs w:val="22"/>
      <w:lang w:eastAsia="cs-CZ"/>
    </w:rPr>
  </w:style>
  <w:style w:type="character" w:customStyle="1" w:styleId="Zkladntext0">
    <w:name w:val="Základný text_"/>
    <w:rsid w:val="007B1008"/>
    <w:rPr>
      <w:rFonts w:ascii="Book Antiqua" w:eastAsia="Book Antiqua" w:hAnsi="Book Antiqua" w:cs="Book Antiqua"/>
      <w:sz w:val="18"/>
      <w:szCs w:val="18"/>
      <w:shd w:val="clear" w:color="auto" w:fill="FFFFFF"/>
    </w:rPr>
  </w:style>
  <w:style w:type="paragraph" w:customStyle="1" w:styleId="Zkladntext1">
    <w:name w:val="Základný text1"/>
    <w:basedOn w:val="Normlny"/>
    <w:rsid w:val="007B1008"/>
    <w:pPr>
      <w:shd w:val="clear" w:color="auto" w:fill="FFFFFF"/>
      <w:spacing w:before="540" w:line="490" w:lineRule="exact"/>
      <w:ind w:hanging="680"/>
    </w:pPr>
    <w:rPr>
      <w:rFonts w:ascii="Book Antiqua" w:eastAsia="Book Antiqua" w:hAnsi="Book Antiqua" w:cs="Book Antiqua"/>
      <w:sz w:val="18"/>
      <w:szCs w:val="18"/>
    </w:rPr>
  </w:style>
  <w:style w:type="paragraph" w:customStyle="1" w:styleId="Zoznampsm1">
    <w:name w:val="Zoznam písm 1"/>
    <w:basedOn w:val="Normlny"/>
    <w:rsid w:val="007B1008"/>
    <w:pPr>
      <w:numPr>
        <w:numId w:val="70"/>
      </w:numPr>
      <w:spacing w:before="120" w:line="360" w:lineRule="auto"/>
      <w:jc w:val="both"/>
    </w:pPr>
    <w:rPr>
      <w:rFonts w:cs="Arial"/>
      <w:szCs w:val="16"/>
    </w:rPr>
  </w:style>
  <w:style w:type="paragraph" w:customStyle="1" w:styleId="Textpoznpoiarou">
    <w:name w:val="Text pozn po čiarou"/>
    <w:basedOn w:val="Textpoznmkypodiarou"/>
    <w:rsid w:val="007B1008"/>
    <w:rPr>
      <w:sz w:val="18"/>
      <w:szCs w:val="18"/>
      <w:lang w:val="sk-SK"/>
    </w:rPr>
  </w:style>
  <w:style w:type="character" w:customStyle="1" w:styleId="TextpoznpoiarouChar">
    <w:name w:val="Text pozn po čiarou Char"/>
    <w:rsid w:val="007B1008"/>
    <w:rPr>
      <w:rFonts w:ascii="Arial" w:hAnsi="Arial"/>
      <w:sz w:val="18"/>
      <w:szCs w:val="18"/>
      <w:lang w:eastAsia="cs-CZ"/>
    </w:rPr>
  </w:style>
  <w:style w:type="paragraph" w:customStyle="1" w:styleId="Cislovanie2">
    <w:name w:val="Cislovanie2"/>
    <w:basedOn w:val="Normlny"/>
    <w:rsid w:val="007B1008"/>
    <w:pPr>
      <w:overflowPunct w:val="0"/>
      <w:autoSpaceDE w:val="0"/>
      <w:autoSpaceDN w:val="0"/>
      <w:adjustRightInd w:val="0"/>
      <w:spacing w:before="120" w:after="60"/>
      <w:ind w:left="425" w:hanging="357"/>
      <w:jc w:val="both"/>
    </w:pPr>
    <w:rPr>
      <w:rFonts w:ascii="Times New Roman" w:hAnsi="Times New Roman"/>
      <w:b/>
      <w:sz w:val="24"/>
      <w:szCs w:val="20"/>
    </w:rPr>
  </w:style>
  <w:style w:type="paragraph" w:customStyle="1" w:styleId="Cslovanie">
    <w:name w:val="Císlovanie"/>
    <w:basedOn w:val="Normlny"/>
    <w:rsid w:val="007B1008"/>
    <w:pPr>
      <w:tabs>
        <w:tab w:val="left" w:pos="720"/>
      </w:tabs>
      <w:overflowPunct w:val="0"/>
      <w:autoSpaceDE w:val="0"/>
      <w:autoSpaceDN w:val="0"/>
      <w:adjustRightInd w:val="0"/>
      <w:spacing w:before="120" w:after="60"/>
      <w:ind w:left="714" w:hanging="357"/>
      <w:jc w:val="both"/>
    </w:pPr>
    <w:rPr>
      <w:rFonts w:ascii="Times New Roman" w:hAnsi="Times New Roman"/>
      <w:b/>
      <w:sz w:val="24"/>
      <w:szCs w:val="20"/>
    </w:rPr>
  </w:style>
  <w:style w:type="paragraph" w:customStyle="1" w:styleId="JKNadpis2">
    <w:name w:val="JK_Nadpis 2"/>
    <w:basedOn w:val="Nadpis2"/>
    <w:rsid w:val="007B1008"/>
    <w:pPr>
      <w:keepNext w:val="0"/>
      <w:spacing w:before="120"/>
    </w:pPr>
    <w:rPr>
      <w:rFonts w:eastAsia="Calibri"/>
      <w:sz w:val="20"/>
      <w:szCs w:val="20"/>
      <w:lang w:val="en-US" w:eastAsia="cs-CZ"/>
    </w:rPr>
  </w:style>
  <w:style w:type="character" w:customStyle="1" w:styleId="Zhlavie2">
    <w:name w:val="Záhlavie #2_"/>
    <w:rsid w:val="007B1008"/>
    <w:rPr>
      <w:rFonts w:ascii="Arial" w:hAnsi="Arial" w:cs="Arial"/>
      <w:b/>
      <w:bCs/>
      <w:sz w:val="31"/>
      <w:szCs w:val="31"/>
      <w:shd w:val="clear" w:color="auto" w:fill="FFFFFF"/>
    </w:rPr>
  </w:style>
  <w:style w:type="paragraph" w:customStyle="1" w:styleId="Text6">
    <w:name w:val="Text6"/>
    <w:basedOn w:val="Normlny"/>
    <w:rsid w:val="007B1008"/>
    <w:pPr>
      <w:tabs>
        <w:tab w:val="left" w:pos="2694"/>
      </w:tabs>
      <w:suppressAutoHyphens/>
      <w:spacing w:after="120" w:line="360" w:lineRule="auto"/>
      <w:jc w:val="both"/>
    </w:pPr>
    <w:rPr>
      <w:rFonts w:cs="Arial"/>
      <w:szCs w:val="22"/>
      <w:lang w:val="en-US" w:eastAsia="zh-CN"/>
    </w:rPr>
  </w:style>
  <w:style w:type="paragraph" w:customStyle="1" w:styleId="Aufzhlungen">
    <w:name w:val="Aufzählungen"/>
    <w:basedOn w:val="Normlny"/>
    <w:rsid w:val="007B1008"/>
    <w:pPr>
      <w:numPr>
        <w:numId w:val="19"/>
      </w:numPr>
      <w:suppressAutoHyphens/>
      <w:spacing w:after="120" w:line="360" w:lineRule="auto"/>
      <w:jc w:val="both"/>
    </w:pPr>
    <w:rPr>
      <w:rFonts w:cs="Arial"/>
      <w:szCs w:val="22"/>
      <w:lang w:eastAsia="zh-CN"/>
    </w:rPr>
  </w:style>
  <w:style w:type="paragraph" w:customStyle="1" w:styleId="Odsekzoznamu3">
    <w:name w:val="Odsek zoznamu3"/>
    <w:basedOn w:val="Normlny"/>
    <w:qFormat/>
    <w:rsid w:val="007B1008"/>
    <w:pPr>
      <w:tabs>
        <w:tab w:val="left" w:pos="709"/>
        <w:tab w:val="left" w:pos="1418"/>
        <w:tab w:val="right" w:pos="8364"/>
      </w:tabs>
      <w:suppressAutoHyphens/>
      <w:spacing w:before="120" w:after="120"/>
      <w:ind w:left="720"/>
      <w:jc w:val="both"/>
    </w:pPr>
    <w:rPr>
      <w:color w:val="000000"/>
      <w:szCs w:val="20"/>
      <w:lang w:val="en-AU" w:eastAsia="zh-CN"/>
    </w:rPr>
  </w:style>
  <w:style w:type="paragraph" w:customStyle="1" w:styleId="FlietextAufz">
    <w:name w:val="Fließtext/Aufz."/>
    <w:basedOn w:val="Normlny"/>
    <w:rsid w:val="007B1008"/>
    <w:pPr>
      <w:tabs>
        <w:tab w:val="left" w:pos="567"/>
        <w:tab w:val="left" w:pos="5387"/>
        <w:tab w:val="left" w:pos="6521"/>
        <w:tab w:val="left" w:pos="7371"/>
      </w:tabs>
      <w:suppressAutoHyphens/>
      <w:spacing w:after="120"/>
      <w:jc w:val="both"/>
    </w:pPr>
    <w:rPr>
      <w:szCs w:val="20"/>
      <w:lang w:val="en-US" w:eastAsia="zh-CN"/>
    </w:rPr>
  </w:style>
  <w:style w:type="paragraph" w:customStyle="1" w:styleId="Index">
    <w:name w:val="Index"/>
    <w:basedOn w:val="Normlny"/>
    <w:rsid w:val="007B1008"/>
    <w:pPr>
      <w:suppressLineNumbers/>
      <w:tabs>
        <w:tab w:val="left" w:pos="709"/>
        <w:tab w:val="left" w:pos="1418"/>
        <w:tab w:val="left" w:pos="2694"/>
        <w:tab w:val="right" w:pos="8364"/>
      </w:tabs>
      <w:suppressAutoHyphens/>
      <w:spacing w:after="120" w:line="360" w:lineRule="auto"/>
      <w:jc w:val="both"/>
    </w:pPr>
    <w:rPr>
      <w:rFonts w:cs="FreeSans"/>
      <w:color w:val="000000"/>
      <w:szCs w:val="22"/>
      <w:lang w:eastAsia="zh-CN"/>
    </w:rPr>
  </w:style>
  <w:style w:type="character" w:customStyle="1" w:styleId="Nadpis1Char1">
    <w:name w:val="Nadpis 1 Char1"/>
    <w:aliases w:val="kapitola1 Char,T1 Char"/>
    <w:rsid w:val="007B1008"/>
    <w:rPr>
      <w:rFonts w:ascii="Cambria" w:eastAsia="Times New Roman" w:hAnsi="Cambria" w:cs="Times New Roman"/>
      <w:b/>
      <w:bCs/>
      <w:color w:val="365F91"/>
      <w:sz w:val="28"/>
      <w:szCs w:val="28"/>
    </w:rPr>
  </w:style>
  <w:style w:type="character" w:customStyle="1" w:styleId="Nadpis2Char1">
    <w:name w:val="Nadpis 2 Char1"/>
    <w:aliases w:val="T2 Char,2 Char,kapitola2 Char,Podkapitola Char,jelaHeading 2 Char"/>
    <w:semiHidden/>
    <w:rsid w:val="007B1008"/>
    <w:rPr>
      <w:rFonts w:ascii="Cambria" w:eastAsia="Times New Roman" w:hAnsi="Cambria" w:cs="Times New Roman"/>
      <w:b/>
      <w:bCs/>
      <w:color w:val="4F81BD"/>
      <w:sz w:val="26"/>
      <w:szCs w:val="26"/>
    </w:rPr>
  </w:style>
  <w:style w:type="character" w:customStyle="1" w:styleId="Nadpis3Char1">
    <w:name w:val="Nadpis 3 Char1"/>
    <w:aliases w:val="kapitola3 Char,T3 Char,Clanek Char"/>
    <w:semiHidden/>
    <w:rsid w:val="007B1008"/>
    <w:rPr>
      <w:rFonts w:ascii="Cambria" w:eastAsia="Times New Roman" w:hAnsi="Cambria" w:cs="Times New Roman"/>
      <w:b/>
      <w:bCs/>
      <w:color w:val="4F81BD"/>
      <w:sz w:val="24"/>
      <w:szCs w:val="24"/>
    </w:rPr>
  </w:style>
  <w:style w:type="paragraph" w:customStyle="1" w:styleId="Adrest">
    <w:name w:val="Adresát"/>
    <w:basedOn w:val="Zarkazkladnhotextu"/>
    <w:rsid w:val="007B1008"/>
    <w:pPr>
      <w:ind w:left="0"/>
    </w:pPr>
    <w:rPr>
      <w:b w:val="0"/>
      <w:sz w:val="24"/>
      <w:szCs w:val="24"/>
      <w:lang w:val="sk-SK" w:eastAsia="sk-SK"/>
    </w:rPr>
  </w:style>
  <w:style w:type="paragraph" w:customStyle="1" w:styleId="Normalodstavec">
    <w:name w:val="Normal_odstavec"/>
    <w:basedOn w:val="Normlny"/>
    <w:qFormat/>
    <w:rsid w:val="007B1008"/>
    <w:pPr>
      <w:ind w:left="284" w:firstLine="720"/>
      <w:jc w:val="both"/>
    </w:pPr>
    <w:rPr>
      <w:szCs w:val="20"/>
      <w:lang w:val="x-none" w:eastAsia="x-none"/>
    </w:rPr>
  </w:style>
  <w:style w:type="paragraph" w:customStyle="1" w:styleId="Bezmezer1">
    <w:name w:val="Bez mezer1"/>
    <w:basedOn w:val="Normlny"/>
    <w:qFormat/>
    <w:rsid w:val="007B1008"/>
    <w:rPr>
      <w:rFonts w:ascii="Calibri" w:hAnsi="Calibri"/>
      <w:szCs w:val="22"/>
      <w:lang w:val="en-US" w:eastAsia="en-US"/>
    </w:rPr>
  </w:style>
  <w:style w:type="paragraph" w:customStyle="1" w:styleId="StylZarovnatdobloku">
    <w:name w:val="Styl Zarovnat do bloku"/>
    <w:basedOn w:val="Normlny"/>
    <w:rsid w:val="007B1008"/>
    <w:pPr>
      <w:spacing w:after="120" w:line="264" w:lineRule="auto"/>
      <w:jc w:val="both"/>
    </w:pPr>
    <w:rPr>
      <w:rFonts w:eastAsia="Calibri" w:cs="Arial"/>
      <w:kern w:val="28"/>
      <w:szCs w:val="22"/>
      <w:lang w:eastAsia="cs-CZ"/>
    </w:rPr>
  </w:style>
  <w:style w:type="paragraph" w:customStyle="1" w:styleId="odstavec">
    <w:name w:val="odstavec"/>
    <w:basedOn w:val="Normlny"/>
    <w:rsid w:val="007B1008"/>
    <w:pPr>
      <w:spacing w:after="120" w:line="264" w:lineRule="auto"/>
      <w:ind w:left="851"/>
      <w:jc w:val="both"/>
    </w:pPr>
    <w:rPr>
      <w:rFonts w:eastAsia="Calibri"/>
      <w:szCs w:val="22"/>
      <w:lang w:val="cs-CZ" w:eastAsia="en-US"/>
    </w:rPr>
  </w:style>
  <w:style w:type="paragraph" w:customStyle="1" w:styleId="Nadpis23">
    <w:name w:val="Nadpis 23"/>
    <w:aliases w:val="clanek3,kapitola23,Podkapitola3,24,213,Za 1.3"/>
    <w:basedOn w:val="Normlny"/>
    <w:next w:val="Nadpis30"/>
    <w:qFormat/>
    <w:rsid w:val="007B1008"/>
    <w:pPr>
      <w:keepLines/>
      <w:spacing w:before="180" w:after="60" w:line="264" w:lineRule="auto"/>
      <w:ind w:left="576" w:right="284" w:hanging="576"/>
      <w:jc w:val="both"/>
    </w:pPr>
    <w:rPr>
      <w:rFonts w:eastAsia="Calibri"/>
      <w:szCs w:val="22"/>
      <w:lang w:val="en-GB" w:eastAsia="en-US"/>
    </w:rPr>
  </w:style>
  <w:style w:type="character" w:customStyle="1" w:styleId="BodyTextChar">
    <w:name w:val="Body Text Char"/>
    <w:locked/>
    <w:rsid w:val="007B1008"/>
    <w:rPr>
      <w:rFonts w:ascii="Times New Roman" w:hAnsi="Times New Roman" w:cs="Times New Roman" w:hint="default"/>
      <w:sz w:val="22"/>
      <w:szCs w:val="22"/>
      <w:lang w:val="en-GB" w:eastAsia="de-DE"/>
    </w:rPr>
  </w:style>
  <w:style w:type="character" w:customStyle="1" w:styleId="Zhlavie3">
    <w:name w:val="Záhlavie #3_"/>
    <w:locked/>
    <w:rsid w:val="007B1008"/>
    <w:rPr>
      <w:rFonts w:ascii="Arial" w:hAnsi="Arial" w:cs="Times New Roman" w:hint="default"/>
      <w:b/>
      <w:bCs/>
      <w:sz w:val="27"/>
      <w:szCs w:val="27"/>
      <w:shd w:val="clear" w:color="auto" w:fill="FFFFFF"/>
    </w:rPr>
  </w:style>
  <w:style w:type="paragraph" w:customStyle="1" w:styleId="Cslovanie3">
    <w:name w:val="Císlovanie3"/>
    <w:basedOn w:val="Zkladntext"/>
    <w:rsid w:val="007B1008"/>
    <w:pPr>
      <w:numPr>
        <w:numId w:val="72"/>
      </w:numPr>
      <w:overflowPunct w:val="0"/>
      <w:autoSpaceDE w:val="0"/>
      <w:autoSpaceDN w:val="0"/>
      <w:adjustRightInd w:val="0"/>
      <w:textAlignment w:val="baseline"/>
    </w:pPr>
    <w:rPr>
      <w:rFonts w:ascii="Times New Roman" w:hAnsi="Times New Roman"/>
      <w:b/>
      <w:bCs w:val="0"/>
      <w:sz w:val="24"/>
      <w:szCs w:val="20"/>
      <w:lang w:val="sk-SK" w:eastAsia="sk-SK"/>
    </w:rPr>
  </w:style>
  <w:style w:type="paragraph" w:styleId="Oznaitext">
    <w:name w:val="Block Text"/>
    <w:basedOn w:val="Normlny"/>
    <w:rsid w:val="007B1008"/>
    <w:pPr>
      <w:spacing w:before="120"/>
      <w:ind w:left="357" w:right="391"/>
      <w:jc w:val="both"/>
    </w:pPr>
    <w:rPr>
      <w:rFonts w:cs="Arial"/>
      <w:sz w:val="24"/>
      <w:szCs w:val="20"/>
    </w:rPr>
  </w:style>
  <w:style w:type="paragraph" w:customStyle="1" w:styleId="Zkladntext22">
    <w:name w:val="Základný text 22"/>
    <w:basedOn w:val="Normlny"/>
    <w:rsid w:val="007B1008"/>
    <w:pPr>
      <w:overflowPunct w:val="0"/>
      <w:autoSpaceDE w:val="0"/>
      <w:autoSpaceDN w:val="0"/>
      <w:adjustRightInd w:val="0"/>
    </w:pPr>
    <w:rPr>
      <w:rFonts w:ascii="Times New Roman" w:hAnsi="Times New Roman"/>
      <w:sz w:val="24"/>
      <w:szCs w:val="20"/>
    </w:rPr>
  </w:style>
  <w:style w:type="character" w:customStyle="1" w:styleId="CharStyle49">
    <w:name w:val="CharStyle49"/>
    <w:rsid w:val="007B1008"/>
    <w:rPr>
      <w:rFonts w:ascii="Arial Narrow" w:eastAsia="Arial Narrow" w:hAnsi="Arial Narrow" w:cs="Arial Narrow"/>
      <w:b w:val="0"/>
      <w:bCs w:val="0"/>
      <w:i w:val="0"/>
      <w:iCs w:val="0"/>
      <w:smallCaps w:val="0"/>
      <w:sz w:val="22"/>
      <w:szCs w:val="22"/>
    </w:rPr>
  </w:style>
  <w:style w:type="paragraph" w:customStyle="1" w:styleId="AqpOdrka1">
    <w:name w:val="AqpOdrážka1"/>
    <w:basedOn w:val="Normlny"/>
    <w:rsid w:val="007B1008"/>
    <w:pPr>
      <w:numPr>
        <w:numId w:val="73"/>
      </w:numPr>
      <w:autoSpaceDE w:val="0"/>
      <w:autoSpaceDN w:val="0"/>
      <w:adjustRightInd w:val="0"/>
      <w:spacing w:before="60"/>
      <w:jc w:val="both"/>
    </w:pPr>
    <w:rPr>
      <w:rFonts w:ascii="Times New Roman" w:eastAsia="Arial Unicode MS" w:hAnsi="Times New Roman"/>
      <w:sz w:val="24"/>
      <w:lang w:eastAsia="cs-CZ"/>
    </w:rPr>
  </w:style>
  <w:style w:type="paragraph" w:styleId="Obsah5">
    <w:name w:val="toc 5"/>
    <w:basedOn w:val="Normlny"/>
    <w:next w:val="Normlny"/>
    <w:autoRedefine/>
    <w:uiPriority w:val="39"/>
    <w:rsid w:val="007B1008"/>
    <w:pPr>
      <w:ind w:left="960"/>
    </w:pPr>
    <w:rPr>
      <w:color w:val="7F7F7F"/>
      <w:sz w:val="16"/>
      <w:szCs w:val="18"/>
    </w:rPr>
  </w:style>
  <w:style w:type="paragraph" w:customStyle="1" w:styleId="tlSPnadpis3Podiarknutie">
    <w:name w:val="Štýl SP_nadpis3 + Podčiarknutie"/>
    <w:basedOn w:val="Normlny"/>
    <w:rsid w:val="007B1008"/>
    <w:pPr>
      <w:numPr>
        <w:numId w:val="74"/>
      </w:numPr>
      <w:autoSpaceDE w:val="0"/>
      <w:autoSpaceDN w:val="0"/>
      <w:spacing w:before="360"/>
      <w:ind w:left="431" w:hanging="431"/>
      <w:jc w:val="both"/>
    </w:pPr>
    <w:rPr>
      <w:b/>
      <w:bCs/>
      <w:smallCaps/>
      <w:sz w:val="20"/>
      <w:lang w:val="x-none" w:eastAsia="cs-CZ"/>
    </w:rPr>
  </w:style>
  <w:style w:type="character" w:styleId="Zmienka">
    <w:name w:val="Mention"/>
    <w:uiPriority w:val="99"/>
    <w:semiHidden/>
    <w:unhideWhenUsed/>
    <w:rsid w:val="007B1008"/>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42442">
      <w:bodyDiv w:val="1"/>
      <w:marLeft w:val="0"/>
      <w:marRight w:val="0"/>
      <w:marTop w:val="0"/>
      <w:marBottom w:val="0"/>
      <w:divBdr>
        <w:top w:val="none" w:sz="0" w:space="0" w:color="auto"/>
        <w:left w:val="none" w:sz="0" w:space="0" w:color="auto"/>
        <w:bottom w:val="none" w:sz="0" w:space="0" w:color="auto"/>
        <w:right w:val="none" w:sz="0" w:space="0" w:color="auto"/>
      </w:divBdr>
    </w:div>
    <w:div w:id="165748206">
      <w:bodyDiv w:val="1"/>
      <w:marLeft w:val="0"/>
      <w:marRight w:val="0"/>
      <w:marTop w:val="0"/>
      <w:marBottom w:val="0"/>
      <w:divBdr>
        <w:top w:val="none" w:sz="0" w:space="0" w:color="auto"/>
        <w:left w:val="none" w:sz="0" w:space="0" w:color="auto"/>
        <w:bottom w:val="none" w:sz="0" w:space="0" w:color="auto"/>
        <w:right w:val="none" w:sz="0" w:space="0" w:color="auto"/>
      </w:divBdr>
    </w:div>
    <w:div w:id="186843286">
      <w:bodyDiv w:val="1"/>
      <w:marLeft w:val="0"/>
      <w:marRight w:val="0"/>
      <w:marTop w:val="0"/>
      <w:marBottom w:val="0"/>
      <w:divBdr>
        <w:top w:val="none" w:sz="0" w:space="0" w:color="auto"/>
        <w:left w:val="none" w:sz="0" w:space="0" w:color="auto"/>
        <w:bottom w:val="none" w:sz="0" w:space="0" w:color="auto"/>
        <w:right w:val="none" w:sz="0" w:space="0" w:color="auto"/>
      </w:divBdr>
    </w:div>
    <w:div w:id="239557903">
      <w:bodyDiv w:val="1"/>
      <w:marLeft w:val="0"/>
      <w:marRight w:val="0"/>
      <w:marTop w:val="0"/>
      <w:marBottom w:val="0"/>
      <w:divBdr>
        <w:top w:val="none" w:sz="0" w:space="0" w:color="auto"/>
        <w:left w:val="none" w:sz="0" w:space="0" w:color="auto"/>
        <w:bottom w:val="none" w:sz="0" w:space="0" w:color="auto"/>
        <w:right w:val="none" w:sz="0" w:space="0" w:color="auto"/>
      </w:divBdr>
    </w:div>
    <w:div w:id="262228698">
      <w:bodyDiv w:val="1"/>
      <w:marLeft w:val="0"/>
      <w:marRight w:val="0"/>
      <w:marTop w:val="0"/>
      <w:marBottom w:val="0"/>
      <w:divBdr>
        <w:top w:val="none" w:sz="0" w:space="0" w:color="auto"/>
        <w:left w:val="none" w:sz="0" w:space="0" w:color="auto"/>
        <w:bottom w:val="none" w:sz="0" w:space="0" w:color="auto"/>
        <w:right w:val="none" w:sz="0" w:space="0" w:color="auto"/>
      </w:divBdr>
    </w:div>
    <w:div w:id="267087835">
      <w:bodyDiv w:val="1"/>
      <w:marLeft w:val="0"/>
      <w:marRight w:val="0"/>
      <w:marTop w:val="0"/>
      <w:marBottom w:val="0"/>
      <w:divBdr>
        <w:top w:val="none" w:sz="0" w:space="0" w:color="auto"/>
        <w:left w:val="none" w:sz="0" w:space="0" w:color="auto"/>
        <w:bottom w:val="none" w:sz="0" w:space="0" w:color="auto"/>
        <w:right w:val="none" w:sz="0" w:space="0" w:color="auto"/>
      </w:divBdr>
    </w:div>
    <w:div w:id="296960884">
      <w:bodyDiv w:val="1"/>
      <w:marLeft w:val="0"/>
      <w:marRight w:val="0"/>
      <w:marTop w:val="0"/>
      <w:marBottom w:val="0"/>
      <w:divBdr>
        <w:top w:val="none" w:sz="0" w:space="0" w:color="auto"/>
        <w:left w:val="none" w:sz="0" w:space="0" w:color="auto"/>
        <w:bottom w:val="none" w:sz="0" w:space="0" w:color="auto"/>
        <w:right w:val="none" w:sz="0" w:space="0" w:color="auto"/>
      </w:divBdr>
    </w:div>
    <w:div w:id="371803740">
      <w:bodyDiv w:val="1"/>
      <w:marLeft w:val="0"/>
      <w:marRight w:val="0"/>
      <w:marTop w:val="0"/>
      <w:marBottom w:val="0"/>
      <w:divBdr>
        <w:top w:val="none" w:sz="0" w:space="0" w:color="auto"/>
        <w:left w:val="none" w:sz="0" w:space="0" w:color="auto"/>
        <w:bottom w:val="none" w:sz="0" w:space="0" w:color="auto"/>
        <w:right w:val="none" w:sz="0" w:space="0" w:color="auto"/>
      </w:divBdr>
    </w:div>
    <w:div w:id="383212975">
      <w:bodyDiv w:val="1"/>
      <w:marLeft w:val="0"/>
      <w:marRight w:val="0"/>
      <w:marTop w:val="0"/>
      <w:marBottom w:val="0"/>
      <w:divBdr>
        <w:top w:val="none" w:sz="0" w:space="0" w:color="auto"/>
        <w:left w:val="none" w:sz="0" w:space="0" w:color="auto"/>
        <w:bottom w:val="none" w:sz="0" w:space="0" w:color="auto"/>
        <w:right w:val="none" w:sz="0" w:space="0" w:color="auto"/>
      </w:divBdr>
    </w:div>
    <w:div w:id="430904622">
      <w:bodyDiv w:val="1"/>
      <w:marLeft w:val="0"/>
      <w:marRight w:val="0"/>
      <w:marTop w:val="0"/>
      <w:marBottom w:val="0"/>
      <w:divBdr>
        <w:top w:val="none" w:sz="0" w:space="0" w:color="auto"/>
        <w:left w:val="none" w:sz="0" w:space="0" w:color="auto"/>
        <w:bottom w:val="none" w:sz="0" w:space="0" w:color="auto"/>
        <w:right w:val="none" w:sz="0" w:space="0" w:color="auto"/>
      </w:divBdr>
    </w:div>
    <w:div w:id="451285549">
      <w:bodyDiv w:val="1"/>
      <w:marLeft w:val="0"/>
      <w:marRight w:val="0"/>
      <w:marTop w:val="0"/>
      <w:marBottom w:val="0"/>
      <w:divBdr>
        <w:top w:val="none" w:sz="0" w:space="0" w:color="auto"/>
        <w:left w:val="none" w:sz="0" w:space="0" w:color="auto"/>
        <w:bottom w:val="none" w:sz="0" w:space="0" w:color="auto"/>
        <w:right w:val="none" w:sz="0" w:space="0" w:color="auto"/>
      </w:divBdr>
    </w:div>
    <w:div w:id="486166182">
      <w:bodyDiv w:val="1"/>
      <w:marLeft w:val="0"/>
      <w:marRight w:val="0"/>
      <w:marTop w:val="0"/>
      <w:marBottom w:val="0"/>
      <w:divBdr>
        <w:top w:val="none" w:sz="0" w:space="0" w:color="auto"/>
        <w:left w:val="none" w:sz="0" w:space="0" w:color="auto"/>
        <w:bottom w:val="none" w:sz="0" w:space="0" w:color="auto"/>
        <w:right w:val="none" w:sz="0" w:space="0" w:color="auto"/>
      </w:divBdr>
    </w:div>
    <w:div w:id="488834739">
      <w:bodyDiv w:val="1"/>
      <w:marLeft w:val="0"/>
      <w:marRight w:val="0"/>
      <w:marTop w:val="0"/>
      <w:marBottom w:val="0"/>
      <w:divBdr>
        <w:top w:val="none" w:sz="0" w:space="0" w:color="auto"/>
        <w:left w:val="none" w:sz="0" w:space="0" w:color="auto"/>
        <w:bottom w:val="none" w:sz="0" w:space="0" w:color="auto"/>
        <w:right w:val="none" w:sz="0" w:space="0" w:color="auto"/>
      </w:divBdr>
    </w:div>
    <w:div w:id="496001530">
      <w:bodyDiv w:val="1"/>
      <w:marLeft w:val="0"/>
      <w:marRight w:val="0"/>
      <w:marTop w:val="0"/>
      <w:marBottom w:val="0"/>
      <w:divBdr>
        <w:top w:val="none" w:sz="0" w:space="0" w:color="auto"/>
        <w:left w:val="none" w:sz="0" w:space="0" w:color="auto"/>
        <w:bottom w:val="none" w:sz="0" w:space="0" w:color="auto"/>
        <w:right w:val="none" w:sz="0" w:space="0" w:color="auto"/>
      </w:divBdr>
    </w:div>
    <w:div w:id="514151262">
      <w:bodyDiv w:val="1"/>
      <w:marLeft w:val="0"/>
      <w:marRight w:val="0"/>
      <w:marTop w:val="0"/>
      <w:marBottom w:val="0"/>
      <w:divBdr>
        <w:top w:val="none" w:sz="0" w:space="0" w:color="auto"/>
        <w:left w:val="none" w:sz="0" w:space="0" w:color="auto"/>
        <w:bottom w:val="none" w:sz="0" w:space="0" w:color="auto"/>
        <w:right w:val="none" w:sz="0" w:space="0" w:color="auto"/>
      </w:divBdr>
    </w:div>
    <w:div w:id="524754426">
      <w:bodyDiv w:val="1"/>
      <w:marLeft w:val="0"/>
      <w:marRight w:val="0"/>
      <w:marTop w:val="0"/>
      <w:marBottom w:val="0"/>
      <w:divBdr>
        <w:top w:val="none" w:sz="0" w:space="0" w:color="auto"/>
        <w:left w:val="none" w:sz="0" w:space="0" w:color="auto"/>
        <w:bottom w:val="none" w:sz="0" w:space="0" w:color="auto"/>
        <w:right w:val="none" w:sz="0" w:space="0" w:color="auto"/>
      </w:divBdr>
    </w:div>
    <w:div w:id="602692483">
      <w:bodyDiv w:val="1"/>
      <w:marLeft w:val="0"/>
      <w:marRight w:val="0"/>
      <w:marTop w:val="0"/>
      <w:marBottom w:val="0"/>
      <w:divBdr>
        <w:top w:val="none" w:sz="0" w:space="0" w:color="auto"/>
        <w:left w:val="none" w:sz="0" w:space="0" w:color="auto"/>
        <w:bottom w:val="none" w:sz="0" w:space="0" w:color="auto"/>
        <w:right w:val="none" w:sz="0" w:space="0" w:color="auto"/>
      </w:divBdr>
    </w:div>
    <w:div w:id="611400074">
      <w:bodyDiv w:val="1"/>
      <w:marLeft w:val="0"/>
      <w:marRight w:val="0"/>
      <w:marTop w:val="0"/>
      <w:marBottom w:val="0"/>
      <w:divBdr>
        <w:top w:val="none" w:sz="0" w:space="0" w:color="auto"/>
        <w:left w:val="none" w:sz="0" w:space="0" w:color="auto"/>
        <w:bottom w:val="none" w:sz="0" w:space="0" w:color="auto"/>
        <w:right w:val="none" w:sz="0" w:space="0" w:color="auto"/>
      </w:divBdr>
    </w:div>
    <w:div w:id="647825080">
      <w:bodyDiv w:val="1"/>
      <w:marLeft w:val="0"/>
      <w:marRight w:val="0"/>
      <w:marTop w:val="0"/>
      <w:marBottom w:val="0"/>
      <w:divBdr>
        <w:top w:val="none" w:sz="0" w:space="0" w:color="auto"/>
        <w:left w:val="none" w:sz="0" w:space="0" w:color="auto"/>
        <w:bottom w:val="none" w:sz="0" w:space="0" w:color="auto"/>
        <w:right w:val="none" w:sz="0" w:space="0" w:color="auto"/>
      </w:divBdr>
    </w:div>
    <w:div w:id="657076863">
      <w:bodyDiv w:val="1"/>
      <w:marLeft w:val="0"/>
      <w:marRight w:val="0"/>
      <w:marTop w:val="0"/>
      <w:marBottom w:val="0"/>
      <w:divBdr>
        <w:top w:val="none" w:sz="0" w:space="0" w:color="auto"/>
        <w:left w:val="none" w:sz="0" w:space="0" w:color="auto"/>
        <w:bottom w:val="none" w:sz="0" w:space="0" w:color="auto"/>
        <w:right w:val="none" w:sz="0" w:space="0" w:color="auto"/>
      </w:divBdr>
    </w:div>
    <w:div w:id="713577132">
      <w:bodyDiv w:val="1"/>
      <w:marLeft w:val="0"/>
      <w:marRight w:val="0"/>
      <w:marTop w:val="0"/>
      <w:marBottom w:val="0"/>
      <w:divBdr>
        <w:top w:val="none" w:sz="0" w:space="0" w:color="auto"/>
        <w:left w:val="none" w:sz="0" w:space="0" w:color="auto"/>
        <w:bottom w:val="none" w:sz="0" w:space="0" w:color="auto"/>
        <w:right w:val="none" w:sz="0" w:space="0" w:color="auto"/>
      </w:divBdr>
    </w:div>
    <w:div w:id="714893807">
      <w:bodyDiv w:val="1"/>
      <w:marLeft w:val="0"/>
      <w:marRight w:val="0"/>
      <w:marTop w:val="0"/>
      <w:marBottom w:val="0"/>
      <w:divBdr>
        <w:top w:val="none" w:sz="0" w:space="0" w:color="auto"/>
        <w:left w:val="none" w:sz="0" w:space="0" w:color="auto"/>
        <w:bottom w:val="none" w:sz="0" w:space="0" w:color="auto"/>
        <w:right w:val="none" w:sz="0" w:space="0" w:color="auto"/>
      </w:divBdr>
    </w:div>
    <w:div w:id="738210094">
      <w:bodyDiv w:val="1"/>
      <w:marLeft w:val="0"/>
      <w:marRight w:val="0"/>
      <w:marTop w:val="0"/>
      <w:marBottom w:val="0"/>
      <w:divBdr>
        <w:top w:val="none" w:sz="0" w:space="0" w:color="auto"/>
        <w:left w:val="none" w:sz="0" w:space="0" w:color="auto"/>
        <w:bottom w:val="none" w:sz="0" w:space="0" w:color="auto"/>
        <w:right w:val="none" w:sz="0" w:space="0" w:color="auto"/>
      </w:divBdr>
    </w:div>
    <w:div w:id="750740963">
      <w:bodyDiv w:val="1"/>
      <w:marLeft w:val="0"/>
      <w:marRight w:val="0"/>
      <w:marTop w:val="0"/>
      <w:marBottom w:val="0"/>
      <w:divBdr>
        <w:top w:val="none" w:sz="0" w:space="0" w:color="auto"/>
        <w:left w:val="none" w:sz="0" w:space="0" w:color="auto"/>
        <w:bottom w:val="none" w:sz="0" w:space="0" w:color="auto"/>
        <w:right w:val="none" w:sz="0" w:space="0" w:color="auto"/>
      </w:divBdr>
    </w:div>
    <w:div w:id="754278874">
      <w:bodyDiv w:val="1"/>
      <w:marLeft w:val="0"/>
      <w:marRight w:val="0"/>
      <w:marTop w:val="0"/>
      <w:marBottom w:val="0"/>
      <w:divBdr>
        <w:top w:val="none" w:sz="0" w:space="0" w:color="auto"/>
        <w:left w:val="none" w:sz="0" w:space="0" w:color="auto"/>
        <w:bottom w:val="none" w:sz="0" w:space="0" w:color="auto"/>
        <w:right w:val="none" w:sz="0" w:space="0" w:color="auto"/>
      </w:divBdr>
    </w:div>
    <w:div w:id="850484521">
      <w:bodyDiv w:val="1"/>
      <w:marLeft w:val="0"/>
      <w:marRight w:val="0"/>
      <w:marTop w:val="0"/>
      <w:marBottom w:val="0"/>
      <w:divBdr>
        <w:top w:val="none" w:sz="0" w:space="0" w:color="auto"/>
        <w:left w:val="none" w:sz="0" w:space="0" w:color="auto"/>
        <w:bottom w:val="none" w:sz="0" w:space="0" w:color="auto"/>
        <w:right w:val="none" w:sz="0" w:space="0" w:color="auto"/>
      </w:divBdr>
    </w:div>
    <w:div w:id="966082093">
      <w:bodyDiv w:val="1"/>
      <w:marLeft w:val="0"/>
      <w:marRight w:val="0"/>
      <w:marTop w:val="0"/>
      <w:marBottom w:val="0"/>
      <w:divBdr>
        <w:top w:val="none" w:sz="0" w:space="0" w:color="auto"/>
        <w:left w:val="none" w:sz="0" w:space="0" w:color="auto"/>
        <w:bottom w:val="none" w:sz="0" w:space="0" w:color="auto"/>
        <w:right w:val="none" w:sz="0" w:space="0" w:color="auto"/>
      </w:divBdr>
    </w:div>
    <w:div w:id="1029456021">
      <w:bodyDiv w:val="1"/>
      <w:marLeft w:val="0"/>
      <w:marRight w:val="0"/>
      <w:marTop w:val="0"/>
      <w:marBottom w:val="0"/>
      <w:divBdr>
        <w:top w:val="none" w:sz="0" w:space="0" w:color="auto"/>
        <w:left w:val="none" w:sz="0" w:space="0" w:color="auto"/>
        <w:bottom w:val="none" w:sz="0" w:space="0" w:color="auto"/>
        <w:right w:val="none" w:sz="0" w:space="0" w:color="auto"/>
      </w:divBdr>
    </w:div>
    <w:div w:id="1042435551">
      <w:bodyDiv w:val="1"/>
      <w:marLeft w:val="0"/>
      <w:marRight w:val="0"/>
      <w:marTop w:val="0"/>
      <w:marBottom w:val="0"/>
      <w:divBdr>
        <w:top w:val="none" w:sz="0" w:space="0" w:color="auto"/>
        <w:left w:val="none" w:sz="0" w:space="0" w:color="auto"/>
        <w:bottom w:val="none" w:sz="0" w:space="0" w:color="auto"/>
        <w:right w:val="none" w:sz="0" w:space="0" w:color="auto"/>
      </w:divBdr>
    </w:div>
    <w:div w:id="1144588641">
      <w:bodyDiv w:val="1"/>
      <w:marLeft w:val="0"/>
      <w:marRight w:val="0"/>
      <w:marTop w:val="0"/>
      <w:marBottom w:val="0"/>
      <w:divBdr>
        <w:top w:val="none" w:sz="0" w:space="0" w:color="auto"/>
        <w:left w:val="none" w:sz="0" w:space="0" w:color="auto"/>
        <w:bottom w:val="none" w:sz="0" w:space="0" w:color="auto"/>
        <w:right w:val="none" w:sz="0" w:space="0" w:color="auto"/>
      </w:divBdr>
    </w:div>
    <w:div w:id="1173296584">
      <w:bodyDiv w:val="1"/>
      <w:marLeft w:val="0"/>
      <w:marRight w:val="0"/>
      <w:marTop w:val="0"/>
      <w:marBottom w:val="0"/>
      <w:divBdr>
        <w:top w:val="none" w:sz="0" w:space="0" w:color="auto"/>
        <w:left w:val="none" w:sz="0" w:space="0" w:color="auto"/>
        <w:bottom w:val="none" w:sz="0" w:space="0" w:color="auto"/>
        <w:right w:val="none" w:sz="0" w:space="0" w:color="auto"/>
      </w:divBdr>
    </w:div>
    <w:div w:id="1298031158">
      <w:bodyDiv w:val="1"/>
      <w:marLeft w:val="0"/>
      <w:marRight w:val="0"/>
      <w:marTop w:val="0"/>
      <w:marBottom w:val="0"/>
      <w:divBdr>
        <w:top w:val="none" w:sz="0" w:space="0" w:color="auto"/>
        <w:left w:val="none" w:sz="0" w:space="0" w:color="auto"/>
        <w:bottom w:val="none" w:sz="0" w:space="0" w:color="auto"/>
        <w:right w:val="none" w:sz="0" w:space="0" w:color="auto"/>
      </w:divBdr>
    </w:div>
    <w:div w:id="1340279230">
      <w:bodyDiv w:val="1"/>
      <w:marLeft w:val="0"/>
      <w:marRight w:val="0"/>
      <w:marTop w:val="0"/>
      <w:marBottom w:val="0"/>
      <w:divBdr>
        <w:top w:val="none" w:sz="0" w:space="0" w:color="auto"/>
        <w:left w:val="none" w:sz="0" w:space="0" w:color="auto"/>
        <w:bottom w:val="none" w:sz="0" w:space="0" w:color="auto"/>
        <w:right w:val="none" w:sz="0" w:space="0" w:color="auto"/>
      </w:divBdr>
    </w:div>
    <w:div w:id="1364748451">
      <w:bodyDiv w:val="1"/>
      <w:marLeft w:val="0"/>
      <w:marRight w:val="0"/>
      <w:marTop w:val="0"/>
      <w:marBottom w:val="0"/>
      <w:divBdr>
        <w:top w:val="none" w:sz="0" w:space="0" w:color="auto"/>
        <w:left w:val="none" w:sz="0" w:space="0" w:color="auto"/>
        <w:bottom w:val="none" w:sz="0" w:space="0" w:color="auto"/>
        <w:right w:val="none" w:sz="0" w:space="0" w:color="auto"/>
      </w:divBdr>
    </w:div>
    <w:div w:id="1410998054">
      <w:bodyDiv w:val="1"/>
      <w:marLeft w:val="0"/>
      <w:marRight w:val="0"/>
      <w:marTop w:val="0"/>
      <w:marBottom w:val="0"/>
      <w:divBdr>
        <w:top w:val="none" w:sz="0" w:space="0" w:color="auto"/>
        <w:left w:val="none" w:sz="0" w:space="0" w:color="auto"/>
        <w:bottom w:val="none" w:sz="0" w:space="0" w:color="auto"/>
        <w:right w:val="none" w:sz="0" w:space="0" w:color="auto"/>
      </w:divBdr>
    </w:div>
    <w:div w:id="1577593704">
      <w:bodyDiv w:val="1"/>
      <w:marLeft w:val="0"/>
      <w:marRight w:val="0"/>
      <w:marTop w:val="0"/>
      <w:marBottom w:val="0"/>
      <w:divBdr>
        <w:top w:val="none" w:sz="0" w:space="0" w:color="auto"/>
        <w:left w:val="none" w:sz="0" w:space="0" w:color="auto"/>
        <w:bottom w:val="none" w:sz="0" w:space="0" w:color="auto"/>
        <w:right w:val="none" w:sz="0" w:space="0" w:color="auto"/>
      </w:divBdr>
    </w:div>
    <w:div w:id="1653950118">
      <w:bodyDiv w:val="1"/>
      <w:marLeft w:val="0"/>
      <w:marRight w:val="0"/>
      <w:marTop w:val="0"/>
      <w:marBottom w:val="0"/>
      <w:divBdr>
        <w:top w:val="none" w:sz="0" w:space="0" w:color="auto"/>
        <w:left w:val="none" w:sz="0" w:space="0" w:color="auto"/>
        <w:bottom w:val="none" w:sz="0" w:space="0" w:color="auto"/>
        <w:right w:val="none" w:sz="0" w:space="0" w:color="auto"/>
      </w:divBdr>
    </w:div>
    <w:div w:id="1768841562">
      <w:bodyDiv w:val="1"/>
      <w:marLeft w:val="0"/>
      <w:marRight w:val="0"/>
      <w:marTop w:val="0"/>
      <w:marBottom w:val="0"/>
      <w:divBdr>
        <w:top w:val="none" w:sz="0" w:space="0" w:color="auto"/>
        <w:left w:val="none" w:sz="0" w:space="0" w:color="auto"/>
        <w:bottom w:val="none" w:sz="0" w:space="0" w:color="auto"/>
        <w:right w:val="none" w:sz="0" w:space="0" w:color="auto"/>
      </w:divBdr>
    </w:div>
    <w:div w:id="1778329619">
      <w:bodyDiv w:val="1"/>
      <w:marLeft w:val="0"/>
      <w:marRight w:val="0"/>
      <w:marTop w:val="0"/>
      <w:marBottom w:val="0"/>
      <w:divBdr>
        <w:top w:val="none" w:sz="0" w:space="0" w:color="auto"/>
        <w:left w:val="none" w:sz="0" w:space="0" w:color="auto"/>
        <w:bottom w:val="none" w:sz="0" w:space="0" w:color="auto"/>
        <w:right w:val="none" w:sz="0" w:space="0" w:color="auto"/>
      </w:divBdr>
    </w:div>
    <w:div w:id="1811745602">
      <w:bodyDiv w:val="1"/>
      <w:marLeft w:val="0"/>
      <w:marRight w:val="0"/>
      <w:marTop w:val="0"/>
      <w:marBottom w:val="0"/>
      <w:divBdr>
        <w:top w:val="none" w:sz="0" w:space="0" w:color="auto"/>
        <w:left w:val="none" w:sz="0" w:space="0" w:color="auto"/>
        <w:bottom w:val="none" w:sz="0" w:space="0" w:color="auto"/>
        <w:right w:val="none" w:sz="0" w:space="0" w:color="auto"/>
      </w:divBdr>
    </w:div>
    <w:div w:id="1838039662">
      <w:bodyDiv w:val="1"/>
      <w:marLeft w:val="0"/>
      <w:marRight w:val="0"/>
      <w:marTop w:val="0"/>
      <w:marBottom w:val="0"/>
      <w:divBdr>
        <w:top w:val="none" w:sz="0" w:space="0" w:color="auto"/>
        <w:left w:val="none" w:sz="0" w:space="0" w:color="auto"/>
        <w:bottom w:val="none" w:sz="0" w:space="0" w:color="auto"/>
        <w:right w:val="none" w:sz="0" w:space="0" w:color="auto"/>
      </w:divBdr>
    </w:div>
    <w:div w:id="1857696212">
      <w:bodyDiv w:val="1"/>
      <w:marLeft w:val="0"/>
      <w:marRight w:val="0"/>
      <w:marTop w:val="0"/>
      <w:marBottom w:val="0"/>
      <w:divBdr>
        <w:top w:val="none" w:sz="0" w:space="0" w:color="auto"/>
        <w:left w:val="none" w:sz="0" w:space="0" w:color="auto"/>
        <w:bottom w:val="none" w:sz="0" w:space="0" w:color="auto"/>
        <w:right w:val="none" w:sz="0" w:space="0" w:color="auto"/>
      </w:divBdr>
    </w:div>
    <w:div w:id="1889221092">
      <w:bodyDiv w:val="1"/>
      <w:marLeft w:val="0"/>
      <w:marRight w:val="0"/>
      <w:marTop w:val="0"/>
      <w:marBottom w:val="0"/>
      <w:divBdr>
        <w:top w:val="none" w:sz="0" w:space="0" w:color="auto"/>
        <w:left w:val="none" w:sz="0" w:space="0" w:color="auto"/>
        <w:bottom w:val="none" w:sz="0" w:space="0" w:color="auto"/>
        <w:right w:val="none" w:sz="0" w:space="0" w:color="auto"/>
      </w:divBdr>
    </w:div>
    <w:div w:id="1918662940">
      <w:bodyDiv w:val="1"/>
      <w:marLeft w:val="0"/>
      <w:marRight w:val="0"/>
      <w:marTop w:val="0"/>
      <w:marBottom w:val="0"/>
      <w:divBdr>
        <w:top w:val="none" w:sz="0" w:space="0" w:color="auto"/>
        <w:left w:val="none" w:sz="0" w:space="0" w:color="auto"/>
        <w:bottom w:val="none" w:sz="0" w:space="0" w:color="auto"/>
        <w:right w:val="none" w:sz="0" w:space="0" w:color="auto"/>
      </w:divBdr>
    </w:div>
    <w:div w:id="1977836997">
      <w:bodyDiv w:val="1"/>
      <w:marLeft w:val="0"/>
      <w:marRight w:val="0"/>
      <w:marTop w:val="0"/>
      <w:marBottom w:val="0"/>
      <w:divBdr>
        <w:top w:val="none" w:sz="0" w:space="0" w:color="auto"/>
        <w:left w:val="none" w:sz="0" w:space="0" w:color="auto"/>
        <w:bottom w:val="none" w:sz="0" w:space="0" w:color="auto"/>
        <w:right w:val="none" w:sz="0" w:space="0" w:color="auto"/>
      </w:divBdr>
    </w:div>
    <w:div w:id="213058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vo.gov.sk/espd/request/ca/procedure"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J:\My\EBIZ\Poistenie%20Topol&#269;any\SP\SP%20fin\jed_-_manual_v2.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uvo.gov.sk/zaujemca-uchadzac/jednotny-europsky-dokument-je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c.europa.eu/growth/tools-databases/espd/filter?lang=sk"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y\EBIZ\2023\Nemocnica%20Kr&#225;&#318;ovsk&#253;%20Chlmec\Rekon&#353;trukcia%20nemocnice\SP%20fin\SP_Nemocnica%20K_Chlmec%20I_Etapa%20oprava%202.dot"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A6708-3C55-46D5-80DE-1C3EB16A2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SP_Nemocnica K_Chlmec I_Etapa oprava 2</Template>
  <TotalTime>1707</TotalTime>
  <Pages>8</Pages>
  <Words>2036</Words>
  <Characters>11609</Characters>
  <Application>Microsoft Office Word</Application>
  <DocSecurity>0</DocSecurity>
  <Lines>96</Lines>
  <Paragraphs>27</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Časť I</vt:lpstr>
      <vt:lpstr>Časť I</vt:lpstr>
    </vt:vector>
  </TitlesOfParts>
  <Company>uvo</Company>
  <LinksUpToDate>false</LinksUpToDate>
  <CharactersWithSpaces>13618</CharactersWithSpaces>
  <SharedDoc>false</SharedDoc>
  <HLinks>
    <vt:vector size="498" baseType="variant">
      <vt:variant>
        <vt:i4>6816039</vt:i4>
      </vt:variant>
      <vt:variant>
        <vt:i4>423</vt:i4>
      </vt:variant>
      <vt:variant>
        <vt:i4>0</vt:i4>
      </vt:variant>
      <vt:variant>
        <vt:i4>5</vt:i4>
      </vt:variant>
      <vt:variant>
        <vt:lpwstr>J:\My\EBIZ\Poistenie Topolčany\SP\SP fin\jed_-_manual_v2.pdf</vt:lpwstr>
      </vt:variant>
      <vt:variant>
        <vt:lpwstr/>
      </vt:variant>
      <vt:variant>
        <vt:i4>4259920</vt:i4>
      </vt:variant>
      <vt:variant>
        <vt:i4>420</vt:i4>
      </vt:variant>
      <vt:variant>
        <vt:i4>0</vt:i4>
      </vt:variant>
      <vt:variant>
        <vt:i4>5</vt:i4>
      </vt:variant>
      <vt:variant>
        <vt:lpwstr>https://www.uvo.gov.sk/legislativametodika-dohlad/jednotny-europsky-dokument-605.html</vt:lpwstr>
      </vt:variant>
      <vt:variant>
        <vt:lpwstr/>
      </vt:variant>
      <vt:variant>
        <vt:i4>2752551</vt:i4>
      </vt:variant>
      <vt:variant>
        <vt:i4>417</vt:i4>
      </vt:variant>
      <vt:variant>
        <vt:i4>0</vt:i4>
      </vt:variant>
      <vt:variant>
        <vt:i4>5</vt:i4>
      </vt:variant>
      <vt:variant>
        <vt:lpwstr>https://ec.europa.eu/growth/tools-databases/espd/filter?lang=sk</vt:lpwstr>
      </vt:variant>
      <vt:variant>
        <vt:lpwstr/>
      </vt:variant>
      <vt:variant>
        <vt:i4>4653145</vt:i4>
      </vt:variant>
      <vt:variant>
        <vt:i4>414</vt:i4>
      </vt:variant>
      <vt:variant>
        <vt:i4>0</vt:i4>
      </vt:variant>
      <vt:variant>
        <vt:i4>5</vt:i4>
      </vt:variant>
      <vt:variant>
        <vt:lpwstr>https://www.uvo.gov.sk/espd/request/ca/procedure</vt:lpwstr>
      </vt:variant>
      <vt:variant>
        <vt:lpwstr/>
      </vt:variant>
      <vt:variant>
        <vt:i4>8323110</vt:i4>
      </vt:variant>
      <vt:variant>
        <vt:i4>411</vt:i4>
      </vt:variant>
      <vt:variant>
        <vt:i4>0</vt:i4>
      </vt:variant>
      <vt:variant>
        <vt:i4>5</vt:i4>
      </vt:variant>
      <vt:variant>
        <vt:lpwstr>http://www.crz.gov.sk/</vt:lpwstr>
      </vt:variant>
      <vt:variant>
        <vt:lpwstr/>
      </vt:variant>
      <vt:variant>
        <vt:i4>4259894</vt:i4>
      </vt:variant>
      <vt:variant>
        <vt:i4>408</vt:i4>
      </vt:variant>
      <vt:variant>
        <vt:i4>0</vt:i4>
      </vt:variant>
      <vt:variant>
        <vt:i4>5</vt:i4>
      </vt:variant>
      <vt:variant>
        <vt:lpwstr>mailto:jan.scerbak@nspkch.sk</vt:lpwstr>
      </vt:variant>
      <vt:variant>
        <vt:lpwstr/>
      </vt:variant>
      <vt:variant>
        <vt:i4>5963789</vt:i4>
      </vt:variant>
      <vt:variant>
        <vt:i4>405</vt:i4>
      </vt:variant>
      <vt:variant>
        <vt:i4>0</vt:i4>
      </vt:variant>
      <vt:variant>
        <vt:i4>5</vt:i4>
      </vt:variant>
      <vt:variant>
        <vt:lpwstr>tel:+421905383818</vt:lpwstr>
      </vt:variant>
      <vt:variant>
        <vt:lpwstr/>
      </vt:variant>
      <vt:variant>
        <vt:i4>6291505</vt:i4>
      </vt:variant>
      <vt:variant>
        <vt:i4>402</vt:i4>
      </vt:variant>
      <vt:variant>
        <vt:i4>0</vt:i4>
      </vt:variant>
      <vt:variant>
        <vt:i4>5</vt:i4>
      </vt:variant>
      <vt:variant>
        <vt:lpwstr>http://www.ezakazky.sk/</vt:lpwstr>
      </vt:variant>
      <vt:variant>
        <vt:lpwstr/>
      </vt:variant>
      <vt:variant>
        <vt:i4>6357110</vt:i4>
      </vt:variant>
      <vt:variant>
        <vt:i4>399</vt:i4>
      </vt:variant>
      <vt:variant>
        <vt:i4>0</vt:i4>
      </vt:variant>
      <vt:variant>
        <vt:i4>5</vt:i4>
      </vt:variant>
      <vt:variant>
        <vt:lpwstr>http://www.eaukcie.sk/</vt:lpwstr>
      </vt:variant>
      <vt:variant>
        <vt:lpwstr/>
      </vt:variant>
      <vt:variant>
        <vt:i4>5636129</vt:i4>
      </vt:variant>
      <vt:variant>
        <vt:i4>396</vt:i4>
      </vt:variant>
      <vt:variant>
        <vt:i4>0</vt:i4>
      </vt:variant>
      <vt:variant>
        <vt:i4>5</vt:i4>
      </vt:variant>
      <vt:variant>
        <vt:lpwstr>mailto:martina.zenuchova@upjs.sk</vt:lpwstr>
      </vt:variant>
      <vt:variant>
        <vt:lpwstr/>
      </vt:variant>
      <vt:variant>
        <vt:i4>7208997</vt:i4>
      </vt:variant>
      <vt:variant>
        <vt:i4>393</vt:i4>
      </vt:variant>
      <vt:variant>
        <vt:i4>0</vt:i4>
      </vt:variant>
      <vt:variant>
        <vt:i4>5</vt:i4>
      </vt:variant>
      <vt:variant>
        <vt:lpwstr>https://www.eaukcie.sk/</vt:lpwstr>
      </vt:variant>
      <vt:variant>
        <vt:lpwstr/>
      </vt:variant>
      <vt:variant>
        <vt:i4>131073</vt:i4>
      </vt:variant>
      <vt:variant>
        <vt:i4>390</vt:i4>
      </vt:variant>
      <vt:variant>
        <vt:i4>0</vt:i4>
      </vt:variant>
      <vt:variant>
        <vt:i4>5</vt:i4>
      </vt:variant>
      <vt:variant>
        <vt:lpwstr>https://www.uvo.gov.sk/zaujemca-uchadzac/eticky-kodex-zaujemcu-uchadzaca</vt:lpwstr>
      </vt:variant>
      <vt:variant>
        <vt:lpwstr/>
      </vt:variant>
      <vt:variant>
        <vt:i4>0</vt:i4>
      </vt:variant>
      <vt:variant>
        <vt:i4>387</vt:i4>
      </vt:variant>
      <vt:variant>
        <vt:i4>0</vt:i4>
      </vt:variant>
      <vt:variant>
        <vt:i4>5</vt:i4>
      </vt:variant>
      <vt:variant>
        <vt:lpwstr>https://www.uvo.gov.sk/espd/</vt:lpwstr>
      </vt:variant>
      <vt:variant>
        <vt:lpwstr/>
      </vt:variant>
      <vt:variant>
        <vt:i4>8126589</vt:i4>
      </vt:variant>
      <vt:variant>
        <vt:i4>384</vt:i4>
      </vt:variant>
      <vt:variant>
        <vt:i4>0</vt:i4>
      </vt:variant>
      <vt:variant>
        <vt:i4>5</vt:i4>
      </vt:variant>
      <vt:variant>
        <vt:lpwstr>https://zep.disig.sk/Portal</vt:lpwstr>
      </vt:variant>
      <vt:variant>
        <vt:lpwstr/>
      </vt:variant>
      <vt:variant>
        <vt:i4>4259894</vt:i4>
      </vt:variant>
      <vt:variant>
        <vt:i4>381</vt:i4>
      </vt:variant>
      <vt:variant>
        <vt:i4>0</vt:i4>
      </vt:variant>
      <vt:variant>
        <vt:i4>5</vt:i4>
      </vt:variant>
      <vt:variant>
        <vt:lpwstr>mailto:jan.scerbak@nspkch.sk</vt:lpwstr>
      </vt:variant>
      <vt:variant>
        <vt:lpwstr/>
      </vt:variant>
      <vt:variant>
        <vt:i4>7864382</vt:i4>
      </vt:variant>
      <vt:variant>
        <vt:i4>378</vt:i4>
      </vt:variant>
      <vt:variant>
        <vt:i4>0</vt:i4>
      </vt:variant>
      <vt:variant>
        <vt:i4>5</vt:i4>
      </vt:variant>
      <vt:variant>
        <vt:lpwstr>https://www.uvo.gov.sk/vyhladavanie/vyhladavanie-profilov/zakazky/12379</vt:lpwstr>
      </vt:variant>
      <vt:variant>
        <vt:lpwstr/>
      </vt:variant>
      <vt:variant>
        <vt:i4>1179658</vt:i4>
      </vt:variant>
      <vt:variant>
        <vt:i4>375</vt:i4>
      </vt:variant>
      <vt:variant>
        <vt:i4>0</vt:i4>
      </vt:variant>
      <vt:variant>
        <vt:i4>5</vt:i4>
      </vt:variant>
      <vt:variant>
        <vt:lpwstr>http://www.slovensko.sk/</vt:lpwstr>
      </vt:variant>
      <vt:variant>
        <vt:lpwstr/>
      </vt:variant>
      <vt:variant>
        <vt:i4>6291505</vt:i4>
      </vt:variant>
      <vt:variant>
        <vt:i4>372</vt:i4>
      </vt:variant>
      <vt:variant>
        <vt:i4>0</vt:i4>
      </vt:variant>
      <vt:variant>
        <vt:i4>5</vt:i4>
      </vt:variant>
      <vt:variant>
        <vt:lpwstr>http://www.ezakazky.sk/</vt:lpwstr>
      </vt:variant>
      <vt:variant>
        <vt:lpwstr/>
      </vt:variant>
      <vt:variant>
        <vt:i4>2555946</vt:i4>
      </vt:variant>
      <vt:variant>
        <vt:i4>369</vt:i4>
      </vt:variant>
      <vt:variant>
        <vt:i4>0</vt:i4>
      </vt:variant>
      <vt:variant>
        <vt:i4>5</vt:i4>
      </vt:variant>
      <vt:variant>
        <vt:lpwstr>https://www.ezakazky.sk/nspkch/index.cfm?module=Item&amp;page=Item&amp;ItemID=77865031&amp;</vt:lpwstr>
      </vt:variant>
      <vt:variant>
        <vt:lpwstr/>
      </vt:variant>
      <vt:variant>
        <vt:i4>3211336</vt:i4>
      </vt:variant>
      <vt:variant>
        <vt:i4>366</vt:i4>
      </vt:variant>
      <vt:variant>
        <vt:i4>0</vt:i4>
      </vt:variant>
      <vt:variant>
        <vt:i4>5</vt:i4>
      </vt:variant>
      <vt:variant>
        <vt:lpwstr>mailto:terezia.nagyova@ebiz.sk</vt:lpwstr>
      </vt:variant>
      <vt:variant>
        <vt:lpwstr/>
      </vt:variant>
      <vt:variant>
        <vt:i4>6553720</vt:i4>
      </vt:variant>
      <vt:variant>
        <vt:i4>363</vt:i4>
      </vt:variant>
      <vt:variant>
        <vt:i4>0</vt:i4>
      </vt:variant>
      <vt:variant>
        <vt:i4>5</vt:i4>
      </vt:variant>
      <vt:variant>
        <vt:lpwstr>https://www.nspkch.sk/</vt:lpwstr>
      </vt:variant>
      <vt:variant>
        <vt:lpwstr/>
      </vt:variant>
      <vt:variant>
        <vt:i4>2228307</vt:i4>
      </vt:variant>
      <vt:variant>
        <vt:i4>360</vt:i4>
      </vt:variant>
      <vt:variant>
        <vt:i4>0</vt:i4>
      </vt:variant>
      <vt:variant>
        <vt:i4>5</vt:i4>
      </vt:variant>
      <vt:variant>
        <vt:lpwstr>mailto:terezia.nagyova@upjs.sk</vt:lpwstr>
      </vt:variant>
      <vt:variant>
        <vt:lpwstr/>
      </vt:variant>
      <vt:variant>
        <vt:i4>4259894</vt:i4>
      </vt:variant>
      <vt:variant>
        <vt:i4>357</vt:i4>
      </vt:variant>
      <vt:variant>
        <vt:i4>0</vt:i4>
      </vt:variant>
      <vt:variant>
        <vt:i4>5</vt:i4>
      </vt:variant>
      <vt:variant>
        <vt:lpwstr>mailto:jan.scerbak@nspkch.sk</vt:lpwstr>
      </vt:variant>
      <vt:variant>
        <vt:lpwstr/>
      </vt:variant>
      <vt:variant>
        <vt:i4>7864382</vt:i4>
      </vt:variant>
      <vt:variant>
        <vt:i4>354</vt:i4>
      </vt:variant>
      <vt:variant>
        <vt:i4>0</vt:i4>
      </vt:variant>
      <vt:variant>
        <vt:i4>5</vt:i4>
      </vt:variant>
      <vt:variant>
        <vt:lpwstr>https://www.uvo.gov.sk/vyhladavanie/vyhladavanie-profilov/zakazky/12379</vt:lpwstr>
      </vt:variant>
      <vt:variant>
        <vt:lpwstr/>
      </vt:variant>
      <vt:variant>
        <vt:i4>3211276</vt:i4>
      </vt:variant>
      <vt:variant>
        <vt:i4>351</vt:i4>
      </vt:variant>
      <vt:variant>
        <vt:i4>0</vt:i4>
      </vt:variant>
      <vt:variant>
        <vt:i4>5</vt:i4>
      </vt:variant>
      <vt:variant>
        <vt:lpwstr>mailto:podpora@ebiz.sk</vt:lpwstr>
      </vt:variant>
      <vt:variant>
        <vt:lpwstr/>
      </vt:variant>
      <vt:variant>
        <vt:i4>1507382</vt:i4>
      </vt:variant>
      <vt:variant>
        <vt:i4>344</vt:i4>
      </vt:variant>
      <vt:variant>
        <vt:i4>0</vt:i4>
      </vt:variant>
      <vt:variant>
        <vt:i4>5</vt:i4>
      </vt:variant>
      <vt:variant>
        <vt:lpwstr/>
      </vt:variant>
      <vt:variant>
        <vt:lpwstr>_Toc150160144</vt:lpwstr>
      </vt:variant>
      <vt:variant>
        <vt:i4>1507382</vt:i4>
      </vt:variant>
      <vt:variant>
        <vt:i4>338</vt:i4>
      </vt:variant>
      <vt:variant>
        <vt:i4>0</vt:i4>
      </vt:variant>
      <vt:variant>
        <vt:i4>5</vt:i4>
      </vt:variant>
      <vt:variant>
        <vt:lpwstr/>
      </vt:variant>
      <vt:variant>
        <vt:lpwstr>_Toc150160143</vt:lpwstr>
      </vt:variant>
      <vt:variant>
        <vt:i4>1507382</vt:i4>
      </vt:variant>
      <vt:variant>
        <vt:i4>332</vt:i4>
      </vt:variant>
      <vt:variant>
        <vt:i4>0</vt:i4>
      </vt:variant>
      <vt:variant>
        <vt:i4>5</vt:i4>
      </vt:variant>
      <vt:variant>
        <vt:lpwstr/>
      </vt:variant>
      <vt:variant>
        <vt:lpwstr>_Toc150160142</vt:lpwstr>
      </vt:variant>
      <vt:variant>
        <vt:i4>1507382</vt:i4>
      </vt:variant>
      <vt:variant>
        <vt:i4>326</vt:i4>
      </vt:variant>
      <vt:variant>
        <vt:i4>0</vt:i4>
      </vt:variant>
      <vt:variant>
        <vt:i4>5</vt:i4>
      </vt:variant>
      <vt:variant>
        <vt:lpwstr/>
      </vt:variant>
      <vt:variant>
        <vt:lpwstr>_Toc150160140</vt:lpwstr>
      </vt:variant>
      <vt:variant>
        <vt:i4>1048630</vt:i4>
      </vt:variant>
      <vt:variant>
        <vt:i4>320</vt:i4>
      </vt:variant>
      <vt:variant>
        <vt:i4>0</vt:i4>
      </vt:variant>
      <vt:variant>
        <vt:i4>5</vt:i4>
      </vt:variant>
      <vt:variant>
        <vt:lpwstr/>
      </vt:variant>
      <vt:variant>
        <vt:lpwstr>_Toc150160139</vt:lpwstr>
      </vt:variant>
      <vt:variant>
        <vt:i4>1048630</vt:i4>
      </vt:variant>
      <vt:variant>
        <vt:i4>314</vt:i4>
      </vt:variant>
      <vt:variant>
        <vt:i4>0</vt:i4>
      </vt:variant>
      <vt:variant>
        <vt:i4>5</vt:i4>
      </vt:variant>
      <vt:variant>
        <vt:lpwstr/>
      </vt:variant>
      <vt:variant>
        <vt:lpwstr>_Toc150160138</vt:lpwstr>
      </vt:variant>
      <vt:variant>
        <vt:i4>1048630</vt:i4>
      </vt:variant>
      <vt:variant>
        <vt:i4>308</vt:i4>
      </vt:variant>
      <vt:variant>
        <vt:i4>0</vt:i4>
      </vt:variant>
      <vt:variant>
        <vt:i4>5</vt:i4>
      </vt:variant>
      <vt:variant>
        <vt:lpwstr/>
      </vt:variant>
      <vt:variant>
        <vt:lpwstr>_Toc150160137</vt:lpwstr>
      </vt:variant>
      <vt:variant>
        <vt:i4>1048630</vt:i4>
      </vt:variant>
      <vt:variant>
        <vt:i4>302</vt:i4>
      </vt:variant>
      <vt:variant>
        <vt:i4>0</vt:i4>
      </vt:variant>
      <vt:variant>
        <vt:i4>5</vt:i4>
      </vt:variant>
      <vt:variant>
        <vt:lpwstr/>
      </vt:variant>
      <vt:variant>
        <vt:lpwstr>_Toc150160136</vt:lpwstr>
      </vt:variant>
      <vt:variant>
        <vt:i4>1048630</vt:i4>
      </vt:variant>
      <vt:variant>
        <vt:i4>296</vt:i4>
      </vt:variant>
      <vt:variant>
        <vt:i4>0</vt:i4>
      </vt:variant>
      <vt:variant>
        <vt:i4>5</vt:i4>
      </vt:variant>
      <vt:variant>
        <vt:lpwstr/>
      </vt:variant>
      <vt:variant>
        <vt:lpwstr>_Toc150160135</vt:lpwstr>
      </vt:variant>
      <vt:variant>
        <vt:i4>1048630</vt:i4>
      </vt:variant>
      <vt:variant>
        <vt:i4>290</vt:i4>
      </vt:variant>
      <vt:variant>
        <vt:i4>0</vt:i4>
      </vt:variant>
      <vt:variant>
        <vt:i4>5</vt:i4>
      </vt:variant>
      <vt:variant>
        <vt:lpwstr/>
      </vt:variant>
      <vt:variant>
        <vt:lpwstr>_Toc150160134</vt:lpwstr>
      </vt:variant>
      <vt:variant>
        <vt:i4>1048630</vt:i4>
      </vt:variant>
      <vt:variant>
        <vt:i4>284</vt:i4>
      </vt:variant>
      <vt:variant>
        <vt:i4>0</vt:i4>
      </vt:variant>
      <vt:variant>
        <vt:i4>5</vt:i4>
      </vt:variant>
      <vt:variant>
        <vt:lpwstr/>
      </vt:variant>
      <vt:variant>
        <vt:lpwstr>_Toc150160133</vt:lpwstr>
      </vt:variant>
      <vt:variant>
        <vt:i4>1048630</vt:i4>
      </vt:variant>
      <vt:variant>
        <vt:i4>278</vt:i4>
      </vt:variant>
      <vt:variant>
        <vt:i4>0</vt:i4>
      </vt:variant>
      <vt:variant>
        <vt:i4>5</vt:i4>
      </vt:variant>
      <vt:variant>
        <vt:lpwstr/>
      </vt:variant>
      <vt:variant>
        <vt:lpwstr>_Toc150160132</vt:lpwstr>
      </vt:variant>
      <vt:variant>
        <vt:i4>1048630</vt:i4>
      </vt:variant>
      <vt:variant>
        <vt:i4>272</vt:i4>
      </vt:variant>
      <vt:variant>
        <vt:i4>0</vt:i4>
      </vt:variant>
      <vt:variant>
        <vt:i4>5</vt:i4>
      </vt:variant>
      <vt:variant>
        <vt:lpwstr/>
      </vt:variant>
      <vt:variant>
        <vt:lpwstr>_Toc150160131</vt:lpwstr>
      </vt:variant>
      <vt:variant>
        <vt:i4>1048630</vt:i4>
      </vt:variant>
      <vt:variant>
        <vt:i4>266</vt:i4>
      </vt:variant>
      <vt:variant>
        <vt:i4>0</vt:i4>
      </vt:variant>
      <vt:variant>
        <vt:i4>5</vt:i4>
      </vt:variant>
      <vt:variant>
        <vt:lpwstr/>
      </vt:variant>
      <vt:variant>
        <vt:lpwstr>_Toc150160130</vt:lpwstr>
      </vt:variant>
      <vt:variant>
        <vt:i4>1114166</vt:i4>
      </vt:variant>
      <vt:variant>
        <vt:i4>260</vt:i4>
      </vt:variant>
      <vt:variant>
        <vt:i4>0</vt:i4>
      </vt:variant>
      <vt:variant>
        <vt:i4>5</vt:i4>
      </vt:variant>
      <vt:variant>
        <vt:lpwstr/>
      </vt:variant>
      <vt:variant>
        <vt:lpwstr>_Toc150160129</vt:lpwstr>
      </vt:variant>
      <vt:variant>
        <vt:i4>1114166</vt:i4>
      </vt:variant>
      <vt:variant>
        <vt:i4>254</vt:i4>
      </vt:variant>
      <vt:variant>
        <vt:i4>0</vt:i4>
      </vt:variant>
      <vt:variant>
        <vt:i4>5</vt:i4>
      </vt:variant>
      <vt:variant>
        <vt:lpwstr/>
      </vt:variant>
      <vt:variant>
        <vt:lpwstr>_Toc150160128</vt:lpwstr>
      </vt:variant>
      <vt:variant>
        <vt:i4>1114166</vt:i4>
      </vt:variant>
      <vt:variant>
        <vt:i4>248</vt:i4>
      </vt:variant>
      <vt:variant>
        <vt:i4>0</vt:i4>
      </vt:variant>
      <vt:variant>
        <vt:i4>5</vt:i4>
      </vt:variant>
      <vt:variant>
        <vt:lpwstr/>
      </vt:variant>
      <vt:variant>
        <vt:lpwstr>_Toc150160127</vt:lpwstr>
      </vt:variant>
      <vt:variant>
        <vt:i4>1114166</vt:i4>
      </vt:variant>
      <vt:variant>
        <vt:i4>242</vt:i4>
      </vt:variant>
      <vt:variant>
        <vt:i4>0</vt:i4>
      </vt:variant>
      <vt:variant>
        <vt:i4>5</vt:i4>
      </vt:variant>
      <vt:variant>
        <vt:lpwstr/>
      </vt:variant>
      <vt:variant>
        <vt:lpwstr>_Toc150160126</vt:lpwstr>
      </vt:variant>
      <vt:variant>
        <vt:i4>1114166</vt:i4>
      </vt:variant>
      <vt:variant>
        <vt:i4>236</vt:i4>
      </vt:variant>
      <vt:variant>
        <vt:i4>0</vt:i4>
      </vt:variant>
      <vt:variant>
        <vt:i4>5</vt:i4>
      </vt:variant>
      <vt:variant>
        <vt:lpwstr/>
      </vt:variant>
      <vt:variant>
        <vt:lpwstr>_Toc150160125</vt:lpwstr>
      </vt:variant>
      <vt:variant>
        <vt:i4>1114166</vt:i4>
      </vt:variant>
      <vt:variant>
        <vt:i4>230</vt:i4>
      </vt:variant>
      <vt:variant>
        <vt:i4>0</vt:i4>
      </vt:variant>
      <vt:variant>
        <vt:i4>5</vt:i4>
      </vt:variant>
      <vt:variant>
        <vt:lpwstr/>
      </vt:variant>
      <vt:variant>
        <vt:lpwstr>_Toc150160124</vt:lpwstr>
      </vt:variant>
      <vt:variant>
        <vt:i4>1114166</vt:i4>
      </vt:variant>
      <vt:variant>
        <vt:i4>224</vt:i4>
      </vt:variant>
      <vt:variant>
        <vt:i4>0</vt:i4>
      </vt:variant>
      <vt:variant>
        <vt:i4>5</vt:i4>
      </vt:variant>
      <vt:variant>
        <vt:lpwstr/>
      </vt:variant>
      <vt:variant>
        <vt:lpwstr>_Toc150160123</vt:lpwstr>
      </vt:variant>
      <vt:variant>
        <vt:i4>1114166</vt:i4>
      </vt:variant>
      <vt:variant>
        <vt:i4>218</vt:i4>
      </vt:variant>
      <vt:variant>
        <vt:i4>0</vt:i4>
      </vt:variant>
      <vt:variant>
        <vt:i4>5</vt:i4>
      </vt:variant>
      <vt:variant>
        <vt:lpwstr/>
      </vt:variant>
      <vt:variant>
        <vt:lpwstr>_Toc150160122</vt:lpwstr>
      </vt:variant>
      <vt:variant>
        <vt:i4>1114166</vt:i4>
      </vt:variant>
      <vt:variant>
        <vt:i4>212</vt:i4>
      </vt:variant>
      <vt:variant>
        <vt:i4>0</vt:i4>
      </vt:variant>
      <vt:variant>
        <vt:i4>5</vt:i4>
      </vt:variant>
      <vt:variant>
        <vt:lpwstr/>
      </vt:variant>
      <vt:variant>
        <vt:lpwstr>_Toc150160121</vt:lpwstr>
      </vt:variant>
      <vt:variant>
        <vt:i4>1114166</vt:i4>
      </vt:variant>
      <vt:variant>
        <vt:i4>206</vt:i4>
      </vt:variant>
      <vt:variant>
        <vt:i4>0</vt:i4>
      </vt:variant>
      <vt:variant>
        <vt:i4>5</vt:i4>
      </vt:variant>
      <vt:variant>
        <vt:lpwstr/>
      </vt:variant>
      <vt:variant>
        <vt:lpwstr>_Toc150160120</vt:lpwstr>
      </vt:variant>
      <vt:variant>
        <vt:i4>1179702</vt:i4>
      </vt:variant>
      <vt:variant>
        <vt:i4>200</vt:i4>
      </vt:variant>
      <vt:variant>
        <vt:i4>0</vt:i4>
      </vt:variant>
      <vt:variant>
        <vt:i4>5</vt:i4>
      </vt:variant>
      <vt:variant>
        <vt:lpwstr/>
      </vt:variant>
      <vt:variant>
        <vt:lpwstr>_Toc150160119</vt:lpwstr>
      </vt:variant>
      <vt:variant>
        <vt:i4>1179702</vt:i4>
      </vt:variant>
      <vt:variant>
        <vt:i4>194</vt:i4>
      </vt:variant>
      <vt:variant>
        <vt:i4>0</vt:i4>
      </vt:variant>
      <vt:variant>
        <vt:i4>5</vt:i4>
      </vt:variant>
      <vt:variant>
        <vt:lpwstr/>
      </vt:variant>
      <vt:variant>
        <vt:lpwstr>_Toc150160118</vt:lpwstr>
      </vt:variant>
      <vt:variant>
        <vt:i4>1179702</vt:i4>
      </vt:variant>
      <vt:variant>
        <vt:i4>188</vt:i4>
      </vt:variant>
      <vt:variant>
        <vt:i4>0</vt:i4>
      </vt:variant>
      <vt:variant>
        <vt:i4>5</vt:i4>
      </vt:variant>
      <vt:variant>
        <vt:lpwstr/>
      </vt:variant>
      <vt:variant>
        <vt:lpwstr>_Toc150160117</vt:lpwstr>
      </vt:variant>
      <vt:variant>
        <vt:i4>1179702</vt:i4>
      </vt:variant>
      <vt:variant>
        <vt:i4>182</vt:i4>
      </vt:variant>
      <vt:variant>
        <vt:i4>0</vt:i4>
      </vt:variant>
      <vt:variant>
        <vt:i4>5</vt:i4>
      </vt:variant>
      <vt:variant>
        <vt:lpwstr/>
      </vt:variant>
      <vt:variant>
        <vt:lpwstr>_Toc150160116</vt:lpwstr>
      </vt:variant>
      <vt:variant>
        <vt:i4>1179702</vt:i4>
      </vt:variant>
      <vt:variant>
        <vt:i4>176</vt:i4>
      </vt:variant>
      <vt:variant>
        <vt:i4>0</vt:i4>
      </vt:variant>
      <vt:variant>
        <vt:i4>5</vt:i4>
      </vt:variant>
      <vt:variant>
        <vt:lpwstr/>
      </vt:variant>
      <vt:variant>
        <vt:lpwstr>_Toc150160115</vt:lpwstr>
      </vt:variant>
      <vt:variant>
        <vt:i4>1179702</vt:i4>
      </vt:variant>
      <vt:variant>
        <vt:i4>170</vt:i4>
      </vt:variant>
      <vt:variant>
        <vt:i4>0</vt:i4>
      </vt:variant>
      <vt:variant>
        <vt:i4>5</vt:i4>
      </vt:variant>
      <vt:variant>
        <vt:lpwstr/>
      </vt:variant>
      <vt:variant>
        <vt:lpwstr>_Toc150160114</vt:lpwstr>
      </vt:variant>
      <vt:variant>
        <vt:i4>1179702</vt:i4>
      </vt:variant>
      <vt:variant>
        <vt:i4>164</vt:i4>
      </vt:variant>
      <vt:variant>
        <vt:i4>0</vt:i4>
      </vt:variant>
      <vt:variant>
        <vt:i4>5</vt:i4>
      </vt:variant>
      <vt:variant>
        <vt:lpwstr/>
      </vt:variant>
      <vt:variant>
        <vt:lpwstr>_Toc150160113</vt:lpwstr>
      </vt:variant>
      <vt:variant>
        <vt:i4>1179702</vt:i4>
      </vt:variant>
      <vt:variant>
        <vt:i4>158</vt:i4>
      </vt:variant>
      <vt:variant>
        <vt:i4>0</vt:i4>
      </vt:variant>
      <vt:variant>
        <vt:i4>5</vt:i4>
      </vt:variant>
      <vt:variant>
        <vt:lpwstr/>
      </vt:variant>
      <vt:variant>
        <vt:lpwstr>_Toc150160112</vt:lpwstr>
      </vt:variant>
      <vt:variant>
        <vt:i4>1179702</vt:i4>
      </vt:variant>
      <vt:variant>
        <vt:i4>152</vt:i4>
      </vt:variant>
      <vt:variant>
        <vt:i4>0</vt:i4>
      </vt:variant>
      <vt:variant>
        <vt:i4>5</vt:i4>
      </vt:variant>
      <vt:variant>
        <vt:lpwstr/>
      </vt:variant>
      <vt:variant>
        <vt:lpwstr>_Toc150160111</vt:lpwstr>
      </vt:variant>
      <vt:variant>
        <vt:i4>1179702</vt:i4>
      </vt:variant>
      <vt:variant>
        <vt:i4>146</vt:i4>
      </vt:variant>
      <vt:variant>
        <vt:i4>0</vt:i4>
      </vt:variant>
      <vt:variant>
        <vt:i4>5</vt:i4>
      </vt:variant>
      <vt:variant>
        <vt:lpwstr/>
      </vt:variant>
      <vt:variant>
        <vt:lpwstr>_Toc150160110</vt:lpwstr>
      </vt:variant>
      <vt:variant>
        <vt:i4>1245238</vt:i4>
      </vt:variant>
      <vt:variant>
        <vt:i4>140</vt:i4>
      </vt:variant>
      <vt:variant>
        <vt:i4>0</vt:i4>
      </vt:variant>
      <vt:variant>
        <vt:i4>5</vt:i4>
      </vt:variant>
      <vt:variant>
        <vt:lpwstr/>
      </vt:variant>
      <vt:variant>
        <vt:lpwstr>_Toc150160109</vt:lpwstr>
      </vt:variant>
      <vt:variant>
        <vt:i4>1245238</vt:i4>
      </vt:variant>
      <vt:variant>
        <vt:i4>134</vt:i4>
      </vt:variant>
      <vt:variant>
        <vt:i4>0</vt:i4>
      </vt:variant>
      <vt:variant>
        <vt:i4>5</vt:i4>
      </vt:variant>
      <vt:variant>
        <vt:lpwstr/>
      </vt:variant>
      <vt:variant>
        <vt:lpwstr>_Toc150160108</vt:lpwstr>
      </vt:variant>
      <vt:variant>
        <vt:i4>1245238</vt:i4>
      </vt:variant>
      <vt:variant>
        <vt:i4>128</vt:i4>
      </vt:variant>
      <vt:variant>
        <vt:i4>0</vt:i4>
      </vt:variant>
      <vt:variant>
        <vt:i4>5</vt:i4>
      </vt:variant>
      <vt:variant>
        <vt:lpwstr/>
      </vt:variant>
      <vt:variant>
        <vt:lpwstr>_Toc150160107</vt:lpwstr>
      </vt:variant>
      <vt:variant>
        <vt:i4>1245238</vt:i4>
      </vt:variant>
      <vt:variant>
        <vt:i4>122</vt:i4>
      </vt:variant>
      <vt:variant>
        <vt:i4>0</vt:i4>
      </vt:variant>
      <vt:variant>
        <vt:i4>5</vt:i4>
      </vt:variant>
      <vt:variant>
        <vt:lpwstr/>
      </vt:variant>
      <vt:variant>
        <vt:lpwstr>_Toc150160106</vt:lpwstr>
      </vt:variant>
      <vt:variant>
        <vt:i4>1245238</vt:i4>
      </vt:variant>
      <vt:variant>
        <vt:i4>116</vt:i4>
      </vt:variant>
      <vt:variant>
        <vt:i4>0</vt:i4>
      </vt:variant>
      <vt:variant>
        <vt:i4>5</vt:i4>
      </vt:variant>
      <vt:variant>
        <vt:lpwstr/>
      </vt:variant>
      <vt:variant>
        <vt:lpwstr>_Toc150160105</vt:lpwstr>
      </vt:variant>
      <vt:variant>
        <vt:i4>1245238</vt:i4>
      </vt:variant>
      <vt:variant>
        <vt:i4>110</vt:i4>
      </vt:variant>
      <vt:variant>
        <vt:i4>0</vt:i4>
      </vt:variant>
      <vt:variant>
        <vt:i4>5</vt:i4>
      </vt:variant>
      <vt:variant>
        <vt:lpwstr/>
      </vt:variant>
      <vt:variant>
        <vt:lpwstr>_Toc150160104</vt:lpwstr>
      </vt:variant>
      <vt:variant>
        <vt:i4>1245238</vt:i4>
      </vt:variant>
      <vt:variant>
        <vt:i4>104</vt:i4>
      </vt:variant>
      <vt:variant>
        <vt:i4>0</vt:i4>
      </vt:variant>
      <vt:variant>
        <vt:i4>5</vt:i4>
      </vt:variant>
      <vt:variant>
        <vt:lpwstr/>
      </vt:variant>
      <vt:variant>
        <vt:lpwstr>_Toc150160103</vt:lpwstr>
      </vt:variant>
      <vt:variant>
        <vt:i4>1245238</vt:i4>
      </vt:variant>
      <vt:variant>
        <vt:i4>98</vt:i4>
      </vt:variant>
      <vt:variant>
        <vt:i4>0</vt:i4>
      </vt:variant>
      <vt:variant>
        <vt:i4>5</vt:i4>
      </vt:variant>
      <vt:variant>
        <vt:lpwstr/>
      </vt:variant>
      <vt:variant>
        <vt:lpwstr>_Toc150160102</vt:lpwstr>
      </vt:variant>
      <vt:variant>
        <vt:i4>1245238</vt:i4>
      </vt:variant>
      <vt:variant>
        <vt:i4>92</vt:i4>
      </vt:variant>
      <vt:variant>
        <vt:i4>0</vt:i4>
      </vt:variant>
      <vt:variant>
        <vt:i4>5</vt:i4>
      </vt:variant>
      <vt:variant>
        <vt:lpwstr/>
      </vt:variant>
      <vt:variant>
        <vt:lpwstr>_Toc150160101</vt:lpwstr>
      </vt:variant>
      <vt:variant>
        <vt:i4>1245238</vt:i4>
      </vt:variant>
      <vt:variant>
        <vt:i4>86</vt:i4>
      </vt:variant>
      <vt:variant>
        <vt:i4>0</vt:i4>
      </vt:variant>
      <vt:variant>
        <vt:i4>5</vt:i4>
      </vt:variant>
      <vt:variant>
        <vt:lpwstr/>
      </vt:variant>
      <vt:variant>
        <vt:lpwstr>_Toc150160100</vt:lpwstr>
      </vt:variant>
      <vt:variant>
        <vt:i4>1703991</vt:i4>
      </vt:variant>
      <vt:variant>
        <vt:i4>80</vt:i4>
      </vt:variant>
      <vt:variant>
        <vt:i4>0</vt:i4>
      </vt:variant>
      <vt:variant>
        <vt:i4>5</vt:i4>
      </vt:variant>
      <vt:variant>
        <vt:lpwstr/>
      </vt:variant>
      <vt:variant>
        <vt:lpwstr>_Toc150160099</vt:lpwstr>
      </vt:variant>
      <vt:variant>
        <vt:i4>1703991</vt:i4>
      </vt:variant>
      <vt:variant>
        <vt:i4>74</vt:i4>
      </vt:variant>
      <vt:variant>
        <vt:i4>0</vt:i4>
      </vt:variant>
      <vt:variant>
        <vt:i4>5</vt:i4>
      </vt:variant>
      <vt:variant>
        <vt:lpwstr/>
      </vt:variant>
      <vt:variant>
        <vt:lpwstr>_Toc150160098</vt:lpwstr>
      </vt:variant>
      <vt:variant>
        <vt:i4>1703991</vt:i4>
      </vt:variant>
      <vt:variant>
        <vt:i4>68</vt:i4>
      </vt:variant>
      <vt:variant>
        <vt:i4>0</vt:i4>
      </vt:variant>
      <vt:variant>
        <vt:i4>5</vt:i4>
      </vt:variant>
      <vt:variant>
        <vt:lpwstr/>
      </vt:variant>
      <vt:variant>
        <vt:lpwstr>_Toc150160097</vt:lpwstr>
      </vt:variant>
      <vt:variant>
        <vt:i4>1703991</vt:i4>
      </vt:variant>
      <vt:variant>
        <vt:i4>62</vt:i4>
      </vt:variant>
      <vt:variant>
        <vt:i4>0</vt:i4>
      </vt:variant>
      <vt:variant>
        <vt:i4>5</vt:i4>
      </vt:variant>
      <vt:variant>
        <vt:lpwstr/>
      </vt:variant>
      <vt:variant>
        <vt:lpwstr>_Toc150160096</vt:lpwstr>
      </vt:variant>
      <vt:variant>
        <vt:i4>1703991</vt:i4>
      </vt:variant>
      <vt:variant>
        <vt:i4>56</vt:i4>
      </vt:variant>
      <vt:variant>
        <vt:i4>0</vt:i4>
      </vt:variant>
      <vt:variant>
        <vt:i4>5</vt:i4>
      </vt:variant>
      <vt:variant>
        <vt:lpwstr/>
      </vt:variant>
      <vt:variant>
        <vt:lpwstr>_Toc150160095</vt:lpwstr>
      </vt:variant>
      <vt:variant>
        <vt:i4>1703991</vt:i4>
      </vt:variant>
      <vt:variant>
        <vt:i4>50</vt:i4>
      </vt:variant>
      <vt:variant>
        <vt:i4>0</vt:i4>
      </vt:variant>
      <vt:variant>
        <vt:i4>5</vt:i4>
      </vt:variant>
      <vt:variant>
        <vt:lpwstr/>
      </vt:variant>
      <vt:variant>
        <vt:lpwstr>_Toc150160094</vt:lpwstr>
      </vt:variant>
      <vt:variant>
        <vt:i4>1703991</vt:i4>
      </vt:variant>
      <vt:variant>
        <vt:i4>44</vt:i4>
      </vt:variant>
      <vt:variant>
        <vt:i4>0</vt:i4>
      </vt:variant>
      <vt:variant>
        <vt:i4>5</vt:i4>
      </vt:variant>
      <vt:variant>
        <vt:lpwstr/>
      </vt:variant>
      <vt:variant>
        <vt:lpwstr>_Toc150160093</vt:lpwstr>
      </vt:variant>
      <vt:variant>
        <vt:i4>1703991</vt:i4>
      </vt:variant>
      <vt:variant>
        <vt:i4>38</vt:i4>
      </vt:variant>
      <vt:variant>
        <vt:i4>0</vt:i4>
      </vt:variant>
      <vt:variant>
        <vt:i4>5</vt:i4>
      </vt:variant>
      <vt:variant>
        <vt:lpwstr/>
      </vt:variant>
      <vt:variant>
        <vt:lpwstr>_Toc150160092</vt:lpwstr>
      </vt:variant>
      <vt:variant>
        <vt:i4>1703991</vt:i4>
      </vt:variant>
      <vt:variant>
        <vt:i4>32</vt:i4>
      </vt:variant>
      <vt:variant>
        <vt:i4>0</vt:i4>
      </vt:variant>
      <vt:variant>
        <vt:i4>5</vt:i4>
      </vt:variant>
      <vt:variant>
        <vt:lpwstr/>
      </vt:variant>
      <vt:variant>
        <vt:lpwstr>_Toc150160091</vt:lpwstr>
      </vt:variant>
      <vt:variant>
        <vt:i4>1703991</vt:i4>
      </vt:variant>
      <vt:variant>
        <vt:i4>26</vt:i4>
      </vt:variant>
      <vt:variant>
        <vt:i4>0</vt:i4>
      </vt:variant>
      <vt:variant>
        <vt:i4>5</vt:i4>
      </vt:variant>
      <vt:variant>
        <vt:lpwstr/>
      </vt:variant>
      <vt:variant>
        <vt:lpwstr>_Toc150160090</vt:lpwstr>
      </vt:variant>
      <vt:variant>
        <vt:i4>1769527</vt:i4>
      </vt:variant>
      <vt:variant>
        <vt:i4>20</vt:i4>
      </vt:variant>
      <vt:variant>
        <vt:i4>0</vt:i4>
      </vt:variant>
      <vt:variant>
        <vt:i4>5</vt:i4>
      </vt:variant>
      <vt:variant>
        <vt:lpwstr/>
      </vt:variant>
      <vt:variant>
        <vt:lpwstr>_Toc150160089</vt:lpwstr>
      </vt:variant>
      <vt:variant>
        <vt:i4>1769527</vt:i4>
      </vt:variant>
      <vt:variant>
        <vt:i4>14</vt:i4>
      </vt:variant>
      <vt:variant>
        <vt:i4>0</vt:i4>
      </vt:variant>
      <vt:variant>
        <vt:i4>5</vt:i4>
      </vt:variant>
      <vt:variant>
        <vt:lpwstr/>
      </vt:variant>
      <vt:variant>
        <vt:lpwstr>_Toc150160088</vt:lpwstr>
      </vt:variant>
      <vt:variant>
        <vt:i4>1310775</vt:i4>
      </vt:variant>
      <vt:variant>
        <vt:i4>8</vt:i4>
      </vt:variant>
      <vt:variant>
        <vt:i4>0</vt:i4>
      </vt:variant>
      <vt:variant>
        <vt:i4>5</vt:i4>
      </vt:variant>
      <vt:variant>
        <vt:lpwstr/>
      </vt:variant>
      <vt:variant>
        <vt:lpwstr>_Toc150160072</vt:lpwstr>
      </vt:variant>
      <vt:variant>
        <vt:i4>1310775</vt:i4>
      </vt:variant>
      <vt:variant>
        <vt:i4>2</vt:i4>
      </vt:variant>
      <vt:variant>
        <vt:i4>0</vt:i4>
      </vt:variant>
      <vt:variant>
        <vt:i4>5</vt:i4>
      </vt:variant>
      <vt:variant>
        <vt:lpwstr/>
      </vt:variant>
      <vt:variant>
        <vt:lpwstr>_Toc150160071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Časť I</dc:title>
  <dc:subject/>
  <dc:creator>Ivetka</dc:creator>
  <cp:keywords/>
  <dc:description/>
  <cp:lastModifiedBy>Ivuš Ivuš</cp:lastModifiedBy>
  <cp:revision>47</cp:revision>
  <cp:lastPrinted>2026-06-11T07:07:00Z</cp:lastPrinted>
  <dcterms:created xsi:type="dcterms:W3CDTF">2023-12-11T13:39:00Z</dcterms:created>
  <dcterms:modified xsi:type="dcterms:W3CDTF">2026-06-12T07:46:00Z</dcterms:modified>
</cp:coreProperties>
</file>