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07" w:type="dxa"/>
        <w:tblLayout w:type="fixed"/>
        <w:tblLook w:val="01E0"/>
      </w:tblPr>
      <w:tblGrid>
        <w:gridCol w:w="2628"/>
        <w:gridCol w:w="3150"/>
        <w:gridCol w:w="2127"/>
        <w:gridCol w:w="1402"/>
      </w:tblGrid>
      <w:tr w:rsidR="00115AC6" w:rsidRPr="007F07D6" w:rsidTr="00C423B3">
        <w:trPr>
          <w:trHeight w:val="217"/>
        </w:trPr>
        <w:tc>
          <w:tcPr>
            <w:tcW w:w="2628" w:type="dxa"/>
          </w:tcPr>
          <w:p w:rsidR="005378AD" w:rsidRPr="007F07D6" w:rsidRDefault="005378AD" w:rsidP="00C34D9D">
            <w:pPr>
              <w:tabs>
                <w:tab w:val="left" w:pos="2880"/>
                <w:tab w:val="left" w:pos="5040"/>
                <w:tab w:val="left" w:pos="7380"/>
              </w:tabs>
              <w:jc w:val="both"/>
              <w:rPr>
                <w:lang w:val="sk-SK"/>
              </w:rPr>
            </w:pPr>
          </w:p>
        </w:tc>
        <w:tc>
          <w:tcPr>
            <w:tcW w:w="3150" w:type="dxa"/>
          </w:tcPr>
          <w:p w:rsidR="005378AD" w:rsidRPr="007F07D6" w:rsidRDefault="005378AD" w:rsidP="00C34D9D">
            <w:pPr>
              <w:tabs>
                <w:tab w:val="left" w:pos="2880"/>
                <w:tab w:val="left" w:pos="5040"/>
                <w:tab w:val="left" w:pos="7380"/>
              </w:tabs>
              <w:jc w:val="both"/>
              <w:rPr>
                <w:lang w:val="sk-SK"/>
              </w:rPr>
            </w:pPr>
          </w:p>
        </w:tc>
        <w:tc>
          <w:tcPr>
            <w:tcW w:w="2127" w:type="dxa"/>
          </w:tcPr>
          <w:p w:rsidR="005378AD" w:rsidRPr="007F07D6" w:rsidRDefault="005378AD" w:rsidP="00C34D9D">
            <w:pPr>
              <w:tabs>
                <w:tab w:val="left" w:pos="2880"/>
                <w:tab w:val="left" w:pos="5040"/>
                <w:tab w:val="left" w:pos="7380"/>
              </w:tabs>
              <w:jc w:val="both"/>
              <w:rPr>
                <w:lang w:val="sk-SK"/>
              </w:rPr>
            </w:pPr>
          </w:p>
        </w:tc>
        <w:tc>
          <w:tcPr>
            <w:tcW w:w="1402" w:type="dxa"/>
          </w:tcPr>
          <w:p w:rsidR="005378AD" w:rsidRPr="003F17C2" w:rsidRDefault="00166C6E" w:rsidP="00C34D9D">
            <w:pPr>
              <w:keepNext/>
              <w:tabs>
                <w:tab w:val="left" w:pos="2880"/>
                <w:tab w:val="left" w:pos="5040"/>
                <w:tab w:val="left" w:pos="7380"/>
              </w:tabs>
              <w:ind w:left="-18" w:firstLine="18"/>
              <w:jc w:val="both"/>
              <w:outlineLvl w:val="0"/>
              <w:rPr>
                <w:lang w:val="sk-SK"/>
              </w:rPr>
            </w:pPr>
            <w:r w:rsidRPr="003F17C2">
              <w:rPr>
                <w:lang w:val="sk-SK"/>
              </w:rPr>
              <w:t>Likavka</w:t>
            </w:r>
          </w:p>
        </w:tc>
      </w:tr>
      <w:tr w:rsidR="00115AC6" w:rsidRPr="007F07D6" w:rsidTr="00C423B3">
        <w:trPr>
          <w:trHeight w:val="183"/>
        </w:trPr>
        <w:tc>
          <w:tcPr>
            <w:tcW w:w="2628" w:type="dxa"/>
          </w:tcPr>
          <w:p w:rsidR="005378AD" w:rsidRPr="007F07D6" w:rsidRDefault="005378AD" w:rsidP="00C34D9D">
            <w:pPr>
              <w:tabs>
                <w:tab w:val="left" w:pos="2880"/>
                <w:tab w:val="left" w:pos="5040"/>
                <w:tab w:val="left" w:pos="7380"/>
              </w:tabs>
              <w:jc w:val="both"/>
              <w:rPr>
                <w:b/>
                <w:lang w:val="sk-SK"/>
              </w:rPr>
            </w:pPr>
          </w:p>
        </w:tc>
        <w:tc>
          <w:tcPr>
            <w:tcW w:w="3150" w:type="dxa"/>
          </w:tcPr>
          <w:p w:rsidR="005378AD" w:rsidRPr="007F07D6" w:rsidRDefault="005378AD" w:rsidP="00C34D9D">
            <w:pPr>
              <w:jc w:val="both"/>
              <w:rPr>
                <w:lang w:val="sk-SK"/>
              </w:rPr>
            </w:pPr>
          </w:p>
        </w:tc>
        <w:tc>
          <w:tcPr>
            <w:tcW w:w="2127" w:type="dxa"/>
          </w:tcPr>
          <w:p w:rsidR="005378AD" w:rsidRPr="007F07D6" w:rsidRDefault="005378AD" w:rsidP="00C34D9D">
            <w:pPr>
              <w:tabs>
                <w:tab w:val="left" w:pos="2880"/>
                <w:tab w:val="left" w:pos="5040"/>
                <w:tab w:val="left" w:pos="7380"/>
              </w:tabs>
              <w:jc w:val="both"/>
              <w:rPr>
                <w:lang w:val="sk-SK"/>
              </w:rPr>
            </w:pPr>
          </w:p>
        </w:tc>
        <w:tc>
          <w:tcPr>
            <w:tcW w:w="1402" w:type="dxa"/>
          </w:tcPr>
          <w:p w:rsidR="005378AD" w:rsidRPr="003F17C2" w:rsidRDefault="003F17C2" w:rsidP="00057FAB">
            <w:pPr>
              <w:ind w:right="-123"/>
              <w:jc w:val="both"/>
              <w:rPr>
                <w:lang w:val="sk-SK"/>
              </w:rPr>
            </w:pPr>
            <w:r>
              <w:rPr>
                <w:lang w:val="sk-SK"/>
              </w:rPr>
              <w:t>13</w:t>
            </w:r>
            <w:r w:rsidR="0023346F" w:rsidRPr="003F17C2">
              <w:rPr>
                <w:lang w:val="sk-SK"/>
              </w:rPr>
              <w:t>.</w:t>
            </w:r>
            <w:r w:rsidR="00721BCB" w:rsidRPr="003F17C2">
              <w:rPr>
                <w:lang w:val="sk-SK"/>
              </w:rPr>
              <w:t>05</w:t>
            </w:r>
            <w:r w:rsidR="00115AC6" w:rsidRPr="003F17C2">
              <w:rPr>
                <w:lang w:val="sk-SK"/>
              </w:rPr>
              <w:t>.</w:t>
            </w:r>
            <w:r w:rsidR="00397A56" w:rsidRPr="003F17C2">
              <w:rPr>
                <w:lang w:val="sk-SK"/>
              </w:rPr>
              <w:t>20</w:t>
            </w:r>
            <w:r w:rsidR="001A446A" w:rsidRPr="003F17C2">
              <w:rPr>
                <w:lang w:val="sk-SK"/>
              </w:rPr>
              <w:t>2</w:t>
            </w:r>
            <w:r w:rsidR="002421EF" w:rsidRPr="003F17C2">
              <w:rPr>
                <w:lang w:val="sk-SK"/>
              </w:rPr>
              <w:t>2</w:t>
            </w:r>
            <w:r w:rsidR="00397A56" w:rsidRPr="003F17C2">
              <w:rPr>
                <w:lang w:val="sk-SK"/>
              </w:rPr>
              <w:t xml:space="preserve"> </w:t>
            </w:r>
          </w:p>
        </w:tc>
      </w:tr>
    </w:tbl>
    <w:p w:rsidR="005378AD" w:rsidRPr="007F07D6" w:rsidRDefault="005378AD" w:rsidP="00C34D9D">
      <w:pPr>
        <w:tabs>
          <w:tab w:val="left" w:pos="2880"/>
          <w:tab w:val="left" w:pos="5041"/>
          <w:tab w:val="left" w:pos="7201"/>
        </w:tabs>
        <w:jc w:val="both"/>
        <w:rPr>
          <w:position w:val="-16"/>
          <w:lang w:val="sk-SK"/>
        </w:rPr>
      </w:pPr>
    </w:p>
    <w:p w:rsidR="005378AD" w:rsidRPr="007F07D6" w:rsidRDefault="005378AD" w:rsidP="002A52C7">
      <w:pPr>
        <w:tabs>
          <w:tab w:val="left" w:pos="2880"/>
          <w:tab w:val="left" w:pos="5040"/>
          <w:tab w:val="left" w:pos="7380"/>
        </w:tabs>
        <w:jc w:val="center"/>
        <w:rPr>
          <w:b/>
          <w:sz w:val="36"/>
          <w:szCs w:val="36"/>
          <w:lang w:val="sk-SK"/>
        </w:rPr>
      </w:pPr>
      <w:bookmarkStart w:id="0" w:name="Text1"/>
      <w:r w:rsidRPr="007F07D6">
        <w:rPr>
          <w:b/>
          <w:sz w:val="36"/>
          <w:szCs w:val="36"/>
          <w:lang w:val="sk-SK"/>
        </w:rPr>
        <w:t>Výzva na predloženie cenovej ponuky</w:t>
      </w:r>
      <w:bookmarkEnd w:id="0"/>
      <w:r w:rsidR="00D3609F" w:rsidRPr="007F07D6">
        <w:rPr>
          <w:b/>
          <w:sz w:val="36"/>
          <w:szCs w:val="36"/>
          <w:lang w:val="sk-SK"/>
        </w:rPr>
        <w:t xml:space="preserve"> </w:t>
      </w:r>
    </w:p>
    <w:p w:rsidR="005378AD" w:rsidRPr="007F07D6" w:rsidRDefault="005378AD" w:rsidP="002A52C7">
      <w:pPr>
        <w:tabs>
          <w:tab w:val="left" w:pos="2880"/>
          <w:tab w:val="left" w:pos="5040"/>
          <w:tab w:val="left" w:pos="7380"/>
        </w:tabs>
        <w:jc w:val="center"/>
        <w:rPr>
          <w:lang w:val="sk-SK"/>
        </w:rPr>
      </w:pPr>
      <w:r w:rsidRPr="007F07D6">
        <w:rPr>
          <w:lang w:val="sk-SK"/>
        </w:rPr>
        <w:t>(zákazka podľa §117 Zákona č. 343/2015 Z.z. o verejnom obstarávaní a o zmene a doplnení niektorých zákonov (ďalej len „zákon“)</w:t>
      </w:r>
    </w:p>
    <w:p w:rsidR="005378AD" w:rsidRPr="007F07D6" w:rsidRDefault="005378AD" w:rsidP="00C34D9D">
      <w:pPr>
        <w:tabs>
          <w:tab w:val="left" w:pos="2880"/>
          <w:tab w:val="left" w:pos="5040"/>
          <w:tab w:val="left" w:pos="7380"/>
        </w:tabs>
        <w:jc w:val="both"/>
        <w:rPr>
          <w:b/>
          <w:lang w:val="sk-SK"/>
        </w:rPr>
      </w:pPr>
    </w:p>
    <w:p w:rsidR="005378AD" w:rsidRPr="007F07D6" w:rsidRDefault="005378A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</w:rPr>
      </w:pPr>
      <w:r w:rsidRPr="007F07D6">
        <w:rPr>
          <w:b/>
        </w:rPr>
        <w:t>Identifikácia verejného obstarávateľa</w:t>
      </w:r>
    </w:p>
    <w:p w:rsidR="00AD7A84" w:rsidRPr="007F07D6" w:rsidRDefault="005378AD" w:rsidP="001D05A7">
      <w:pPr>
        <w:tabs>
          <w:tab w:val="left" w:pos="567"/>
        </w:tabs>
        <w:ind w:firstLine="567"/>
        <w:rPr>
          <w:bCs/>
          <w:lang w:val="sk-SK" w:eastAsia="sk-SK"/>
        </w:rPr>
      </w:pPr>
      <w:r w:rsidRPr="007F07D6">
        <w:rPr>
          <w:lang w:val="sk-SK"/>
        </w:rPr>
        <w:t>N</w:t>
      </w:r>
      <w:r w:rsidR="00A852AA">
        <w:rPr>
          <w:lang w:val="sk-SK"/>
        </w:rPr>
        <w:t>ázov:</w:t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721BCB">
        <w:rPr>
          <w:bCs/>
          <w:lang w:val="sk-SK" w:eastAsia="sk-SK"/>
        </w:rPr>
        <w:t>LIKAVA – centrum sociálnych služieb</w:t>
      </w:r>
    </w:p>
    <w:p w:rsidR="005378AD" w:rsidRPr="00057FAB" w:rsidRDefault="005378AD" w:rsidP="00057FAB">
      <w:pPr>
        <w:tabs>
          <w:tab w:val="left" w:pos="567"/>
        </w:tabs>
        <w:ind w:firstLine="567"/>
        <w:rPr>
          <w:bCs/>
          <w:lang w:val="sk-SK" w:eastAsia="sk-SK"/>
        </w:rPr>
      </w:pPr>
      <w:r w:rsidRPr="007F07D6">
        <w:rPr>
          <w:lang w:val="sk-SK"/>
        </w:rPr>
        <w:t>Sídlo:</w:t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721BCB">
        <w:rPr>
          <w:bCs/>
          <w:lang w:val="sk-SK" w:eastAsia="sk-SK"/>
        </w:rPr>
        <w:t>Likavka 9, 034 95 Likavka</w:t>
      </w:r>
    </w:p>
    <w:p w:rsidR="00AD7A84" w:rsidRPr="00057FAB" w:rsidRDefault="005378AD" w:rsidP="00057FAB">
      <w:pPr>
        <w:tabs>
          <w:tab w:val="left" w:pos="567"/>
        </w:tabs>
        <w:ind w:firstLine="567"/>
        <w:rPr>
          <w:bCs/>
          <w:lang w:val="sk-SK" w:eastAsia="sk-SK"/>
        </w:rPr>
      </w:pPr>
      <w:r w:rsidRPr="007F07D6">
        <w:rPr>
          <w:lang w:val="sk-SK"/>
        </w:rPr>
        <w:t>IČO:</w:t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721BCB" w:rsidRPr="00721BCB">
        <w:rPr>
          <w:bCs/>
          <w:lang w:val="sk-SK" w:eastAsia="sk-SK"/>
        </w:rPr>
        <w:t>00647781</w:t>
      </w:r>
    </w:p>
    <w:p w:rsidR="00AD7A84" w:rsidRPr="007F07D6" w:rsidRDefault="005378AD" w:rsidP="001D05A7">
      <w:pPr>
        <w:tabs>
          <w:tab w:val="left" w:pos="567"/>
        </w:tabs>
        <w:ind w:firstLine="567"/>
        <w:rPr>
          <w:lang w:val="sk-SK"/>
        </w:rPr>
      </w:pPr>
      <w:r w:rsidRPr="007F07D6">
        <w:rPr>
          <w:lang w:val="sk-SK"/>
        </w:rPr>
        <w:t>DIČ:</w:t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721BCB" w:rsidRPr="00721BCB">
        <w:rPr>
          <w:bCs/>
          <w:lang w:val="sk-SK" w:eastAsia="sk-SK"/>
        </w:rPr>
        <w:t>2020591419</w:t>
      </w:r>
    </w:p>
    <w:p w:rsidR="00485645" w:rsidRPr="007F07D6" w:rsidRDefault="005378AD" w:rsidP="001D05A7">
      <w:pPr>
        <w:tabs>
          <w:tab w:val="left" w:pos="567"/>
        </w:tabs>
        <w:ind w:firstLine="567"/>
        <w:rPr>
          <w:lang w:val="sk-SK"/>
        </w:rPr>
      </w:pPr>
      <w:r w:rsidRPr="007F07D6">
        <w:rPr>
          <w:lang w:val="sk-SK"/>
        </w:rPr>
        <w:t>Zastúpený:</w:t>
      </w:r>
      <w:r w:rsidR="00A852AA">
        <w:rPr>
          <w:lang w:val="sk-SK"/>
        </w:rPr>
        <w:tab/>
      </w:r>
      <w:r w:rsidR="00A852AA">
        <w:rPr>
          <w:lang w:val="sk-SK"/>
        </w:rPr>
        <w:tab/>
      </w:r>
      <w:r w:rsidR="00721BCB">
        <w:rPr>
          <w:bCs/>
          <w:lang w:val="sk-SK" w:eastAsia="sk-SK"/>
        </w:rPr>
        <w:t>Ing. Katarína Húsenicová, riaditeľka</w:t>
      </w:r>
    </w:p>
    <w:p w:rsidR="004406D6" w:rsidRDefault="004406D6" w:rsidP="001D05A7">
      <w:pPr>
        <w:tabs>
          <w:tab w:val="left" w:pos="567"/>
        </w:tabs>
        <w:ind w:firstLine="567"/>
      </w:pPr>
      <w:r>
        <w:t>Osoba zodpovedná </w:t>
      </w:r>
    </w:p>
    <w:p w:rsidR="004406D6" w:rsidRDefault="004406D6" w:rsidP="001D05A7">
      <w:pPr>
        <w:tabs>
          <w:tab w:val="left" w:pos="567"/>
        </w:tabs>
        <w:ind w:firstLine="567"/>
        <w:rPr>
          <w:lang w:val="sk-SK"/>
        </w:rPr>
      </w:pPr>
      <w:r>
        <w:t>za verejné obstarávanie:Ing. Nikola Jarošová</w:t>
      </w:r>
    </w:p>
    <w:p w:rsidR="00464AC1" w:rsidRPr="007F07D6" w:rsidRDefault="004406D6" w:rsidP="001D05A7">
      <w:pPr>
        <w:tabs>
          <w:tab w:val="left" w:pos="567"/>
        </w:tabs>
        <w:ind w:firstLine="567"/>
        <w:rPr>
          <w:lang w:val="sk-SK"/>
        </w:rPr>
      </w:pPr>
      <w:r>
        <w:rPr>
          <w:lang w:val="sk-SK"/>
        </w:rPr>
        <w:t xml:space="preserve">Kontakt:  </w:t>
      </w:r>
      <w:r w:rsidR="00A852AA">
        <w:rPr>
          <w:lang w:val="sk-SK"/>
        </w:rPr>
        <w:tab/>
      </w:r>
      <w:r>
        <w:rPr>
          <w:lang w:val="sk-SK"/>
        </w:rPr>
        <w:t xml:space="preserve">            </w:t>
      </w:r>
      <w:r>
        <w:rPr>
          <w:bCs/>
          <w:lang w:val="sk-SK" w:eastAsia="sk-SK"/>
        </w:rPr>
        <w:t>0444305837</w:t>
      </w:r>
    </w:p>
    <w:p w:rsidR="00464AC1" w:rsidRDefault="005378AD" w:rsidP="00A852AA">
      <w:pPr>
        <w:tabs>
          <w:tab w:val="left" w:pos="567"/>
          <w:tab w:val="left" w:pos="2835"/>
          <w:tab w:val="left" w:pos="3402"/>
        </w:tabs>
        <w:ind w:left="567"/>
        <w:jc w:val="both"/>
        <w:rPr>
          <w:bCs/>
          <w:lang w:val="sk-SK" w:eastAsia="sk-SK"/>
        </w:rPr>
      </w:pPr>
      <w:r w:rsidRPr="007F07D6">
        <w:rPr>
          <w:lang w:val="sk-SK"/>
        </w:rPr>
        <w:t>e-mail:</w:t>
      </w:r>
      <w:r w:rsidR="00A852AA">
        <w:rPr>
          <w:lang w:val="sk-SK" w:eastAsia="sk-SK"/>
        </w:rPr>
        <w:tab/>
      </w:r>
      <w:hyperlink r:id="rId9" w:history="1">
        <w:r w:rsidR="004406D6" w:rsidRPr="00B721A0">
          <w:rPr>
            <w:rStyle w:val="Hypertextovprepojenie"/>
            <w:bCs/>
            <w:lang w:val="sk-SK" w:eastAsia="sk-SK"/>
          </w:rPr>
          <w:t>nikola.jarosova@vuczilina.sk</w:t>
        </w:r>
      </w:hyperlink>
    </w:p>
    <w:p w:rsidR="004406D6" w:rsidRDefault="004406D6" w:rsidP="004406D6">
      <w:pPr>
        <w:ind w:firstLine="426"/>
      </w:pPr>
      <w:r>
        <w:t xml:space="preserve">   Osoba oprávnená</w:t>
      </w:r>
      <w:r w:rsidRPr="00074409">
        <w:t xml:space="preserve"> jednať </w:t>
      </w:r>
    </w:p>
    <w:p w:rsidR="004406D6" w:rsidRDefault="004406D6" w:rsidP="004406D6">
      <w:pPr>
        <w:ind w:firstLine="426"/>
      </w:pPr>
      <w:r>
        <w:t xml:space="preserve">   v realizačných záležitostiach:</w:t>
      </w:r>
      <w:r w:rsidR="003F17C2">
        <w:t xml:space="preserve"> Mgr. Pavol Novák</w:t>
      </w:r>
    </w:p>
    <w:p w:rsidR="004406D6" w:rsidRDefault="004406D6" w:rsidP="004406D6">
      <w:pPr>
        <w:ind w:firstLine="426"/>
        <w:rPr>
          <w:lang w:val="sk-SK"/>
        </w:rPr>
      </w:pPr>
      <w:r>
        <w:t xml:space="preserve">   </w:t>
      </w:r>
      <w:r>
        <w:rPr>
          <w:lang w:val="sk-SK"/>
        </w:rPr>
        <w:t>Kontakt</w:t>
      </w:r>
      <w:r w:rsidRPr="003F17C2">
        <w:rPr>
          <w:lang w:val="sk-SK"/>
        </w:rPr>
        <w:t>:</w:t>
      </w:r>
      <w:r w:rsidR="003F17C2">
        <w:rPr>
          <w:lang w:val="sk-SK"/>
        </w:rPr>
        <w:t xml:space="preserve"> </w:t>
      </w:r>
      <w:r w:rsidR="003F17C2">
        <w:rPr>
          <w:bCs/>
          <w:lang w:val="sk-SK" w:eastAsia="sk-SK"/>
        </w:rPr>
        <w:t>0444305837</w:t>
      </w:r>
    </w:p>
    <w:p w:rsidR="004406D6" w:rsidRPr="004406D6" w:rsidRDefault="004406D6" w:rsidP="004406D6">
      <w:pPr>
        <w:ind w:firstLine="426"/>
        <w:rPr>
          <w:rStyle w:val="Hypertextovprepojenie"/>
          <w:color w:val="auto"/>
          <w:u w:val="none"/>
        </w:rPr>
      </w:pPr>
      <w:r>
        <w:rPr>
          <w:rStyle w:val="Hypertextovprepojenie"/>
          <w:color w:val="auto"/>
          <w:u w:val="none"/>
        </w:rPr>
        <w:t xml:space="preserve">   </w:t>
      </w:r>
      <w:r w:rsidRPr="007F07D6">
        <w:rPr>
          <w:lang w:val="sk-SK"/>
        </w:rPr>
        <w:t>e-mail</w:t>
      </w:r>
      <w:r w:rsidR="003F17C2">
        <w:rPr>
          <w:lang w:val="sk-SK"/>
        </w:rPr>
        <w:t>: pavol.novak@</w:t>
      </w:r>
      <w:r w:rsidR="003F17C2" w:rsidRPr="003F17C2">
        <w:t xml:space="preserve"> </w:t>
      </w:r>
      <w:r w:rsidR="003F17C2" w:rsidRPr="003F17C2">
        <w:rPr>
          <w:lang w:val="sk-SK"/>
        </w:rPr>
        <w:t>vuczilina.sk</w:t>
      </w:r>
    </w:p>
    <w:p w:rsidR="00F41617" w:rsidRPr="007F07D6" w:rsidRDefault="00F41617" w:rsidP="001D05A7">
      <w:pPr>
        <w:tabs>
          <w:tab w:val="left" w:pos="567"/>
          <w:tab w:val="left" w:pos="2880"/>
          <w:tab w:val="left" w:pos="5040"/>
          <w:tab w:val="left" w:pos="7380"/>
        </w:tabs>
        <w:jc w:val="both"/>
        <w:rPr>
          <w:b/>
          <w:lang w:val="sk-SK"/>
        </w:rPr>
      </w:pPr>
    </w:p>
    <w:p w:rsidR="005378AD" w:rsidRDefault="005378A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</w:pPr>
      <w:r w:rsidRPr="007F07D6">
        <w:t>Názov predmetu zákazky</w:t>
      </w:r>
    </w:p>
    <w:p w:rsidR="00244478" w:rsidRDefault="00244478" w:rsidP="00454048">
      <w:pPr>
        <w:tabs>
          <w:tab w:val="left" w:pos="567"/>
        </w:tabs>
        <w:ind w:left="567"/>
        <w:jc w:val="both"/>
        <w:rPr>
          <w:b/>
          <w:lang w:val="sk-SK"/>
        </w:rPr>
      </w:pPr>
      <w:r w:rsidRPr="00A852AA">
        <w:rPr>
          <w:b/>
        </w:rPr>
        <w:t>„</w:t>
      </w:r>
      <w:r w:rsidR="00A852AA" w:rsidRPr="00A852AA">
        <w:rPr>
          <w:b/>
        </w:rPr>
        <w:t>LIKAVA - c</w:t>
      </w:r>
      <w:r w:rsidRPr="00A852AA">
        <w:rPr>
          <w:b/>
          <w:lang w:val="sk-SK"/>
        </w:rPr>
        <w:t>entrum</w:t>
      </w:r>
      <w:r w:rsidRPr="007F07D6">
        <w:rPr>
          <w:b/>
          <w:lang w:val="sk-SK"/>
        </w:rPr>
        <w:t xml:space="preserve"> sociálnych služieb</w:t>
      </w:r>
      <w:r w:rsidR="00A852AA">
        <w:rPr>
          <w:b/>
          <w:lang w:val="sk-SK"/>
        </w:rPr>
        <w:t xml:space="preserve">, Likavka </w:t>
      </w:r>
      <w:r w:rsidR="00454048">
        <w:rPr>
          <w:b/>
          <w:lang w:val="sk-SK"/>
        </w:rPr>
        <w:t xml:space="preserve">– </w:t>
      </w:r>
      <w:r w:rsidR="00BE534B">
        <w:rPr>
          <w:b/>
          <w:lang w:val="sk-SK"/>
        </w:rPr>
        <w:t>stavebné úpravy a</w:t>
      </w:r>
      <w:r w:rsidR="007E552A">
        <w:rPr>
          <w:b/>
          <w:lang w:val="sk-SK"/>
        </w:rPr>
        <w:t> modernizácia 1.NP bloku C</w:t>
      </w:r>
      <w:r>
        <w:rPr>
          <w:b/>
          <w:lang w:val="sk-SK"/>
        </w:rPr>
        <w:t>“</w:t>
      </w:r>
    </w:p>
    <w:p w:rsidR="00244478" w:rsidRPr="007F07D6" w:rsidRDefault="00244478" w:rsidP="00244478">
      <w:pPr>
        <w:pStyle w:val="Odsekzoznamu"/>
        <w:tabs>
          <w:tab w:val="left" w:pos="567"/>
          <w:tab w:val="left" w:pos="5040"/>
          <w:tab w:val="left" w:pos="7380"/>
        </w:tabs>
        <w:ind w:left="1290"/>
        <w:jc w:val="both"/>
      </w:pPr>
    </w:p>
    <w:p w:rsidR="005378AD" w:rsidRPr="007F07D6" w:rsidRDefault="005378A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</w:rPr>
      </w:pPr>
      <w:r w:rsidRPr="007F07D6">
        <w:rPr>
          <w:b/>
        </w:rPr>
        <w:t>Druh zákazky</w:t>
      </w:r>
    </w:p>
    <w:p w:rsidR="005378AD" w:rsidRPr="007F07D6" w:rsidRDefault="005378AD" w:rsidP="001D05A7">
      <w:pPr>
        <w:tabs>
          <w:tab w:val="left" w:pos="567"/>
          <w:tab w:val="left" w:pos="5040"/>
          <w:tab w:val="left" w:pos="7380"/>
        </w:tabs>
        <w:ind w:firstLine="360"/>
        <w:jc w:val="both"/>
        <w:rPr>
          <w:lang w:val="sk-SK"/>
        </w:rPr>
      </w:pPr>
      <w:r w:rsidRPr="007F07D6">
        <w:rPr>
          <w:lang w:val="sk-SK"/>
        </w:rPr>
        <w:tab/>
        <w:t>Zákazka na poskytnutie nie bežne dostupnej služby</w:t>
      </w:r>
      <w:r w:rsidR="00C34D9D" w:rsidRPr="007F07D6">
        <w:rPr>
          <w:lang w:val="sk-SK"/>
        </w:rPr>
        <w:t>.</w:t>
      </w:r>
      <w:r w:rsidRPr="007F07D6">
        <w:rPr>
          <w:lang w:val="sk-SK"/>
        </w:rPr>
        <w:t xml:space="preserve"> </w:t>
      </w:r>
    </w:p>
    <w:p w:rsidR="005378AD" w:rsidRPr="007F07D6" w:rsidRDefault="005378AD" w:rsidP="001D05A7">
      <w:pPr>
        <w:tabs>
          <w:tab w:val="left" w:pos="567"/>
          <w:tab w:val="left" w:pos="5040"/>
          <w:tab w:val="left" w:pos="7380"/>
        </w:tabs>
        <w:jc w:val="both"/>
        <w:rPr>
          <w:lang w:val="sk-SK"/>
        </w:rPr>
      </w:pPr>
    </w:p>
    <w:p w:rsidR="005378AD" w:rsidRPr="007F07D6" w:rsidRDefault="005378A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</w:rPr>
      </w:pPr>
      <w:r w:rsidRPr="007F07D6">
        <w:rPr>
          <w:b/>
        </w:rPr>
        <w:t>Klasifikácia spoločný slovník obstarávania CPV</w:t>
      </w:r>
    </w:p>
    <w:p w:rsidR="005378AD" w:rsidRPr="007F07D6" w:rsidRDefault="005378AD" w:rsidP="001D05A7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lang w:val="sk-SK"/>
        </w:rPr>
        <w:t>71242000-6 Príprava projektov a návrhov, odhad nákladov</w:t>
      </w:r>
    </w:p>
    <w:p w:rsidR="006C154B" w:rsidRPr="007F07D6" w:rsidRDefault="006C154B" w:rsidP="001D05A7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lang w:val="sk-SK"/>
        </w:rPr>
        <w:t>71300000-1 Inžinierske služby</w:t>
      </w:r>
    </w:p>
    <w:p w:rsidR="005378AD" w:rsidRPr="007F07D6" w:rsidRDefault="005378AD" w:rsidP="001D05A7">
      <w:pPr>
        <w:tabs>
          <w:tab w:val="left" w:pos="567"/>
          <w:tab w:val="left" w:pos="5040"/>
          <w:tab w:val="left" w:pos="7380"/>
        </w:tabs>
        <w:ind w:left="720"/>
        <w:jc w:val="both"/>
        <w:rPr>
          <w:lang w:val="sk-SK"/>
        </w:rPr>
      </w:pPr>
    </w:p>
    <w:p w:rsidR="005378AD" w:rsidRPr="007F07D6" w:rsidRDefault="005378A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</w:rPr>
      </w:pPr>
      <w:r w:rsidRPr="007F07D6">
        <w:rPr>
          <w:b/>
        </w:rPr>
        <w:t>Typ zmluvy</w:t>
      </w:r>
    </w:p>
    <w:p w:rsidR="005378AD" w:rsidRDefault="00D3609F" w:rsidP="00805F33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lang w:val="sk-SK"/>
        </w:rPr>
        <w:t>Zmluva o</w:t>
      </w:r>
      <w:r w:rsidR="002E06A1">
        <w:rPr>
          <w:lang w:val="sk-SK"/>
        </w:rPr>
        <w:t> </w:t>
      </w:r>
      <w:r w:rsidRPr="007F07D6">
        <w:rPr>
          <w:lang w:val="sk-SK"/>
        </w:rPr>
        <w:t>dielo</w:t>
      </w:r>
    </w:p>
    <w:p w:rsidR="002E06A1" w:rsidRDefault="002E06A1" w:rsidP="00805F33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</w:p>
    <w:p w:rsidR="002E06A1" w:rsidRPr="007F07D6" w:rsidRDefault="002E06A1" w:rsidP="002E06A1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  <w:bCs/>
        </w:rPr>
      </w:pPr>
      <w:r w:rsidRPr="007F07D6">
        <w:rPr>
          <w:b/>
          <w:bCs/>
        </w:rPr>
        <w:t>Členenie predmetu zákazky</w:t>
      </w:r>
    </w:p>
    <w:p w:rsidR="002E06A1" w:rsidRDefault="002E06A1" w:rsidP="007E552A">
      <w:pPr>
        <w:tabs>
          <w:tab w:val="left" w:pos="567"/>
        </w:tabs>
        <w:ind w:left="567"/>
        <w:jc w:val="both"/>
        <w:rPr>
          <w:lang w:val="sk-SK"/>
        </w:rPr>
      </w:pPr>
      <w:r w:rsidRPr="00AD2665">
        <w:rPr>
          <w:lang w:val="sk-SK"/>
        </w:rPr>
        <w:t xml:space="preserve">Predmet zákazky je rozdelený </w:t>
      </w:r>
      <w:r>
        <w:rPr>
          <w:lang w:val="sk-SK"/>
        </w:rPr>
        <w:t xml:space="preserve">na </w:t>
      </w:r>
      <w:r w:rsidR="007E552A">
        <w:rPr>
          <w:lang w:val="sk-SK"/>
        </w:rPr>
        <w:t xml:space="preserve">štyri časti. </w:t>
      </w:r>
      <w:r w:rsidRPr="00AD2665">
        <w:rPr>
          <w:lang w:val="sk-SK"/>
        </w:rPr>
        <w:t xml:space="preserve">Uchádzač musí predložiť ponuku na všetky </w:t>
      </w:r>
      <w:r w:rsidR="007E552A">
        <w:rPr>
          <w:lang w:val="sk-SK"/>
        </w:rPr>
        <w:t>štyri</w:t>
      </w:r>
      <w:r w:rsidR="00B26521">
        <w:rPr>
          <w:lang w:val="sk-SK"/>
        </w:rPr>
        <w:t xml:space="preserve"> </w:t>
      </w:r>
      <w:r w:rsidRPr="00AD2665">
        <w:rPr>
          <w:lang w:val="sk-SK"/>
        </w:rPr>
        <w:t>časti v zmysle členenia:</w:t>
      </w:r>
    </w:p>
    <w:p w:rsidR="002E06A1" w:rsidRDefault="002E06A1" w:rsidP="002E06A1">
      <w:pPr>
        <w:tabs>
          <w:tab w:val="left" w:pos="567"/>
        </w:tabs>
        <w:ind w:left="567"/>
        <w:jc w:val="both"/>
        <w:rPr>
          <w:lang w:val="sk-SK"/>
        </w:rPr>
      </w:pPr>
    </w:p>
    <w:p w:rsidR="002E06A1" w:rsidRDefault="002E06A1" w:rsidP="002E06A1">
      <w:pPr>
        <w:tabs>
          <w:tab w:val="left" w:pos="567"/>
          <w:tab w:val="left" w:pos="5040"/>
          <w:tab w:val="left" w:pos="7380"/>
        </w:tabs>
        <w:ind w:left="1560" w:hanging="993"/>
        <w:rPr>
          <w:b/>
          <w:bCs/>
          <w:iCs/>
          <w:lang w:val="sk-SK"/>
        </w:rPr>
      </w:pPr>
      <w:r w:rsidRPr="00D724F0">
        <w:rPr>
          <w:b/>
          <w:bCs/>
          <w:iCs/>
          <w:lang w:val="sk-SK"/>
        </w:rPr>
        <w:t xml:space="preserve">Časť </w:t>
      </w:r>
      <w:r>
        <w:rPr>
          <w:b/>
          <w:bCs/>
          <w:iCs/>
          <w:lang w:val="sk-SK"/>
        </w:rPr>
        <w:t>1</w:t>
      </w:r>
      <w:r w:rsidRPr="00D724F0">
        <w:rPr>
          <w:b/>
          <w:bCs/>
          <w:iCs/>
          <w:lang w:val="sk-SK"/>
        </w:rPr>
        <w:t xml:space="preserve"> - </w:t>
      </w:r>
      <w:r>
        <w:rPr>
          <w:b/>
          <w:bCs/>
          <w:iCs/>
          <w:lang w:val="sk-SK"/>
        </w:rPr>
        <w:t xml:space="preserve"> </w:t>
      </w:r>
      <w:r w:rsidR="000F4DC1">
        <w:rPr>
          <w:b/>
          <w:bCs/>
          <w:iCs/>
          <w:lang w:val="sk-SK"/>
        </w:rPr>
        <w:t>Projektová d</w:t>
      </w:r>
      <w:r w:rsidRPr="00D724F0">
        <w:rPr>
          <w:b/>
          <w:bCs/>
          <w:iCs/>
          <w:lang w:val="sk-SK"/>
        </w:rPr>
        <w:t>okumentácia pre stavebné povolenie vypracovaná v rozsahu pre realizáciu stavby</w:t>
      </w:r>
      <w:r>
        <w:rPr>
          <w:b/>
          <w:bCs/>
          <w:iCs/>
          <w:lang w:val="sk-SK"/>
        </w:rPr>
        <w:t xml:space="preserve"> (RPD)</w:t>
      </w:r>
    </w:p>
    <w:p w:rsidR="002E06A1" w:rsidRPr="007F07D6" w:rsidRDefault="002E06A1" w:rsidP="002E06A1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r w:rsidRPr="007F07D6">
        <w:rPr>
          <w:b/>
          <w:bCs/>
          <w:lang w:val="sk-SK"/>
        </w:rPr>
        <w:t xml:space="preserve">Časť </w:t>
      </w:r>
      <w:r>
        <w:rPr>
          <w:b/>
          <w:bCs/>
          <w:lang w:val="sk-SK"/>
        </w:rPr>
        <w:t xml:space="preserve">2 -  </w:t>
      </w:r>
      <w:r w:rsidRPr="007F07D6">
        <w:rPr>
          <w:b/>
          <w:bCs/>
          <w:lang w:val="sk-SK"/>
        </w:rPr>
        <w:t>Inžinierska činnosť pre</w:t>
      </w:r>
      <w:r>
        <w:rPr>
          <w:b/>
          <w:bCs/>
          <w:lang w:val="sk-SK"/>
        </w:rPr>
        <w:t xml:space="preserve"> vydanie</w:t>
      </w:r>
      <w:r w:rsidRPr="007F07D6">
        <w:rPr>
          <w:b/>
          <w:bCs/>
          <w:lang w:val="sk-SK"/>
        </w:rPr>
        <w:t xml:space="preserve"> stavebné</w:t>
      </w:r>
      <w:r>
        <w:rPr>
          <w:b/>
          <w:bCs/>
          <w:lang w:val="sk-SK"/>
        </w:rPr>
        <w:t>ho</w:t>
      </w:r>
      <w:r w:rsidRPr="007F07D6">
        <w:rPr>
          <w:b/>
          <w:bCs/>
          <w:lang w:val="sk-SK"/>
        </w:rPr>
        <w:t xml:space="preserve"> povoleni</w:t>
      </w:r>
      <w:r>
        <w:rPr>
          <w:b/>
          <w:bCs/>
          <w:lang w:val="sk-SK"/>
        </w:rPr>
        <w:t>a</w:t>
      </w:r>
    </w:p>
    <w:p w:rsidR="002E06A1" w:rsidRPr="00D724F0" w:rsidRDefault="002E06A1" w:rsidP="002E06A1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D724F0">
        <w:rPr>
          <w:b/>
          <w:bCs/>
          <w:iCs/>
          <w:lang w:val="sk-SK"/>
        </w:rPr>
        <w:t xml:space="preserve">Časť </w:t>
      </w:r>
      <w:r>
        <w:rPr>
          <w:b/>
          <w:bCs/>
          <w:iCs/>
          <w:lang w:val="sk-SK"/>
        </w:rPr>
        <w:t xml:space="preserve">3 -  </w:t>
      </w:r>
      <w:r w:rsidRPr="00D724F0">
        <w:rPr>
          <w:b/>
          <w:bCs/>
          <w:iCs/>
          <w:lang w:val="sk-SK"/>
        </w:rPr>
        <w:t>Inžinierska činnosť pre realizáciu stavby</w:t>
      </w:r>
    </w:p>
    <w:p w:rsidR="002E06A1" w:rsidRPr="00D724F0" w:rsidRDefault="002E06A1" w:rsidP="002E06A1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D724F0">
        <w:rPr>
          <w:b/>
          <w:bCs/>
          <w:iCs/>
          <w:lang w:val="sk-SK"/>
        </w:rPr>
        <w:t xml:space="preserve">Časť </w:t>
      </w:r>
      <w:r>
        <w:rPr>
          <w:b/>
          <w:bCs/>
          <w:iCs/>
          <w:lang w:val="sk-SK"/>
        </w:rPr>
        <w:t>4</w:t>
      </w:r>
      <w:r w:rsidRPr="00D724F0">
        <w:rPr>
          <w:b/>
          <w:bCs/>
          <w:iCs/>
          <w:lang w:val="sk-SK"/>
        </w:rPr>
        <w:t xml:space="preserve"> </w:t>
      </w:r>
      <w:r w:rsidR="00274796">
        <w:rPr>
          <w:b/>
          <w:bCs/>
          <w:iCs/>
          <w:lang w:val="sk-SK"/>
        </w:rPr>
        <w:t>-</w:t>
      </w:r>
      <w:r w:rsidRPr="00D724F0">
        <w:rPr>
          <w:b/>
          <w:bCs/>
          <w:iCs/>
          <w:lang w:val="sk-SK"/>
        </w:rPr>
        <w:t xml:space="preserve"> Odborný autorský dohľad počas realizácie zákazky – OAD</w:t>
      </w:r>
    </w:p>
    <w:p w:rsidR="00746501" w:rsidRPr="007F07D6" w:rsidRDefault="00746501" w:rsidP="00805F33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</w:p>
    <w:p w:rsidR="004D4DBF" w:rsidRPr="007F07D6" w:rsidRDefault="00C34D9D" w:rsidP="00347062">
      <w:pPr>
        <w:pStyle w:val="Odsekzoznamu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hanging="1290"/>
        <w:rPr>
          <w:b/>
          <w:bCs/>
        </w:rPr>
      </w:pPr>
      <w:bookmarkStart w:id="1" w:name="_Toc527007066"/>
      <w:r w:rsidRPr="007F07D6">
        <w:rPr>
          <w:b/>
          <w:bCs/>
        </w:rPr>
        <w:t>Opis predmetu zákazky</w:t>
      </w:r>
      <w:bookmarkEnd w:id="1"/>
    </w:p>
    <w:p w:rsidR="00BA3146" w:rsidRDefault="00D1294C" w:rsidP="00BA3146">
      <w:pPr>
        <w:tabs>
          <w:tab w:val="left" w:pos="567"/>
        </w:tabs>
        <w:ind w:left="567"/>
        <w:jc w:val="both"/>
        <w:rPr>
          <w:color w:val="000000" w:themeColor="text1"/>
          <w:lang w:val="sk-SK"/>
        </w:rPr>
      </w:pPr>
      <w:r w:rsidRPr="007F07D6">
        <w:rPr>
          <w:lang w:val="sk-SK"/>
        </w:rPr>
        <w:t>Predmetom riešenia tejto</w:t>
      </w:r>
      <w:r w:rsidR="004D4DBF" w:rsidRPr="007F07D6">
        <w:rPr>
          <w:lang w:val="sk-SK"/>
        </w:rPr>
        <w:t xml:space="preserve"> zákazky je v</w:t>
      </w:r>
      <w:r w:rsidR="00CF29E9" w:rsidRPr="007F07D6">
        <w:rPr>
          <w:lang w:val="sk-SK"/>
        </w:rPr>
        <w:t>y</w:t>
      </w:r>
      <w:r w:rsidR="004D4DBF" w:rsidRPr="007F07D6">
        <w:rPr>
          <w:lang w:val="sk-SK"/>
        </w:rPr>
        <w:t>pra</w:t>
      </w:r>
      <w:r w:rsidR="00CF29E9" w:rsidRPr="007F07D6">
        <w:rPr>
          <w:lang w:val="sk-SK"/>
        </w:rPr>
        <w:t>c</w:t>
      </w:r>
      <w:r w:rsidR="004D4DBF" w:rsidRPr="007F07D6">
        <w:rPr>
          <w:lang w:val="sk-SK"/>
        </w:rPr>
        <w:t>ovanie PD</w:t>
      </w:r>
      <w:r w:rsidR="00E8759E">
        <w:rPr>
          <w:lang w:val="sk-SK"/>
        </w:rPr>
        <w:t xml:space="preserve"> komplexnej obnovy interiéru </w:t>
      </w:r>
      <w:r w:rsidR="008E288F" w:rsidRPr="00AD21EF">
        <w:rPr>
          <w:color w:val="000000" w:themeColor="text1"/>
          <w:lang w:val="sk-SK"/>
        </w:rPr>
        <w:t xml:space="preserve">a inžinierskych sietí </w:t>
      </w:r>
      <w:r w:rsidR="00E8759E">
        <w:rPr>
          <w:lang w:val="sk-SK"/>
        </w:rPr>
        <w:t>1.NP bloku „C“</w:t>
      </w:r>
      <w:r w:rsidR="00160051" w:rsidRPr="007F07D6">
        <w:rPr>
          <w:lang w:val="sk-SK"/>
        </w:rPr>
        <w:t xml:space="preserve">, </w:t>
      </w:r>
      <w:r w:rsidR="00CF29E9" w:rsidRPr="007F07D6">
        <w:rPr>
          <w:lang w:val="sk-SK"/>
        </w:rPr>
        <w:t xml:space="preserve">inžinierska činnosť </w:t>
      </w:r>
      <w:r w:rsidR="007D7931" w:rsidRPr="007F07D6">
        <w:rPr>
          <w:lang w:val="sk-SK"/>
        </w:rPr>
        <w:t>a</w:t>
      </w:r>
      <w:r w:rsidR="00707471" w:rsidRPr="007F07D6">
        <w:rPr>
          <w:lang w:val="sk-SK"/>
        </w:rPr>
        <w:t> odborn</w:t>
      </w:r>
      <w:r w:rsidR="008F1935" w:rsidRPr="007F07D6">
        <w:rPr>
          <w:lang w:val="sk-SK"/>
        </w:rPr>
        <w:t>ý</w:t>
      </w:r>
      <w:r w:rsidR="00707471" w:rsidRPr="007F07D6">
        <w:rPr>
          <w:lang w:val="sk-SK"/>
        </w:rPr>
        <w:t xml:space="preserve"> </w:t>
      </w:r>
      <w:r w:rsidR="007D7931" w:rsidRPr="007F07D6">
        <w:rPr>
          <w:lang w:val="sk-SK"/>
        </w:rPr>
        <w:t>autorský d</w:t>
      </w:r>
      <w:r w:rsidR="00707471" w:rsidRPr="007F07D6">
        <w:rPr>
          <w:lang w:val="sk-SK"/>
        </w:rPr>
        <w:t>ohľad</w:t>
      </w:r>
      <w:r w:rsidR="0001305E" w:rsidRPr="007F07D6">
        <w:rPr>
          <w:lang w:val="sk-SK"/>
        </w:rPr>
        <w:t xml:space="preserve"> </w:t>
      </w:r>
      <w:r w:rsidR="0001305E" w:rsidRPr="007F07D6">
        <w:rPr>
          <w:lang w:val="sk-SK"/>
        </w:rPr>
        <w:lastRenderedPageBreak/>
        <w:t>projektanta</w:t>
      </w:r>
      <w:r w:rsidR="00A11567" w:rsidRPr="007F07D6">
        <w:rPr>
          <w:lang w:val="sk-SK"/>
        </w:rPr>
        <w:t xml:space="preserve"> pre stavbu </w:t>
      </w:r>
      <w:r w:rsidR="00BA3146" w:rsidRPr="00BA3146">
        <w:rPr>
          <w:lang w:val="sk-SK"/>
        </w:rPr>
        <w:t>„</w:t>
      </w:r>
      <w:r w:rsidR="00D76382">
        <w:rPr>
          <w:lang w:val="sk-SK"/>
        </w:rPr>
        <w:t>LIKAVA</w:t>
      </w:r>
      <w:r w:rsidR="00BE534B">
        <w:rPr>
          <w:lang w:val="sk-SK"/>
        </w:rPr>
        <w:t xml:space="preserve"> -</w:t>
      </w:r>
      <w:r w:rsidR="00D76382">
        <w:rPr>
          <w:lang w:val="sk-SK"/>
        </w:rPr>
        <w:t xml:space="preserve"> </w:t>
      </w:r>
      <w:r w:rsidR="00BE534B" w:rsidRPr="00BE534B">
        <w:rPr>
          <w:lang w:val="sk-SK"/>
        </w:rPr>
        <w:t>centrum sociálnych služieb, Likavka –</w:t>
      </w:r>
      <w:r w:rsidR="00BE534B">
        <w:rPr>
          <w:b/>
          <w:lang w:val="sk-SK"/>
        </w:rPr>
        <w:t xml:space="preserve"> </w:t>
      </w:r>
      <w:r w:rsidR="00BE534B" w:rsidRPr="00BE534B">
        <w:rPr>
          <w:lang w:val="sk-SK"/>
        </w:rPr>
        <w:t xml:space="preserve">stavebné úpravy </w:t>
      </w:r>
      <w:r w:rsidR="007E552A">
        <w:rPr>
          <w:lang w:val="sk-SK"/>
        </w:rPr>
        <w:t>a modernizácia 1.NP bloku C</w:t>
      </w:r>
      <w:r w:rsidR="00BA3146" w:rsidRPr="00BE534B">
        <w:rPr>
          <w:lang w:val="sk-SK"/>
        </w:rPr>
        <w:t>“.</w:t>
      </w:r>
    </w:p>
    <w:p w:rsidR="00312D4B" w:rsidRDefault="00BA3146" w:rsidP="003A3A27">
      <w:pPr>
        <w:tabs>
          <w:tab w:val="left" w:pos="567"/>
        </w:tabs>
        <w:ind w:left="567"/>
        <w:jc w:val="both"/>
        <w:rPr>
          <w:lang w:val="sk-SK"/>
        </w:rPr>
      </w:pPr>
      <w:r w:rsidRPr="007B360A">
        <w:rPr>
          <w:color w:val="000000" w:themeColor="text1"/>
          <w:lang w:val="sk-SK"/>
        </w:rPr>
        <w:t xml:space="preserve">Predmetný objekt </w:t>
      </w:r>
      <w:r w:rsidR="00E046C9">
        <w:rPr>
          <w:color w:val="000000" w:themeColor="text1"/>
          <w:lang w:val="sk-SK"/>
        </w:rPr>
        <w:t>leží na pozemku v mierne svahovitom teréne</w:t>
      </w:r>
      <w:r w:rsidR="00A2311C">
        <w:rPr>
          <w:color w:val="000000" w:themeColor="text1"/>
          <w:lang w:val="sk-SK"/>
        </w:rPr>
        <w:t>,</w:t>
      </w:r>
      <w:r w:rsidRPr="007B360A">
        <w:rPr>
          <w:color w:val="000000" w:themeColor="text1"/>
          <w:lang w:val="sk-SK"/>
        </w:rPr>
        <w:t xml:space="preserve"> </w:t>
      </w:r>
      <w:r w:rsidR="00A21053">
        <w:rPr>
          <w:color w:val="000000" w:themeColor="text1"/>
          <w:lang w:val="sk-SK"/>
        </w:rPr>
        <w:t>v katastrálnom území obce Likavka</w:t>
      </w:r>
      <w:r>
        <w:rPr>
          <w:lang w:val="sk-SK"/>
        </w:rPr>
        <w:t>.</w:t>
      </w:r>
      <w:r w:rsidR="00262233">
        <w:rPr>
          <w:lang w:val="sk-SK"/>
        </w:rPr>
        <w:t xml:space="preserve"> </w:t>
      </w:r>
      <w:r w:rsidR="00262233" w:rsidRPr="007F07D6">
        <w:rPr>
          <w:lang w:val="sk-SK"/>
        </w:rPr>
        <w:t xml:space="preserve">Objekt </w:t>
      </w:r>
      <w:r w:rsidR="005630D4">
        <w:rPr>
          <w:lang w:val="sk-SK"/>
        </w:rPr>
        <w:t xml:space="preserve">podľa dostupných informácií </w:t>
      </w:r>
      <w:r w:rsidR="00262233" w:rsidRPr="007F07D6">
        <w:rPr>
          <w:lang w:val="sk-SK"/>
        </w:rPr>
        <w:t xml:space="preserve">bol postavený </w:t>
      </w:r>
      <w:r w:rsidR="005630D4">
        <w:rPr>
          <w:lang w:val="sk-SK"/>
        </w:rPr>
        <w:t>v</w:t>
      </w:r>
      <w:r w:rsidR="00262233">
        <w:rPr>
          <w:lang w:val="sk-SK"/>
        </w:rPr>
        <w:t> </w:t>
      </w:r>
      <w:r w:rsidR="00262233" w:rsidRPr="007F07D6">
        <w:rPr>
          <w:lang w:val="sk-SK"/>
        </w:rPr>
        <w:t>ro</w:t>
      </w:r>
      <w:r w:rsidR="00262233">
        <w:rPr>
          <w:lang w:val="sk-SK"/>
        </w:rPr>
        <w:t xml:space="preserve">ku </w:t>
      </w:r>
      <w:r w:rsidR="00262233" w:rsidRPr="007F07D6">
        <w:rPr>
          <w:lang w:val="sk-SK"/>
        </w:rPr>
        <w:t>19</w:t>
      </w:r>
      <w:r w:rsidR="00262233">
        <w:rPr>
          <w:lang w:val="sk-SK"/>
        </w:rPr>
        <w:t>63 a skladá sa z bloku A, B, C a D.</w:t>
      </w:r>
      <w:r w:rsidR="003A3A27">
        <w:rPr>
          <w:lang w:val="sk-SK"/>
        </w:rPr>
        <w:t xml:space="preserve"> </w:t>
      </w:r>
      <w:r w:rsidR="004568B1">
        <w:rPr>
          <w:lang w:val="sk-SK"/>
        </w:rPr>
        <w:t xml:space="preserve">Objekt bloku A a D </w:t>
      </w:r>
      <w:r w:rsidR="00312D4B">
        <w:rPr>
          <w:lang w:val="sk-SK"/>
        </w:rPr>
        <w:t>bol pôvodne</w:t>
      </w:r>
      <w:r w:rsidR="004568B1">
        <w:rPr>
          <w:lang w:val="sk-SK"/>
        </w:rPr>
        <w:t xml:space="preserve"> štvorpodlažný so zvýšenou časťou 1.np s prechodmi do bloku B a</w:t>
      </w:r>
      <w:r w:rsidR="00312D4B">
        <w:rPr>
          <w:lang w:val="sk-SK"/>
        </w:rPr>
        <w:t> </w:t>
      </w:r>
      <w:r w:rsidR="004568B1">
        <w:rPr>
          <w:lang w:val="sk-SK"/>
        </w:rPr>
        <w:t>C</w:t>
      </w:r>
      <w:r w:rsidR="00312D4B">
        <w:rPr>
          <w:lang w:val="sk-SK"/>
        </w:rPr>
        <w:t xml:space="preserve">, ale v r. </w:t>
      </w:r>
      <w:r w:rsidR="00847530" w:rsidRPr="00847530">
        <w:rPr>
          <w:lang w:val="sk-SK"/>
        </w:rPr>
        <w:t>2013</w:t>
      </w:r>
      <w:r w:rsidR="00312D4B">
        <w:rPr>
          <w:lang w:val="sk-SK"/>
        </w:rPr>
        <w:t xml:space="preserve"> sa v bloku A a D nadstavovalo 5. nadzemné podlažie s pultovou strechou z drevených priehradových väzníkov. </w:t>
      </w:r>
      <w:r w:rsidR="004568B1">
        <w:rPr>
          <w:lang w:val="sk-SK"/>
        </w:rPr>
        <w:t>Objekt</w:t>
      </w:r>
      <w:r w:rsidR="00262233">
        <w:rPr>
          <w:lang w:val="sk-SK"/>
        </w:rPr>
        <w:t xml:space="preserve"> bloku </w:t>
      </w:r>
      <w:r w:rsidR="004568B1">
        <w:rPr>
          <w:lang w:val="sk-SK"/>
        </w:rPr>
        <w:t>B a C je päťpodlažný</w:t>
      </w:r>
      <w:r w:rsidR="00312D4B">
        <w:rPr>
          <w:lang w:val="sk-SK"/>
        </w:rPr>
        <w:t>, z</w:t>
      </w:r>
      <w:r w:rsidR="004568B1">
        <w:rPr>
          <w:lang w:val="sk-SK"/>
        </w:rPr>
        <w:t>astrešen</w:t>
      </w:r>
      <w:r w:rsidR="00312D4B">
        <w:rPr>
          <w:lang w:val="sk-SK"/>
        </w:rPr>
        <w:t>ý plochou strechou.</w:t>
      </w:r>
      <w:r w:rsidR="004568B1">
        <w:rPr>
          <w:lang w:val="sk-SK"/>
        </w:rPr>
        <w:t xml:space="preserve"> </w:t>
      </w:r>
      <w:r w:rsidR="00312D4B">
        <w:rPr>
          <w:lang w:val="sk-SK"/>
        </w:rPr>
        <w:t>Hlavný vstup do objektu je z komunikácie, z južnej strany.</w:t>
      </w:r>
    </w:p>
    <w:p w:rsidR="00CF04F8" w:rsidRDefault="00CF04F8" w:rsidP="00B7674B">
      <w:pPr>
        <w:ind w:left="567"/>
        <w:jc w:val="both"/>
        <w:rPr>
          <w:lang w:val="sk-SK"/>
        </w:rPr>
      </w:pPr>
      <w:r>
        <w:rPr>
          <w:lang w:val="sk-SK"/>
        </w:rPr>
        <w:t xml:space="preserve">Nosnú konštrukciu tvorí železobetónový skelet v kombinácii s murovanými nosnými stenami z tvárnic CD INA, jedná sa o pozdĺžny nosný systém. </w:t>
      </w:r>
    </w:p>
    <w:p w:rsidR="00262233" w:rsidRPr="001833DA" w:rsidRDefault="00BE534B" w:rsidP="00B7674B">
      <w:pPr>
        <w:ind w:left="567"/>
        <w:jc w:val="both"/>
        <w:rPr>
          <w:color w:val="FF0000"/>
          <w:lang w:val="sk-SK"/>
        </w:rPr>
      </w:pPr>
      <w:r>
        <w:rPr>
          <w:lang w:val="sk-SK"/>
        </w:rPr>
        <w:t xml:space="preserve">Celý objekt bol v r. </w:t>
      </w:r>
      <w:r w:rsidR="00847530" w:rsidRPr="00847530">
        <w:rPr>
          <w:lang w:val="sk-SK"/>
        </w:rPr>
        <w:t>2013</w:t>
      </w:r>
      <w:r w:rsidRPr="00847530">
        <w:rPr>
          <w:lang w:val="sk-SK"/>
        </w:rPr>
        <w:t xml:space="preserve"> </w:t>
      </w:r>
      <w:r w:rsidRPr="00BE534B">
        <w:rPr>
          <w:lang w:val="sk-SK"/>
        </w:rPr>
        <w:t>zateplený</w:t>
      </w:r>
      <w:r w:rsidR="001833DA">
        <w:rPr>
          <w:lang w:val="sk-SK"/>
        </w:rPr>
        <w:t xml:space="preserve"> vrátane plochých striech a vymieňali sa výplňové konštrukcie.</w:t>
      </w:r>
    </w:p>
    <w:p w:rsidR="00AF2E0E" w:rsidRDefault="00AF2E0E" w:rsidP="00AF2E0E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lang w:val="sk-SK"/>
        </w:rPr>
        <w:t>Objekt je napojený na existujúce inžinierske siete (</w:t>
      </w:r>
      <w:r w:rsidR="00847530" w:rsidRPr="00847530">
        <w:rPr>
          <w:lang w:val="sk-SK"/>
        </w:rPr>
        <w:t xml:space="preserve">elektrika, </w:t>
      </w:r>
      <w:r w:rsidRPr="00847530">
        <w:rPr>
          <w:lang w:val="sk-SK"/>
        </w:rPr>
        <w:t xml:space="preserve">voda, </w:t>
      </w:r>
      <w:r w:rsidR="00951632" w:rsidRPr="00847530">
        <w:rPr>
          <w:lang w:val="sk-SK"/>
        </w:rPr>
        <w:t xml:space="preserve">plyn, </w:t>
      </w:r>
      <w:r w:rsidR="00847530" w:rsidRPr="00847530">
        <w:rPr>
          <w:lang w:val="sk-SK"/>
        </w:rPr>
        <w:t xml:space="preserve">splašková </w:t>
      </w:r>
      <w:r w:rsidR="003D0029">
        <w:rPr>
          <w:lang w:val="sk-SK"/>
        </w:rPr>
        <w:t>kanalizácia</w:t>
      </w:r>
      <w:r w:rsidRPr="007F07D6">
        <w:rPr>
          <w:lang w:val="sk-SK"/>
        </w:rPr>
        <w:t xml:space="preserve">),  ktoré sa nachádzajú v blízkosti objektu. </w:t>
      </w:r>
    </w:p>
    <w:p w:rsidR="003A3A27" w:rsidRPr="003A3A27" w:rsidRDefault="003A3A27" w:rsidP="003A3A27">
      <w:pPr>
        <w:tabs>
          <w:tab w:val="left" w:pos="567"/>
        </w:tabs>
        <w:spacing w:before="120"/>
        <w:ind w:left="567"/>
        <w:jc w:val="both"/>
        <w:rPr>
          <w:b/>
        </w:rPr>
      </w:pPr>
      <w:r w:rsidRPr="003A3A27">
        <w:rPr>
          <w:b/>
        </w:rPr>
        <w:t>1</w:t>
      </w:r>
      <w:r>
        <w:rPr>
          <w:b/>
        </w:rPr>
        <w:t>.</w:t>
      </w:r>
      <w:r w:rsidRPr="003A3A27">
        <w:rPr>
          <w:b/>
        </w:rPr>
        <w:t>NP bloku C</w:t>
      </w:r>
    </w:p>
    <w:p w:rsidR="00951632" w:rsidRPr="00492F98" w:rsidRDefault="00A27A6B" w:rsidP="009D3C67">
      <w:pPr>
        <w:tabs>
          <w:tab w:val="left" w:pos="567"/>
        </w:tabs>
        <w:ind w:left="567"/>
        <w:jc w:val="both"/>
      </w:pPr>
      <w:r>
        <w:t>1.</w:t>
      </w:r>
      <w:r w:rsidR="006F1D7B" w:rsidRPr="00492F98">
        <w:t xml:space="preserve">NP bloku C je v pôvodnom stave. Na tomto podlaží sa nachádzajú spojovacie chodby,  skladovacie priestory, práčovne, žehliareň, </w:t>
      </w:r>
      <w:r w:rsidRPr="00492F98">
        <w:t>sušiarne, umyvár</w:t>
      </w:r>
      <w:r w:rsidR="00527B47">
        <w:t xml:space="preserve">ne, WC, dielne, </w:t>
      </w:r>
      <w:r w:rsidR="004D1B5A" w:rsidRPr="00492F98">
        <w:t xml:space="preserve">parný výmenník </w:t>
      </w:r>
      <w:r w:rsidR="005A6C8E" w:rsidRPr="00492F98">
        <w:t>v</w:t>
      </w:r>
      <w:r w:rsidR="004D1B5A" w:rsidRPr="00492F98">
        <w:t>iď. Príloha č.</w:t>
      </w:r>
      <w:r w:rsidR="00F551AC">
        <w:t xml:space="preserve"> </w:t>
      </w:r>
      <w:r w:rsidR="003F3F1B">
        <w:t>4</w:t>
      </w:r>
      <w:r w:rsidR="004D1B5A" w:rsidRPr="00492F98">
        <w:t>.</w:t>
      </w:r>
      <w:r w:rsidR="00BF1F16" w:rsidRPr="00492F98">
        <w:t xml:space="preserve"> </w:t>
      </w:r>
    </w:p>
    <w:p w:rsidR="00951632" w:rsidRPr="00492F98" w:rsidRDefault="0077678E" w:rsidP="000B398B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492F98">
        <w:rPr>
          <w:lang w:val="sk-SK"/>
        </w:rPr>
        <w:t xml:space="preserve">V miestnostiach </w:t>
      </w:r>
      <w:r w:rsidR="00A27A6B" w:rsidRPr="00492F98">
        <w:rPr>
          <w:lang w:val="sk-SK"/>
        </w:rPr>
        <w:t>1.17 (práčovňa)</w:t>
      </w:r>
      <w:r w:rsidRPr="00492F98">
        <w:rPr>
          <w:lang w:val="sk-SK"/>
        </w:rPr>
        <w:t>, 1.19 a 1.20 (skladovacie priestory) je v strope sklobetónový svetlík a </w:t>
      </w:r>
      <w:r w:rsidR="005A6C8E" w:rsidRPr="00492F98">
        <w:rPr>
          <w:lang w:val="sk-SK"/>
        </w:rPr>
        <w:t>päť</w:t>
      </w:r>
      <w:r w:rsidRPr="00492F98">
        <w:rPr>
          <w:lang w:val="sk-SK"/>
        </w:rPr>
        <w:t xml:space="preserve"> kupolo</w:t>
      </w:r>
      <w:r w:rsidR="005A6C8E" w:rsidRPr="00492F98">
        <w:rPr>
          <w:lang w:val="sk-SK"/>
        </w:rPr>
        <w:t>vých</w:t>
      </w:r>
      <w:r w:rsidRPr="00492F98">
        <w:rPr>
          <w:lang w:val="sk-SK"/>
        </w:rPr>
        <w:t xml:space="preserve"> svetlík</w:t>
      </w:r>
      <w:r w:rsidR="005A6C8E" w:rsidRPr="00492F98">
        <w:rPr>
          <w:lang w:val="sk-SK"/>
        </w:rPr>
        <w:t>ov</w:t>
      </w:r>
      <w:r w:rsidRPr="00492F98">
        <w:rPr>
          <w:lang w:val="sk-SK"/>
        </w:rPr>
        <w:t xml:space="preserve">, cez ktoré počas dažďov a na jar zateká voda do miestností. Popri stropných svetlíkoch je elektrické osvetlenie. Strop je okolo svetlíkov značne poškodený, výstuž okolo otvorov je obnažená a zhrdzavená. Nad práčovňou a skladovacími priestormi, v časti, kde sú svetlíky, je vonkajší chodník. Sklo na svetlíkoch je poškodené, hydroizolácia okolo svetlíkov je nefunkčná. Dva </w:t>
      </w:r>
      <w:r w:rsidR="000B398B" w:rsidRPr="00492F98">
        <w:rPr>
          <w:lang w:val="sk-SK"/>
        </w:rPr>
        <w:t>svetlíky nad skladovacími priestorm</w:t>
      </w:r>
      <w:r w:rsidR="00FB36F1">
        <w:rPr>
          <w:lang w:val="sk-SK"/>
        </w:rPr>
        <w:t xml:space="preserve">i sú zaslepené (zvonku prekryté </w:t>
      </w:r>
      <w:r w:rsidR="000B398B" w:rsidRPr="00492F98">
        <w:rPr>
          <w:lang w:val="sk-SK"/>
        </w:rPr>
        <w:t>paropriepustnou hydroizolačnou</w:t>
      </w:r>
      <w:r w:rsidR="005A6C8E" w:rsidRPr="00492F98">
        <w:rPr>
          <w:lang w:val="sk-SK"/>
        </w:rPr>
        <w:t xml:space="preserve"> </w:t>
      </w:r>
      <w:r w:rsidR="00F22238" w:rsidRPr="00492F98">
        <w:rPr>
          <w:lang w:val="sk-SK"/>
        </w:rPr>
        <w:t xml:space="preserve">fóliou a zvnútra polystyrénom) </w:t>
      </w:r>
      <w:r w:rsidR="005A6C8E" w:rsidRPr="00492F98">
        <w:rPr>
          <w:lang w:val="sk-SK"/>
        </w:rPr>
        <w:t>vi</w:t>
      </w:r>
      <w:r w:rsidR="003F3F1B">
        <w:rPr>
          <w:lang w:val="sk-SK"/>
        </w:rPr>
        <w:t>ď. fotodokumentácia Príloha č.</w:t>
      </w:r>
      <w:r w:rsidR="00F551AC">
        <w:rPr>
          <w:lang w:val="sk-SK"/>
        </w:rPr>
        <w:t xml:space="preserve"> </w:t>
      </w:r>
      <w:r w:rsidR="003F3F1B">
        <w:rPr>
          <w:lang w:val="sk-SK"/>
        </w:rPr>
        <w:t>3</w:t>
      </w:r>
      <w:r w:rsidR="004D1B5A" w:rsidRPr="00492F98">
        <w:rPr>
          <w:lang w:val="sk-SK"/>
        </w:rPr>
        <w:t xml:space="preserve"> tejto výzvy.</w:t>
      </w:r>
    </w:p>
    <w:p w:rsidR="000B398B" w:rsidRPr="00492F98" w:rsidRDefault="00710E21" w:rsidP="007B7E79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492F98">
        <w:rPr>
          <w:lang w:val="sk-SK"/>
        </w:rPr>
        <w:t>Vnútorná s</w:t>
      </w:r>
      <w:r w:rsidR="000A73DF" w:rsidRPr="00492F98">
        <w:rPr>
          <w:lang w:val="sk-SK"/>
        </w:rPr>
        <w:t>plašková kanalizácia v objekte je pôvodná z r. 1963</w:t>
      </w:r>
      <w:r w:rsidR="00A820B6" w:rsidRPr="00492F98">
        <w:rPr>
          <w:lang w:val="sk-SK"/>
        </w:rPr>
        <w:t xml:space="preserve"> a je v nevyhovujúcom stave</w:t>
      </w:r>
      <w:r w:rsidR="000A73DF" w:rsidRPr="00492F98">
        <w:rPr>
          <w:lang w:val="sk-SK"/>
        </w:rPr>
        <w:t xml:space="preserve">. </w:t>
      </w:r>
      <w:r w:rsidR="000B398B" w:rsidRPr="00492F98">
        <w:rPr>
          <w:lang w:val="sk-SK"/>
        </w:rPr>
        <w:t>Podľa slov údržbára v rohu miestnosti 1.17 (práčovňa) z pôvodnej liatinovej kanalizačnej rúry striekava voda, ktorú v</w:t>
      </w:r>
      <w:r w:rsidR="008369CD">
        <w:rPr>
          <w:lang w:val="sk-SK"/>
        </w:rPr>
        <w:t> spojoch museli opakovane lepiť</w:t>
      </w:r>
      <w:r w:rsidR="000B398B" w:rsidRPr="00492F98">
        <w:rPr>
          <w:lang w:val="sk-SK"/>
        </w:rPr>
        <w:t xml:space="preserve"> </w:t>
      </w:r>
      <w:r w:rsidR="008369CD">
        <w:rPr>
          <w:lang w:val="sk-SK"/>
        </w:rPr>
        <w:t>v</w:t>
      </w:r>
      <w:r w:rsidR="004D1B5A" w:rsidRPr="00492F98">
        <w:rPr>
          <w:lang w:val="sk-SK"/>
        </w:rPr>
        <w:t xml:space="preserve">iď. fotodokumentácia Príloha č. </w:t>
      </w:r>
      <w:r w:rsidR="003F3F1B">
        <w:rPr>
          <w:lang w:val="sk-SK"/>
        </w:rPr>
        <w:t>3</w:t>
      </w:r>
      <w:r w:rsidR="004D1B5A" w:rsidRPr="00492F98">
        <w:rPr>
          <w:lang w:val="sk-SK"/>
        </w:rPr>
        <w:t xml:space="preserve"> tejto výzvy.</w:t>
      </w:r>
      <w:r w:rsidR="007B7E79" w:rsidRPr="00492F98">
        <w:rPr>
          <w:lang w:val="sk-SK"/>
        </w:rPr>
        <w:t xml:space="preserve"> </w:t>
      </w:r>
      <w:r w:rsidR="00A820B6" w:rsidRPr="00492F98">
        <w:rPr>
          <w:lang w:val="sk-SK"/>
        </w:rPr>
        <w:t>Na základe</w:t>
      </w:r>
      <w:r w:rsidR="000A73DF" w:rsidRPr="00492F98">
        <w:rPr>
          <w:lang w:val="sk-SK"/>
        </w:rPr>
        <w:t xml:space="preserve"> vyjadrenia údržbára a riaditeľky z</w:t>
      </w:r>
      <w:r w:rsidR="008369CD">
        <w:rPr>
          <w:lang w:val="sk-SK"/>
        </w:rPr>
        <w:t xml:space="preserve">ariadenia dochádza  od novembra </w:t>
      </w:r>
      <w:r w:rsidR="000A73DF" w:rsidRPr="00492F98">
        <w:rPr>
          <w:lang w:val="sk-SK"/>
        </w:rPr>
        <w:t>r. 2021 k upchávaniu dvoch kanalizačných šácht, v ktorých sa hromadia splašky a musia sa pravidelne odčerpávať (približne každý týždeň). Jedna šachta sa nachádza v</w:t>
      </w:r>
      <w:r w:rsidR="000B398B" w:rsidRPr="00492F98">
        <w:rPr>
          <w:lang w:val="sk-SK"/>
        </w:rPr>
        <w:t xml:space="preserve"> miestnosti </w:t>
      </w:r>
      <w:r w:rsidR="000A73DF" w:rsidRPr="00492F98">
        <w:rPr>
          <w:lang w:val="sk-SK"/>
        </w:rPr>
        <w:t xml:space="preserve">1.02 (chodba) </w:t>
      </w:r>
      <w:r w:rsidR="000B398B" w:rsidRPr="00492F98">
        <w:rPr>
          <w:lang w:val="sk-SK"/>
        </w:rPr>
        <w:t>a</w:t>
      </w:r>
      <w:r w:rsidR="000A73DF" w:rsidRPr="00492F98">
        <w:rPr>
          <w:lang w:val="sk-SK"/>
        </w:rPr>
        <w:t> druhá v miestnosti 1.08 (umyváreň)</w:t>
      </w:r>
      <w:r w:rsidR="00240EF1" w:rsidRPr="00492F98">
        <w:rPr>
          <w:lang w:val="sk-SK"/>
        </w:rPr>
        <w:t xml:space="preserve"> v</w:t>
      </w:r>
      <w:r w:rsidR="004D1B5A" w:rsidRPr="00492F98">
        <w:rPr>
          <w:lang w:val="sk-SK"/>
        </w:rPr>
        <w:t xml:space="preserve">iď. fotodokumentácia Príloha č. </w:t>
      </w:r>
      <w:r w:rsidR="003F3F1B">
        <w:rPr>
          <w:lang w:val="sk-SK"/>
        </w:rPr>
        <w:t>3</w:t>
      </w:r>
      <w:r w:rsidR="004D1B5A" w:rsidRPr="00492F98">
        <w:rPr>
          <w:lang w:val="sk-SK"/>
        </w:rPr>
        <w:t xml:space="preserve"> tejto výzvy.</w:t>
      </w:r>
      <w:r w:rsidR="003A3A27" w:rsidRPr="00492F98">
        <w:rPr>
          <w:lang w:val="sk-SK"/>
        </w:rPr>
        <w:t xml:space="preserve"> V roku  </w:t>
      </w:r>
      <w:r w:rsidR="007B7E79" w:rsidRPr="00492F98">
        <w:rPr>
          <w:lang w:val="sk-SK"/>
        </w:rPr>
        <w:t xml:space="preserve">2015/2016 sa </w:t>
      </w:r>
      <w:r w:rsidR="00C85281" w:rsidRPr="00492F98">
        <w:rPr>
          <w:lang w:val="sk-SK"/>
        </w:rPr>
        <w:t xml:space="preserve">v areáli zariadenia </w:t>
      </w:r>
      <w:r w:rsidR="007B7E79" w:rsidRPr="00492F98">
        <w:rPr>
          <w:lang w:val="sk-SK"/>
        </w:rPr>
        <w:t xml:space="preserve">realizovala výstavba </w:t>
      </w:r>
      <w:r w:rsidR="00367A22" w:rsidRPr="00492F98">
        <w:rPr>
          <w:lang w:val="sk-SK"/>
        </w:rPr>
        <w:t xml:space="preserve">novej dažďovej kanalizácie a novej vonkajšej splaškovej kanalizácie a taktiež sa </w:t>
      </w:r>
      <w:r w:rsidR="00C85281" w:rsidRPr="00492F98">
        <w:rPr>
          <w:lang w:val="sk-SK"/>
        </w:rPr>
        <w:t xml:space="preserve">zariadenie napojilo na </w:t>
      </w:r>
      <w:r w:rsidR="007B7E79" w:rsidRPr="00492F98">
        <w:rPr>
          <w:lang w:val="sk-SK"/>
        </w:rPr>
        <w:t>verejn</w:t>
      </w:r>
      <w:r w:rsidR="00C85281" w:rsidRPr="00492F98">
        <w:rPr>
          <w:lang w:val="sk-SK"/>
        </w:rPr>
        <w:t>ú splaškovú</w:t>
      </w:r>
      <w:r w:rsidR="007B7E79" w:rsidRPr="00492F98">
        <w:rPr>
          <w:lang w:val="sk-SK"/>
        </w:rPr>
        <w:t xml:space="preserve"> kanalizáci</w:t>
      </w:r>
      <w:r w:rsidR="00C85281" w:rsidRPr="00492F98">
        <w:rPr>
          <w:lang w:val="sk-SK"/>
        </w:rPr>
        <w:t>u</w:t>
      </w:r>
      <w:r w:rsidR="007B7E79" w:rsidRPr="00492F98">
        <w:rPr>
          <w:lang w:val="sk-SK"/>
        </w:rPr>
        <w:t xml:space="preserve"> v obci Likavka</w:t>
      </w:r>
      <w:r w:rsidR="000F3562" w:rsidRPr="00492F98">
        <w:rPr>
          <w:lang w:val="sk-SK"/>
        </w:rPr>
        <w:t xml:space="preserve"> viď. Príloha č.</w:t>
      </w:r>
      <w:r w:rsidR="00F551AC">
        <w:rPr>
          <w:lang w:val="sk-SK"/>
        </w:rPr>
        <w:t xml:space="preserve"> </w:t>
      </w:r>
      <w:r w:rsidR="003F3F1B">
        <w:rPr>
          <w:lang w:val="sk-SK"/>
        </w:rPr>
        <w:t>5</w:t>
      </w:r>
      <w:r w:rsidR="000F3562" w:rsidRPr="00492F98">
        <w:rPr>
          <w:lang w:val="sk-SK"/>
        </w:rPr>
        <w:t>.</w:t>
      </w:r>
    </w:p>
    <w:p w:rsidR="005B7C6A" w:rsidRPr="00492F98" w:rsidRDefault="00997146" w:rsidP="002421EF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492F98">
        <w:rPr>
          <w:lang w:val="sk-SK"/>
        </w:rPr>
        <w:t xml:space="preserve">V objekte sú pôvodné hliníkové rozvody elektriky z r. 1963. </w:t>
      </w:r>
      <w:r w:rsidR="005B7C6A" w:rsidRPr="00492F98">
        <w:rPr>
          <w:lang w:val="sk-SK"/>
        </w:rPr>
        <w:t>Elektroinštalácia</w:t>
      </w:r>
      <w:r w:rsidRPr="00492F98">
        <w:rPr>
          <w:lang w:val="sk-SK"/>
        </w:rPr>
        <w:t xml:space="preserve"> </w:t>
      </w:r>
      <w:r w:rsidR="005B7C6A" w:rsidRPr="00492F98">
        <w:rPr>
          <w:lang w:val="sk-SK"/>
        </w:rPr>
        <w:t xml:space="preserve">má z hľadiska technických zariadení nepostačujúcu kapacitu. </w:t>
      </w:r>
    </w:p>
    <w:p w:rsidR="007D28E4" w:rsidRPr="00B01E2F" w:rsidRDefault="007D28E4" w:rsidP="00EC3D92">
      <w:pPr>
        <w:pStyle w:val="LUBO"/>
        <w:widowControl/>
        <w:spacing w:line="240" w:lineRule="auto"/>
        <w:rPr>
          <w:rFonts w:ascii="podmienk" w:hAnsi="podmienk"/>
        </w:rPr>
      </w:pPr>
    </w:p>
    <w:p w:rsidR="001717BC" w:rsidRPr="00C92EF7" w:rsidRDefault="00BD573D" w:rsidP="00C92EF7">
      <w:pPr>
        <w:pStyle w:val="Odsekzoznamu"/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b/>
        </w:rPr>
      </w:pPr>
      <w:bookmarkStart w:id="2" w:name="_Toc527007069"/>
      <w:r w:rsidRPr="00C92EF7">
        <w:rPr>
          <w:b/>
          <w:bCs/>
          <w:u w:val="single"/>
        </w:rPr>
        <w:t>Predmetom zákazky je vypracovanie Projektovej d</w:t>
      </w:r>
      <w:r w:rsidRPr="00C92EF7">
        <w:rPr>
          <w:b/>
          <w:u w:val="single"/>
        </w:rPr>
        <w:t>okumentácie a výkon inžinierskej činnosti pre predmetný objekt.</w:t>
      </w:r>
      <w:r w:rsidRPr="007F07D6">
        <w:t xml:space="preserve"> </w:t>
      </w:r>
      <w:r w:rsidR="00435EC1" w:rsidRPr="007F07D6">
        <w:t xml:space="preserve">V rámci projektových prác je nutné riešiť </w:t>
      </w:r>
      <w:r w:rsidR="00FF0B8E">
        <w:t xml:space="preserve">komplexnú obnovu </w:t>
      </w:r>
      <w:r w:rsidR="00FF0B8E" w:rsidRPr="00FF0B8E">
        <w:rPr>
          <w:b/>
        </w:rPr>
        <w:t>interiéru</w:t>
      </w:r>
      <w:r w:rsidR="008929BA" w:rsidRPr="00FF0B8E">
        <w:rPr>
          <w:b/>
        </w:rPr>
        <w:t xml:space="preserve"> </w:t>
      </w:r>
      <w:r w:rsidR="008E288F" w:rsidRPr="00AD21EF">
        <w:rPr>
          <w:b/>
          <w:color w:val="000000" w:themeColor="text1"/>
        </w:rPr>
        <w:t>a inžinierskych sietí</w:t>
      </w:r>
      <w:r w:rsidR="008E288F" w:rsidRPr="00AD21EF">
        <w:rPr>
          <w:color w:val="000000" w:themeColor="text1"/>
        </w:rPr>
        <w:t xml:space="preserve"> </w:t>
      </w:r>
      <w:r w:rsidR="008929BA" w:rsidRPr="00FF0B8E">
        <w:rPr>
          <w:b/>
        </w:rPr>
        <w:t xml:space="preserve">1.NP bloku </w:t>
      </w:r>
      <w:r w:rsidR="00FF0B8E">
        <w:rPr>
          <w:b/>
        </w:rPr>
        <w:t>„</w:t>
      </w:r>
      <w:r w:rsidR="008929BA" w:rsidRPr="00FF0B8E">
        <w:rPr>
          <w:b/>
        </w:rPr>
        <w:t>C</w:t>
      </w:r>
      <w:r w:rsidR="00FF0B8E">
        <w:rPr>
          <w:b/>
        </w:rPr>
        <w:t>“</w:t>
      </w:r>
      <w:r w:rsidR="008929BA" w:rsidRPr="00FF0B8E">
        <w:t xml:space="preserve"> </w:t>
      </w:r>
      <w:r w:rsidR="008929BA" w:rsidRPr="00A852AA">
        <w:rPr>
          <w:b/>
        </w:rPr>
        <w:t>LIKAVA - centrum</w:t>
      </w:r>
      <w:r w:rsidR="008929BA" w:rsidRPr="007F07D6">
        <w:rPr>
          <w:b/>
        </w:rPr>
        <w:t xml:space="preserve"> sociálnych služieb</w:t>
      </w:r>
      <w:r w:rsidR="00FF0B8E">
        <w:rPr>
          <w:b/>
        </w:rPr>
        <w:t xml:space="preserve"> v Likavke, </w:t>
      </w:r>
      <w:r w:rsidR="00435EC1" w:rsidRPr="007F07D6">
        <w:rPr>
          <w:lang w:eastAsia="sk-SK"/>
        </w:rPr>
        <w:t>aby po stavebných úpravách objekt spĺňal súčasné predpisy v</w:t>
      </w:r>
      <w:r w:rsidR="001E37EB" w:rsidRPr="007F07D6">
        <w:rPr>
          <w:lang w:eastAsia="sk-SK"/>
        </w:rPr>
        <w:t> </w:t>
      </w:r>
      <w:r w:rsidR="00435EC1" w:rsidRPr="007F07D6">
        <w:rPr>
          <w:lang w:eastAsia="sk-SK"/>
        </w:rPr>
        <w:t>oblasti</w:t>
      </w:r>
      <w:r w:rsidR="001E37EB" w:rsidRPr="007F07D6">
        <w:rPr>
          <w:lang w:eastAsia="sk-SK"/>
        </w:rPr>
        <w:t xml:space="preserve"> </w:t>
      </w:r>
      <w:r w:rsidR="00435EC1" w:rsidRPr="007F07D6">
        <w:rPr>
          <w:lang w:eastAsia="sk-SK"/>
        </w:rPr>
        <w:t>bezpečnosti, prevádzky</w:t>
      </w:r>
      <w:r w:rsidR="00187C72">
        <w:rPr>
          <w:lang w:eastAsia="sk-SK"/>
        </w:rPr>
        <w:t>, hygieny,</w:t>
      </w:r>
      <w:r w:rsidR="00435EC1" w:rsidRPr="007F07D6">
        <w:rPr>
          <w:lang w:eastAsia="sk-SK"/>
        </w:rPr>
        <w:t xml:space="preserve"> ako aj iné, ktoré sú kladené na stavby tohto charakteru.</w:t>
      </w:r>
    </w:p>
    <w:p w:rsidR="001B4A58" w:rsidRPr="00492F98" w:rsidRDefault="00C978B7" w:rsidP="00C978B7">
      <w:pPr>
        <w:tabs>
          <w:tab w:val="left" w:pos="567"/>
          <w:tab w:val="left" w:pos="5040"/>
          <w:tab w:val="left" w:pos="7380"/>
        </w:tabs>
        <w:jc w:val="both"/>
        <w:rPr>
          <w:lang w:val="sk-SK"/>
        </w:rPr>
      </w:pPr>
      <w:r w:rsidRPr="00492F98">
        <w:rPr>
          <w:lang w:val="sk-SK"/>
        </w:rPr>
        <w:tab/>
      </w:r>
      <w:r w:rsidR="001B4A58" w:rsidRPr="00492F98">
        <w:rPr>
          <w:lang w:val="sk-SK"/>
        </w:rPr>
        <w:t>Vzhľadom k</w:t>
      </w:r>
      <w:r w:rsidR="007E2C3D" w:rsidRPr="00492F98">
        <w:rPr>
          <w:lang w:val="sk-SK"/>
        </w:rPr>
        <w:t> </w:t>
      </w:r>
      <w:r w:rsidR="001B4A58" w:rsidRPr="00492F98">
        <w:rPr>
          <w:lang w:val="sk-SK"/>
        </w:rPr>
        <w:t>nevyhovujúcemu</w:t>
      </w:r>
      <w:r w:rsidR="007E2C3D" w:rsidRPr="00492F98">
        <w:rPr>
          <w:lang w:val="sk-SK"/>
        </w:rPr>
        <w:t xml:space="preserve"> stavu</w:t>
      </w:r>
      <w:r w:rsidR="001B4A58" w:rsidRPr="00492F98">
        <w:rPr>
          <w:lang w:val="sk-SK"/>
        </w:rPr>
        <w:t xml:space="preserve"> </w:t>
      </w:r>
      <w:r w:rsidR="007E2C3D" w:rsidRPr="00492F98">
        <w:rPr>
          <w:lang w:val="sk-SK"/>
        </w:rPr>
        <w:t>j</w:t>
      </w:r>
      <w:r w:rsidR="001B4A58" w:rsidRPr="00492F98">
        <w:rPr>
          <w:lang w:val="sk-SK"/>
        </w:rPr>
        <w:t>e nevyhnutné a požadované riešiť najmä :</w:t>
      </w:r>
    </w:p>
    <w:p w:rsidR="001812B9" w:rsidRPr="00492F98" w:rsidRDefault="003D5099" w:rsidP="00427D71">
      <w:pPr>
        <w:pStyle w:val="Odsekzoznamu"/>
        <w:numPr>
          <w:ilvl w:val="0"/>
          <w:numId w:val="15"/>
        </w:numPr>
        <w:tabs>
          <w:tab w:val="left" w:pos="567"/>
          <w:tab w:val="left" w:pos="5040"/>
          <w:tab w:val="left" w:pos="7380"/>
        </w:tabs>
        <w:jc w:val="both"/>
      </w:pPr>
      <w:r w:rsidRPr="00492F98">
        <w:t>r</w:t>
      </w:r>
      <w:r w:rsidR="001B4A58" w:rsidRPr="00492F98">
        <w:t>ekonštrukciu</w:t>
      </w:r>
      <w:r w:rsidRPr="00492F98">
        <w:t xml:space="preserve"> </w:t>
      </w:r>
      <w:r w:rsidR="00746501" w:rsidRPr="00492F98">
        <w:t>stropu v miestnostiach, kde sa nachádzajú stropné svetlíky</w:t>
      </w:r>
      <w:r w:rsidRPr="00492F98">
        <w:t>,</w:t>
      </w:r>
    </w:p>
    <w:p w:rsidR="00C978B7" w:rsidRPr="00492F98" w:rsidRDefault="00F22238" w:rsidP="00F22238">
      <w:pPr>
        <w:pStyle w:val="Odsekzoznamu"/>
        <w:numPr>
          <w:ilvl w:val="0"/>
          <w:numId w:val="15"/>
        </w:numPr>
        <w:tabs>
          <w:tab w:val="left" w:pos="567"/>
          <w:tab w:val="left" w:pos="5040"/>
          <w:tab w:val="left" w:pos="7380"/>
        </w:tabs>
        <w:jc w:val="both"/>
      </w:pPr>
      <w:r w:rsidRPr="00492F98">
        <w:t xml:space="preserve">z hľadiska modernizácie zmeniť dispozičné usporiadanie </w:t>
      </w:r>
      <w:r w:rsidR="00C978B7" w:rsidRPr="00492F98">
        <w:t xml:space="preserve">podľa požiadaviek objednávateľa </w:t>
      </w:r>
    </w:p>
    <w:p w:rsidR="001B4A58" w:rsidRPr="00492F98" w:rsidRDefault="001812B9" w:rsidP="00427D71">
      <w:pPr>
        <w:pStyle w:val="Odsekzoznamu"/>
        <w:numPr>
          <w:ilvl w:val="0"/>
          <w:numId w:val="15"/>
        </w:numPr>
        <w:tabs>
          <w:tab w:val="left" w:pos="567"/>
          <w:tab w:val="left" w:pos="5040"/>
          <w:tab w:val="left" w:pos="7380"/>
        </w:tabs>
        <w:jc w:val="both"/>
      </w:pPr>
      <w:r w:rsidRPr="00492F98">
        <w:t>rekonštrukciu vnútorných</w:t>
      </w:r>
      <w:r w:rsidR="001B4A58" w:rsidRPr="00492F98">
        <w:t xml:space="preserve"> </w:t>
      </w:r>
      <w:r w:rsidR="007E2C3D" w:rsidRPr="00492F98">
        <w:t>rozvodov SV, TÚV, ÚK</w:t>
      </w:r>
      <w:r w:rsidR="003E4333" w:rsidRPr="00492F98">
        <w:t>, elektriky</w:t>
      </w:r>
      <w:r w:rsidR="007E2C3D" w:rsidRPr="00492F98">
        <w:t xml:space="preserve"> a</w:t>
      </w:r>
      <w:r w:rsidR="00E8759E">
        <w:t xml:space="preserve"> splaškovej </w:t>
      </w:r>
      <w:r w:rsidR="001B4A58" w:rsidRPr="00492F98">
        <w:t>kanalizáci</w:t>
      </w:r>
      <w:r w:rsidR="007E2C3D" w:rsidRPr="00492F98">
        <w:t>e</w:t>
      </w:r>
      <w:r w:rsidR="001B4A58" w:rsidRPr="00492F98">
        <w:t xml:space="preserve"> </w:t>
      </w:r>
      <w:r w:rsidR="007225A4" w:rsidRPr="00492F98">
        <w:t>až po napojenie na vonkajšiu kanalizáciu</w:t>
      </w:r>
      <w:r w:rsidR="00E8759E">
        <w:t>.</w:t>
      </w:r>
      <w:r w:rsidR="001B4A58" w:rsidRPr="00492F98">
        <w:t xml:space="preserve"> </w:t>
      </w:r>
      <w:r w:rsidR="00E8759E">
        <w:t>V</w:t>
      </w:r>
      <w:r w:rsidR="001B4A58" w:rsidRPr="00492F98">
        <w:t>yžaduje sa rekonštrukcia všetkých inštalačných rozvodov, prípad</w:t>
      </w:r>
      <w:r w:rsidR="007E2C3D" w:rsidRPr="00492F98">
        <w:t>ne iných nevyhnutných zariadení</w:t>
      </w:r>
      <w:r w:rsidRPr="00492F98">
        <w:t xml:space="preserve">, nové svietidlá, nové odvetranie, </w:t>
      </w:r>
      <w:r w:rsidR="00E8759E">
        <w:t>...</w:t>
      </w:r>
    </w:p>
    <w:p w:rsidR="001812B9" w:rsidRPr="00492F98" w:rsidRDefault="001812B9" w:rsidP="00427D71">
      <w:pPr>
        <w:pStyle w:val="Odsekzoznamu"/>
        <w:numPr>
          <w:ilvl w:val="0"/>
          <w:numId w:val="15"/>
        </w:numPr>
        <w:tabs>
          <w:tab w:val="left" w:pos="567"/>
          <w:tab w:val="left" w:pos="5040"/>
          <w:tab w:val="left" w:pos="7380"/>
        </w:tabs>
        <w:jc w:val="both"/>
      </w:pPr>
      <w:r w:rsidRPr="00492F98">
        <w:t>rekonštru</w:t>
      </w:r>
      <w:r w:rsidR="00A75480" w:rsidRPr="00492F98">
        <w:t>kci</w:t>
      </w:r>
      <w:r w:rsidR="00055535" w:rsidRPr="00492F98">
        <w:t>u</w:t>
      </w:r>
      <w:r w:rsidR="00A75480" w:rsidRPr="00492F98">
        <w:t xml:space="preserve"> interiéru (podlahy, steny</w:t>
      </w:r>
      <w:r w:rsidR="008369CD">
        <w:t xml:space="preserve">, </w:t>
      </w:r>
      <w:r w:rsidR="00AD21EF">
        <w:t>zariaď</w:t>
      </w:r>
      <w:r w:rsidR="00AD21EF" w:rsidRPr="00AD21EF">
        <w:t>ovacie predmety</w:t>
      </w:r>
      <w:r w:rsidR="00A75480" w:rsidRPr="00492F98">
        <w:t>)</w:t>
      </w:r>
    </w:p>
    <w:p w:rsidR="00BF1F16" w:rsidRPr="008E288F" w:rsidRDefault="008E288F" w:rsidP="00AD21EF">
      <w:pPr>
        <w:pStyle w:val="Odsekzoznamu"/>
        <w:numPr>
          <w:ilvl w:val="0"/>
          <w:numId w:val="15"/>
        </w:numPr>
        <w:tabs>
          <w:tab w:val="left" w:pos="567"/>
          <w:tab w:val="left" w:pos="5040"/>
          <w:tab w:val="left" w:pos="7380"/>
        </w:tabs>
        <w:jc w:val="both"/>
      </w:pPr>
      <w:r w:rsidRPr="00AD21EF">
        <w:t>napojenie vnútornej kanalizácie na vonkajšie rozvody splaškovej kanalizácie</w:t>
      </w:r>
    </w:p>
    <w:p w:rsidR="003F3F1B" w:rsidRDefault="003F3F1B" w:rsidP="004406D6">
      <w:pPr>
        <w:tabs>
          <w:tab w:val="left" w:pos="567"/>
          <w:tab w:val="left" w:pos="5040"/>
          <w:tab w:val="left" w:pos="7380"/>
        </w:tabs>
        <w:spacing w:after="240"/>
        <w:jc w:val="both"/>
        <w:rPr>
          <w:lang w:val="sk-SK"/>
        </w:rPr>
      </w:pPr>
    </w:p>
    <w:p w:rsidR="00725ED3" w:rsidRPr="007F07D6" w:rsidRDefault="008C23C8" w:rsidP="00597E63">
      <w:pPr>
        <w:tabs>
          <w:tab w:val="left" w:pos="567"/>
          <w:tab w:val="left" w:pos="5040"/>
          <w:tab w:val="left" w:pos="7380"/>
        </w:tabs>
        <w:spacing w:after="240"/>
        <w:ind w:left="567"/>
        <w:jc w:val="both"/>
        <w:rPr>
          <w:bCs/>
          <w:lang w:val="sk-SK"/>
        </w:rPr>
      </w:pPr>
      <w:r w:rsidRPr="007F07D6">
        <w:rPr>
          <w:lang w:val="sk-SK"/>
        </w:rPr>
        <w:t xml:space="preserve">PD bude </w:t>
      </w:r>
      <w:r w:rsidR="00D630E6" w:rsidRPr="007F07D6">
        <w:rPr>
          <w:lang w:val="sk-SK"/>
        </w:rPr>
        <w:t>č</w:t>
      </w:r>
      <w:r w:rsidR="005F3586" w:rsidRPr="007F07D6">
        <w:rPr>
          <w:bCs/>
          <w:lang w:val="sk-SK"/>
        </w:rPr>
        <w:t>lenen</w:t>
      </w:r>
      <w:r w:rsidRPr="007F07D6">
        <w:rPr>
          <w:bCs/>
          <w:lang w:val="sk-SK"/>
        </w:rPr>
        <w:t xml:space="preserve">á </w:t>
      </w:r>
      <w:r w:rsidR="005F3586" w:rsidRPr="007F07D6">
        <w:rPr>
          <w:bCs/>
          <w:lang w:val="sk-SK"/>
        </w:rPr>
        <w:t xml:space="preserve">na </w:t>
      </w:r>
      <w:r w:rsidR="00725ED3" w:rsidRPr="007F07D6">
        <w:rPr>
          <w:bCs/>
          <w:lang w:val="sk-SK"/>
        </w:rPr>
        <w:t>:</w:t>
      </w:r>
    </w:p>
    <w:p w:rsidR="00E133FE" w:rsidRDefault="00E133FE" w:rsidP="00E133FE">
      <w:pPr>
        <w:tabs>
          <w:tab w:val="left" w:pos="567"/>
          <w:tab w:val="left" w:pos="5040"/>
          <w:tab w:val="left" w:pos="7380"/>
        </w:tabs>
        <w:ind w:left="1560" w:hanging="993"/>
        <w:rPr>
          <w:b/>
          <w:bCs/>
          <w:iCs/>
          <w:lang w:val="sk-SK"/>
        </w:rPr>
      </w:pPr>
      <w:r w:rsidRPr="00D724F0">
        <w:rPr>
          <w:b/>
          <w:bCs/>
          <w:iCs/>
          <w:lang w:val="sk-SK"/>
        </w:rPr>
        <w:t xml:space="preserve">Časť </w:t>
      </w:r>
      <w:r>
        <w:rPr>
          <w:b/>
          <w:bCs/>
          <w:iCs/>
          <w:lang w:val="sk-SK"/>
        </w:rPr>
        <w:t>1</w:t>
      </w:r>
      <w:r w:rsidRPr="00D724F0">
        <w:rPr>
          <w:b/>
          <w:bCs/>
          <w:iCs/>
          <w:lang w:val="sk-SK"/>
        </w:rPr>
        <w:t xml:space="preserve"> - </w:t>
      </w:r>
      <w:r>
        <w:rPr>
          <w:b/>
          <w:bCs/>
          <w:iCs/>
          <w:lang w:val="sk-SK"/>
        </w:rPr>
        <w:t xml:space="preserve"> </w:t>
      </w:r>
      <w:r w:rsidR="00FD6358">
        <w:rPr>
          <w:b/>
          <w:bCs/>
          <w:iCs/>
          <w:lang w:val="sk-SK"/>
        </w:rPr>
        <w:t>Projektová d</w:t>
      </w:r>
      <w:r w:rsidRPr="00D724F0">
        <w:rPr>
          <w:b/>
          <w:bCs/>
          <w:iCs/>
          <w:lang w:val="sk-SK"/>
        </w:rPr>
        <w:t>okumentácia pre stavebné povolenie vypracovaná v rozsahu pre realizáciu stavby</w:t>
      </w:r>
      <w:r>
        <w:rPr>
          <w:b/>
          <w:bCs/>
          <w:iCs/>
          <w:lang w:val="sk-SK"/>
        </w:rPr>
        <w:t xml:space="preserve"> (RPD)</w:t>
      </w:r>
    </w:p>
    <w:p w:rsidR="00013D50" w:rsidRPr="007F07D6" w:rsidRDefault="00013D50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7F07D6">
        <w:rPr>
          <w:b/>
          <w:bCs/>
          <w:iCs/>
          <w:lang w:val="sk-SK"/>
        </w:rPr>
        <w:t>Časť 2 - Inžinierska činnosť pre</w:t>
      </w:r>
      <w:r w:rsidR="009B448C">
        <w:rPr>
          <w:b/>
          <w:bCs/>
          <w:iCs/>
          <w:lang w:val="sk-SK"/>
        </w:rPr>
        <w:t xml:space="preserve"> vydanie</w:t>
      </w:r>
      <w:r w:rsidRPr="007F07D6">
        <w:rPr>
          <w:b/>
          <w:bCs/>
          <w:iCs/>
          <w:lang w:val="sk-SK"/>
        </w:rPr>
        <w:t xml:space="preserve"> stavebné</w:t>
      </w:r>
      <w:r w:rsidR="009B448C">
        <w:rPr>
          <w:b/>
          <w:bCs/>
          <w:iCs/>
          <w:lang w:val="sk-SK"/>
        </w:rPr>
        <w:t>ho povolenia</w:t>
      </w:r>
    </w:p>
    <w:p w:rsidR="00BE1F35" w:rsidRPr="007F07D6" w:rsidRDefault="00306FE3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7F07D6">
        <w:rPr>
          <w:b/>
          <w:bCs/>
          <w:iCs/>
          <w:lang w:val="sk-SK"/>
        </w:rPr>
        <w:t xml:space="preserve">Časť 3 - </w:t>
      </w:r>
      <w:r w:rsidR="00BE1F35" w:rsidRPr="007F07D6">
        <w:rPr>
          <w:b/>
          <w:bCs/>
          <w:iCs/>
          <w:lang w:val="sk-SK"/>
        </w:rPr>
        <w:t>Inžinierska činnosť pre realizáciu stavby</w:t>
      </w:r>
    </w:p>
    <w:p w:rsidR="00E133FE" w:rsidRPr="00D724F0" w:rsidRDefault="00E133FE" w:rsidP="00E133FE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D724F0">
        <w:rPr>
          <w:b/>
          <w:bCs/>
          <w:iCs/>
          <w:lang w:val="sk-SK"/>
        </w:rPr>
        <w:t xml:space="preserve">Časť </w:t>
      </w:r>
      <w:r>
        <w:rPr>
          <w:b/>
          <w:bCs/>
          <w:iCs/>
          <w:lang w:val="sk-SK"/>
        </w:rPr>
        <w:t>4</w:t>
      </w:r>
      <w:r w:rsidRPr="00D724F0">
        <w:rPr>
          <w:b/>
          <w:bCs/>
          <w:iCs/>
          <w:lang w:val="sk-SK"/>
        </w:rPr>
        <w:t xml:space="preserve"> </w:t>
      </w:r>
      <w:r w:rsidR="002421EF" w:rsidRPr="007F07D6">
        <w:rPr>
          <w:b/>
          <w:bCs/>
          <w:iCs/>
          <w:lang w:val="sk-SK"/>
        </w:rPr>
        <w:t xml:space="preserve">- </w:t>
      </w:r>
      <w:r w:rsidRPr="00D724F0">
        <w:rPr>
          <w:b/>
          <w:bCs/>
          <w:iCs/>
          <w:lang w:val="sk-SK"/>
        </w:rPr>
        <w:t>Odborný autorský dohľad počas realizácie zákazky – OAD</w:t>
      </w:r>
    </w:p>
    <w:p w:rsidR="00173E0D" w:rsidRPr="007F07D6" w:rsidRDefault="00173E0D" w:rsidP="00516486">
      <w:pPr>
        <w:tabs>
          <w:tab w:val="left" w:pos="709"/>
          <w:tab w:val="left" w:pos="5040"/>
          <w:tab w:val="left" w:pos="7380"/>
        </w:tabs>
        <w:ind w:left="709" w:hanging="142"/>
        <w:jc w:val="both"/>
        <w:rPr>
          <w:bCs/>
          <w:lang w:val="sk-SK"/>
        </w:rPr>
      </w:pPr>
    </w:p>
    <w:p w:rsidR="00D3609F" w:rsidRPr="007F07D6" w:rsidRDefault="00537979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  <w:r w:rsidRPr="007F07D6">
        <w:rPr>
          <w:bCs/>
          <w:lang w:val="sk-SK"/>
        </w:rPr>
        <w:t>Pri spracovaní</w:t>
      </w:r>
      <w:r w:rsidR="00C4447E" w:rsidRPr="007F07D6">
        <w:rPr>
          <w:bCs/>
          <w:lang w:val="sk-SK"/>
        </w:rPr>
        <w:t xml:space="preserve"> PD požadujeme </w:t>
      </w:r>
      <w:r w:rsidR="00870E38" w:rsidRPr="007F07D6">
        <w:rPr>
          <w:bCs/>
          <w:lang w:val="sk-SK"/>
        </w:rPr>
        <w:t>zapracovať pripomienky a dodržať pokyny</w:t>
      </w:r>
      <w:r w:rsidR="00D05082" w:rsidRPr="007F07D6">
        <w:rPr>
          <w:bCs/>
          <w:lang w:val="sk-SK"/>
        </w:rPr>
        <w:t xml:space="preserve"> pove</w:t>
      </w:r>
      <w:r w:rsidR="00516486" w:rsidRPr="007F07D6">
        <w:rPr>
          <w:bCs/>
          <w:lang w:val="sk-SK"/>
        </w:rPr>
        <w:t>rených zástupcov objednávateľa</w:t>
      </w:r>
      <w:r w:rsidR="006726AF" w:rsidRPr="007F07D6">
        <w:rPr>
          <w:bCs/>
          <w:lang w:val="sk-SK"/>
        </w:rPr>
        <w:t xml:space="preserve"> </w:t>
      </w:r>
      <w:r w:rsidR="00F91288" w:rsidRPr="007F07D6">
        <w:rPr>
          <w:bCs/>
          <w:lang w:val="sk-SK"/>
        </w:rPr>
        <w:t xml:space="preserve">a poverených zástupcov </w:t>
      </w:r>
      <w:r w:rsidR="008929BA">
        <w:rPr>
          <w:bCs/>
          <w:lang w:val="sk-SK"/>
        </w:rPr>
        <w:t xml:space="preserve">LIKAVA – centrum sociálnych služieb, </w:t>
      </w:r>
      <w:r w:rsidR="008929BA">
        <w:rPr>
          <w:lang w:val="sk-SK"/>
        </w:rPr>
        <w:t xml:space="preserve">Likavka 9, </w:t>
      </w:r>
      <w:r w:rsidR="008929BA" w:rsidRPr="00A852AA">
        <w:rPr>
          <w:lang w:val="sk-SK"/>
        </w:rPr>
        <w:t>034 95 Likavka</w:t>
      </w:r>
      <w:r w:rsidR="008929BA">
        <w:rPr>
          <w:lang w:val="sk-SK"/>
        </w:rPr>
        <w:t>,</w:t>
      </w:r>
      <w:r w:rsidR="00A50D88" w:rsidRPr="007F07D6">
        <w:rPr>
          <w:bCs/>
          <w:lang w:val="sk-SK"/>
        </w:rPr>
        <w:t xml:space="preserve"> </w:t>
      </w:r>
      <w:r w:rsidR="006726AF" w:rsidRPr="007F07D6">
        <w:rPr>
          <w:bCs/>
          <w:lang w:val="sk-SK"/>
        </w:rPr>
        <w:t xml:space="preserve">ako </w:t>
      </w:r>
      <w:r w:rsidR="00A50D88" w:rsidRPr="007F07D6">
        <w:rPr>
          <w:bCs/>
          <w:lang w:val="sk-SK"/>
        </w:rPr>
        <w:t xml:space="preserve">aj všetky podmienky vyplývajúce </w:t>
      </w:r>
      <w:r w:rsidR="00516486" w:rsidRPr="007F07D6">
        <w:rPr>
          <w:bCs/>
          <w:lang w:val="sk-SK"/>
        </w:rPr>
        <w:t>zo stavebného</w:t>
      </w:r>
      <w:r w:rsidR="006726AF" w:rsidRPr="007F07D6">
        <w:rPr>
          <w:bCs/>
          <w:lang w:val="sk-SK"/>
        </w:rPr>
        <w:t xml:space="preserve"> konania</w:t>
      </w:r>
      <w:r w:rsidR="00516486" w:rsidRPr="007F07D6">
        <w:rPr>
          <w:bCs/>
          <w:lang w:val="sk-SK"/>
        </w:rPr>
        <w:t xml:space="preserve"> a</w:t>
      </w:r>
      <w:r w:rsidR="002956F6" w:rsidRPr="007F07D6">
        <w:rPr>
          <w:bCs/>
          <w:lang w:val="sk-SK"/>
        </w:rPr>
        <w:t xml:space="preserve"> podmienky </w:t>
      </w:r>
      <w:r w:rsidR="006726AF" w:rsidRPr="007F07D6">
        <w:rPr>
          <w:bCs/>
          <w:lang w:val="sk-SK"/>
        </w:rPr>
        <w:t xml:space="preserve">vnesené </w:t>
      </w:r>
      <w:r w:rsidR="00516486" w:rsidRPr="007F07D6">
        <w:rPr>
          <w:bCs/>
          <w:lang w:val="sk-SK"/>
        </w:rPr>
        <w:t xml:space="preserve">do stavebného povolenia stavby </w:t>
      </w:r>
      <w:r w:rsidR="00173E0D" w:rsidRPr="007F07D6">
        <w:rPr>
          <w:bCs/>
          <w:lang w:val="sk-SK"/>
        </w:rPr>
        <w:t>zapracovať do P</w:t>
      </w:r>
      <w:r w:rsidR="00516486" w:rsidRPr="007F07D6">
        <w:rPr>
          <w:bCs/>
          <w:lang w:val="sk-SK"/>
        </w:rPr>
        <w:t>D.</w:t>
      </w:r>
    </w:p>
    <w:p w:rsidR="00597E63" w:rsidRPr="007F07D6" w:rsidRDefault="00597E63" w:rsidP="00884A5D">
      <w:pPr>
        <w:tabs>
          <w:tab w:val="left" w:pos="709"/>
          <w:tab w:val="left" w:pos="5040"/>
          <w:tab w:val="left" w:pos="7380"/>
        </w:tabs>
        <w:jc w:val="both"/>
        <w:rPr>
          <w:bCs/>
          <w:lang w:val="sk-SK"/>
        </w:rPr>
      </w:pPr>
      <w:bookmarkStart w:id="3" w:name="_Toc527007070"/>
      <w:bookmarkEnd w:id="2"/>
    </w:p>
    <w:p w:rsidR="00C34D9D" w:rsidRPr="00C92EF7" w:rsidRDefault="00C34D9D" w:rsidP="00C92EF7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hanging="1290"/>
        <w:jc w:val="both"/>
        <w:rPr>
          <w:b/>
          <w:bCs/>
        </w:rPr>
      </w:pPr>
      <w:r w:rsidRPr="00C92EF7">
        <w:rPr>
          <w:b/>
          <w:bCs/>
        </w:rPr>
        <w:t>Rozsah predmetu zákazky</w:t>
      </w:r>
      <w:bookmarkEnd w:id="3"/>
    </w:p>
    <w:p w:rsidR="00C16B7C" w:rsidRPr="007F07D6" w:rsidRDefault="00C16B7C" w:rsidP="00A71A97">
      <w:pPr>
        <w:tabs>
          <w:tab w:val="left" w:pos="5040"/>
          <w:tab w:val="left" w:pos="7380"/>
        </w:tabs>
        <w:ind w:left="709"/>
        <w:jc w:val="both"/>
        <w:rPr>
          <w:lang w:val="sk-SK"/>
        </w:rPr>
      </w:pPr>
    </w:p>
    <w:p w:rsidR="006460E1" w:rsidRPr="00A17925" w:rsidRDefault="0089267F" w:rsidP="006460E1">
      <w:pPr>
        <w:tabs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b/>
          <w:bCs/>
          <w:iCs/>
          <w:u w:val="single"/>
          <w:lang w:val="sk-SK"/>
        </w:rPr>
        <w:t xml:space="preserve">Časť </w:t>
      </w:r>
      <w:r w:rsidR="00013D50" w:rsidRPr="007F07D6">
        <w:rPr>
          <w:b/>
          <w:bCs/>
          <w:iCs/>
          <w:u w:val="single"/>
          <w:lang w:val="sk-SK"/>
        </w:rPr>
        <w:t>1</w:t>
      </w:r>
      <w:r w:rsidR="00497363">
        <w:rPr>
          <w:b/>
          <w:bCs/>
          <w:iCs/>
          <w:u w:val="single"/>
          <w:lang w:val="sk-SK"/>
        </w:rPr>
        <w:t xml:space="preserve"> </w:t>
      </w:r>
      <w:r w:rsidR="00FD6358">
        <w:rPr>
          <w:b/>
          <w:bCs/>
          <w:iCs/>
          <w:u w:val="single"/>
          <w:lang w:val="sk-SK"/>
        </w:rPr>
        <w:t>–</w:t>
      </w:r>
      <w:r w:rsidR="00497363">
        <w:rPr>
          <w:b/>
          <w:bCs/>
          <w:iCs/>
          <w:u w:val="single"/>
          <w:lang w:val="sk-SK"/>
        </w:rPr>
        <w:t xml:space="preserve"> </w:t>
      </w:r>
      <w:r w:rsidR="00FD6358">
        <w:rPr>
          <w:b/>
          <w:bCs/>
          <w:iCs/>
          <w:u w:val="single"/>
          <w:lang w:val="sk-SK"/>
        </w:rPr>
        <w:t>Projektová d</w:t>
      </w:r>
      <w:r w:rsidRPr="007F07D6">
        <w:rPr>
          <w:b/>
          <w:bCs/>
          <w:iCs/>
          <w:u w:val="single"/>
          <w:lang w:val="sk-SK"/>
        </w:rPr>
        <w:t>okumentácia pre stavebné povolenie vypracovaná v roz</w:t>
      </w:r>
      <w:r w:rsidR="00C7723B" w:rsidRPr="007F07D6">
        <w:rPr>
          <w:b/>
          <w:bCs/>
          <w:iCs/>
          <w:u w:val="single"/>
          <w:lang w:val="sk-SK"/>
        </w:rPr>
        <w:t>sahu pre realizáciu stavby</w:t>
      </w:r>
      <w:r w:rsidR="00C7723B" w:rsidRPr="007F07D6">
        <w:rPr>
          <w:b/>
          <w:bCs/>
          <w:iCs/>
          <w:lang w:val="sk-SK"/>
        </w:rPr>
        <w:t xml:space="preserve"> </w:t>
      </w:r>
      <w:bookmarkStart w:id="4" w:name="_Toc527007073"/>
      <w:r w:rsidR="00FF38D7" w:rsidRPr="007F07D6">
        <w:rPr>
          <w:b/>
          <w:bCs/>
          <w:iCs/>
          <w:lang w:val="sk-SK"/>
        </w:rPr>
        <w:t>RPD</w:t>
      </w:r>
      <w:r w:rsidR="005C0F2A" w:rsidRPr="007F07D6">
        <w:rPr>
          <w:bCs/>
          <w:iCs/>
          <w:lang w:val="sk-SK"/>
        </w:rPr>
        <w:t xml:space="preserve">, </w:t>
      </w:r>
      <w:r w:rsidR="00D3609F" w:rsidRPr="007F07D6">
        <w:rPr>
          <w:bCs/>
          <w:lang w:val="sk-SK"/>
        </w:rPr>
        <w:t>musí byť vypracovaná v rozsahu podľa</w:t>
      </w:r>
      <w:r w:rsidR="005C0F2A" w:rsidRPr="007F07D6">
        <w:rPr>
          <w:lang w:val="sk-SK"/>
        </w:rPr>
        <w:t xml:space="preserve"> Sadzobníka pre navrhovanie ponukových cien projektovýc</w:t>
      </w:r>
      <w:r w:rsidR="0031762D" w:rsidRPr="007F07D6">
        <w:rPr>
          <w:lang w:val="sk-SK"/>
        </w:rPr>
        <w:t>h prác a inžinierskych činností</w:t>
      </w:r>
      <w:r w:rsidR="005C0F2A" w:rsidRPr="007F07D6">
        <w:rPr>
          <w:lang w:val="sk-SK"/>
        </w:rPr>
        <w:t>–UNIKA 20</w:t>
      </w:r>
      <w:r w:rsidRPr="007F07D6">
        <w:rPr>
          <w:lang w:val="sk-SK"/>
        </w:rPr>
        <w:t>2</w:t>
      </w:r>
      <w:r w:rsidR="00082E2B" w:rsidRPr="007F07D6">
        <w:rPr>
          <w:lang w:val="sk-SK"/>
        </w:rPr>
        <w:t>1</w:t>
      </w:r>
      <w:r w:rsidR="006460E1">
        <w:rPr>
          <w:lang w:val="sk-SK"/>
        </w:rPr>
        <w:t>-2022</w:t>
      </w:r>
      <w:r w:rsidR="005C0F2A" w:rsidRPr="007F07D6">
        <w:rPr>
          <w:lang w:val="sk-SK"/>
        </w:rPr>
        <w:t xml:space="preserve">, Bratislava </w:t>
      </w:r>
      <w:r w:rsidR="0031762D" w:rsidRPr="007F07D6">
        <w:rPr>
          <w:lang w:val="sk-SK"/>
        </w:rPr>
        <w:t>s.r.o</w:t>
      </w:r>
      <w:r w:rsidR="005C0F2A" w:rsidRPr="007F07D6">
        <w:rPr>
          <w:lang w:val="sk-SK"/>
        </w:rPr>
        <w:t>.</w:t>
      </w:r>
      <w:r w:rsidR="006460E1">
        <w:rPr>
          <w:lang w:val="sk-SK"/>
        </w:rPr>
        <w:t xml:space="preserve"> </w:t>
      </w:r>
      <w:r w:rsidR="006460E1" w:rsidRPr="00A17925">
        <w:rPr>
          <w:lang w:val="sk-SK"/>
        </w:rPr>
        <w:t>V dokumentácii musia byť zapracované pripomienky z vyjadrení všetkých príslušných orgánov a organizácií dotknutých v stavebnom konaní.</w:t>
      </w:r>
    </w:p>
    <w:p w:rsidR="00013D50" w:rsidRPr="007F07D6" w:rsidRDefault="00013D50" w:rsidP="0089267F">
      <w:pPr>
        <w:tabs>
          <w:tab w:val="left" w:pos="5040"/>
          <w:tab w:val="left" w:pos="7380"/>
        </w:tabs>
        <w:ind w:left="1701" w:hanging="992"/>
        <w:jc w:val="both"/>
        <w:rPr>
          <w:lang w:val="sk-SK"/>
        </w:rPr>
      </w:pPr>
    </w:p>
    <w:p w:rsidR="00D3609F" w:rsidRPr="007F07D6" w:rsidRDefault="00D3609F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bCs/>
          <w:lang w:val="sk-SK"/>
        </w:rPr>
        <w:t>Dokumentácia pre stavebné povolenie</w:t>
      </w:r>
      <w:r w:rsidR="00D647AF" w:rsidRPr="007F07D6">
        <w:rPr>
          <w:bCs/>
          <w:lang w:val="sk-SK"/>
        </w:rPr>
        <w:t xml:space="preserve"> a realizáciu stavby</w:t>
      </w:r>
      <w:r w:rsidRPr="007F07D6">
        <w:rPr>
          <w:bCs/>
          <w:lang w:val="sk-SK"/>
        </w:rPr>
        <w:t xml:space="preserve"> </w:t>
      </w:r>
      <w:bookmarkEnd w:id="4"/>
      <w:r w:rsidR="006460E1" w:rsidRPr="001E3896">
        <w:rPr>
          <w:bCs/>
        </w:rPr>
        <w:t xml:space="preserve">bude obsahovať najmä </w:t>
      </w:r>
      <w:r w:rsidRPr="007F07D6">
        <w:rPr>
          <w:lang w:val="sk-SK"/>
        </w:rPr>
        <w:t>(technické správy, koordinačný výkres stavby, dokumentácia stavebných objektov, dokumentácia prevádzkových súborov, celkové náklady stavby, doklady) v rozsahu podľa požiadaviek stavby</w:t>
      </w:r>
      <w:r w:rsidR="00C2171C" w:rsidRPr="007F07D6">
        <w:rPr>
          <w:lang w:val="sk-SK"/>
        </w:rPr>
        <w:t xml:space="preserve"> minimálne</w:t>
      </w:r>
      <w:r w:rsidRPr="007F07D6">
        <w:rPr>
          <w:lang w:val="sk-SK"/>
        </w:rPr>
        <w:t>:</w:t>
      </w:r>
    </w:p>
    <w:p w:rsidR="00C7723B" w:rsidRPr="007F07D6" w:rsidRDefault="00C7723B" w:rsidP="00C2171C">
      <w:pPr>
        <w:tabs>
          <w:tab w:val="left" w:pos="709"/>
          <w:tab w:val="left" w:pos="5040"/>
          <w:tab w:val="left" w:pos="7380"/>
        </w:tabs>
        <w:ind w:left="709"/>
        <w:jc w:val="both"/>
        <w:rPr>
          <w:lang w:val="sk-SK"/>
        </w:rPr>
      </w:pPr>
    </w:p>
    <w:p w:rsidR="00C7723B" w:rsidRDefault="00C7723B" w:rsidP="00347062">
      <w:pPr>
        <w:pStyle w:val="Odsekzoznamu"/>
        <w:numPr>
          <w:ilvl w:val="1"/>
          <w:numId w:val="3"/>
        </w:numPr>
        <w:tabs>
          <w:tab w:val="left" w:pos="709"/>
          <w:tab w:val="left" w:pos="7380"/>
        </w:tabs>
        <w:ind w:left="1134" w:hanging="424"/>
        <w:jc w:val="both"/>
      </w:pPr>
      <w:r w:rsidRPr="007F07D6">
        <w:t>Architektonické a stavebné riešenie (výkresy v mierke 1:50, detaily v mierke 1:10 a 1:20)</w:t>
      </w:r>
    </w:p>
    <w:p w:rsidR="006460E1" w:rsidRPr="00641127" w:rsidRDefault="00B078B1" w:rsidP="00641127">
      <w:pPr>
        <w:pStyle w:val="Odsekzoznamu"/>
        <w:numPr>
          <w:ilvl w:val="1"/>
          <w:numId w:val="3"/>
        </w:numPr>
        <w:tabs>
          <w:tab w:val="left" w:pos="709"/>
          <w:tab w:val="left" w:pos="7380"/>
        </w:tabs>
        <w:ind w:left="1134" w:hanging="424"/>
        <w:jc w:val="both"/>
      </w:pPr>
      <w:r>
        <w:t>Statika</w:t>
      </w:r>
    </w:p>
    <w:p w:rsidR="00C7723B" w:rsidRPr="007F07D6" w:rsidRDefault="00C7723B" w:rsidP="00347062">
      <w:pPr>
        <w:pStyle w:val="Odsekzoznamu"/>
        <w:numPr>
          <w:ilvl w:val="1"/>
          <w:numId w:val="3"/>
        </w:numPr>
        <w:tabs>
          <w:tab w:val="left" w:pos="709"/>
          <w:tab w:val="left" w:pos="1134"/>
          <w:tab w:val="left" w:pos="7380"/>
        </w:tabs>
        <w:ind w:left="1134" w:hanging="424"/>
        <w:jc w:val="both"/>
        <w:rPr>
          <w:bCs/>
        </w:rPr>
      </w:pPr>
      <w:r w:rsidRPr="007F07D6">
        <w:rPr>
          <w:bCs/>
        </w:rPr>
        <w:t>Zdravotechnika</w:t>
      </w:r>
    </w:p>
    <w:p w:rsidR="00C7723B" w:rsidRPr="007F07D6" w:rsidRDefault="00C7723B" w:rsidP="00347062">
      <w:pPr>
        <w:pStyle w:val="Odsekzoznamu"/>
        <w:numPr>
          <w:ilvl w:val="1"/>
          <w:numId w:val="3"/>
        </w:numPr>
        <w:tabs>
          <w:tab w:val="left" w:pos="709"/>
          <w:tab w:val="left" w:pos="1134"/>
          <w:tab w:val="left" w:pos="7380"/>
        </w:tabs>
        <w:ind w:left="1134" w:hanging="424"/>
        <w:jc w:val="both"/>
        <w:rPr>
          <w:bCs/>
        </w:rPr>
      </w:pPr>
      <w:r w:rsidRPr="007F07D6">
        <w:rPr>
          <w:bCs/>
        </w:rPr>
        <w:t>Vykurovanie</w:t>
      </w:r>
    </w:p>
    <w:p w:rsidR="006460E1" w:rsidRDefault="006460E1" w:rsidP="006460E1">
      <w:pPr>
        <w:numPr>
          <w:ilvl w:val="1"/>
          <w:numId w:val="3"/>
        </w:numPr>
        <w:tabs>
          <w:tab w:val="left" w:pos="709"/>
          <w:tab w:val="left" w:pos="1134"/>
          <w:tab w:val="left" w:pos="7380"/>
        </w:tabs>
        <w:ind w:left="1134" w:hanging="425"/>
        <w:jc w:val="both"/>
        <w:rPr>
          <w:bCs/>
          <w:lang w:val="sk-SK"/>
        </w:rPr>
      </w:pPr>
      <w:r w:rsidRPr="009F168D">
        <w:rPr>
          <w:bCs/>
          <w:lang w:val="sk-SK"/>
        </w:rPr>
        <w:t xml:space="preserve">Elektroinštalácia </w:t>
      </w:r>
    </w:p>
    <w:p w:rsidR="00FD5D2F" w:rsidRPr="005532F5" w:rsidRDefault="00FD5D2F" w:rsidP="00FD5D2F">
      <w:pPr>
        <w:pStyle w:val="Odsekzoznamu"/>
        <w:numPr>
          <w:ilvl w:val="1"/>
          <w:numId w:val="3"/>
        </w:numPr>
        <w:ind w:left="1134" w:hanging="424"/>
      </w:pPr>
      <w:r>
        <w:t>Protipožiarne zabezpečenie stavby</w:t>
      </w:r>
    </w:p>
    <w:p w:rsidR="00C7723B" w:rsidRPr="007F07D6" w:rsidRDefault="00C7723B" w:rsidP="00347062">
      <w:pPr>
        <w:pStyle w:val="Odsekzoznamu"/>
        <w:numPr>
          <w:ilvl w:val="1"/>
          <w:numId w:val="3"/>
        </w:numPr>
        <w:tabs>
          <w:tab w:val="left" w:pos="1134"/>
        </w:tabs>
        <w:ind w:left="1134" w:hanging="424"/>
        <w:jc w:val="both"/>
      </w:pPr>
      <w:r w:rsidRPr="007F07D6">
        <w:t>Výkaz výmer (Zadanie)</w:t>
      </w:r>
    </w:p>
    <w:p w:rsidR="00C7723B" w:rsidRPr="007F07D6" w:rsidRDefault="00C7723B" w:rsidP="00347062">
      <w:pPr>
        <w:pStyle w:val="Odsekzoznamu"/>
        <w:numPr>
          <w:ilvl w:val="1"/>
          <w:numId w:val="3"/>
        </w:numPr>
        <w:tabs>
          <w:tab w:val="left" w:pos="1134"/>
          <w:tab w:val="left" w:pos="7380"/>
        </w:tabs>
        <w:ind w:left="1134" w:hanging="424"/>
        <w:jc w:val="both"/>
      </w:pPr>
      <w:r w:rsidRPr="007F07D6">
        <w:t>Položkový rozpočet (v členení podľa požiadaviek obstarávateľa</w:t>
      </w:r>
      <w:r w:rsidR="002421EF">
        <w:t xml:space="preserve"> a profesií</w:t>
      </w:r>
      <w:r w:rsidRPr="007F07D6">
        <w:t>)</w:t>
      </w:r>
    </w:p>
    <w:p w:rsidR="00C7723B" w:rsidRDefault="00C7723B" w:rsidP="000A7ED1">
      <w:pPr>
        <w:tabs>
          <w:tab w:val="left" w:pos="709"/>
          <w:tab w:val="left" w:pos="5040"/>
          <w:tab w:val="left" w:pos="7380"/>
        </w:tabs>
        <w:ind w:left="709"/>
        <w:jc w:val="both"/>
        <w:rPr>
          <w:lang w:val="sk-SK"/>
        </w:rPr>
      </w:pPr>
    </w:p>
    <w:p w:rsidR="00746501" w:rsidRPr="007F07D6" w:rsidRDefault="00746501" w:rsidP="000A7ED1">
      <w:pPr>
        <w:tabs>
          <w:tab w:val="left" w:pos="709"/>
          <w:tab w:val="left" w:pos="5040"/>
          <w:tab w:val="left" w:pos="7380"/>
        </w:tabs>
        <w:ind w:left="709"/>
        <w:jc w:val="both"/>
        <w:rPr>
          <w:lang w:val="sk-SK"/>
        </w:rPr>
      </w:pPr>
    </w:p>
    <w:p w:rsidR="00C2171C" w:rsidRPr="007F07D6" w:rsidRDefault="0089267F" w:rsidP="00597E63">
      <w:pPr>
        <w:tabs>
          <w:tab w:val="left" w:pos="567"/>
          <w:tab w:val="left" w:pos="5040"/>
          <w:tab w:val="left" w:pos="7380"/>
        </w:tabs>
        <w:spacing w:after="240"/>
        <w:ind w:firstLine="567"/>
        <w:jc w:val="both"/>
        <w:rPr>
          <w:b/>
          <w:u w:val="single"/>
          <w:lang w:val="sk-SK"/>
        </w:rPr>
      </w:pPr>
      <w:r w:rsidRPr="007F07D6">
        <w:rPr>
          <w:b/>
          <w:bCs/>
          <w:u w:val="single"/>
          <w:lang w:val="sk-SK"/>
        </w:rPr>
        <w:t xml:space="preserve">Časť </w:t>
      </w:r>
      <w:r w:rsidR="00884A5D" w:rsidRPr="007F07D6">
        <w:rPr>
          <w:b/>
          <w:bCs/>
          <w:u w:val="single"/>
          <w:lang w:val="sk-SK"/>
        </w:rPr>
        <w:t>2</w:t>
      </w:r>
      <w:r w:rsidRPr="007F07D6">
        <w:rPr>
          <w:b/>
          <w:bCs/>
          <w:u w:val="single"/>
          <w:lang w:val="sk-SK"/>
        </w:rPr>
        <w:t xml:space="preserve"> </w:t>
      </w:r>
      <w:r w:rsidR="00497363">
        <w:rPr>
          <w:b/>
          <w:bCs/>
          <w:u w:val="single"/>
          <w:lang w:val="sk-SK"/>
        </w:rPr>
        <w:t xml:space="preserve">- </w:t>
      </w:r>
      <w:r w:rsidRPr="007F07D6">
        <w:rPr>
          <w:b/>
          <w:u w:val="single"/>
          <w:lang w:val="sk-SK"/>
        </w:rPr>
        <w:t xml:space="preserve">Inžinierska činnosť pre </w:t>
      </w:r>
      <w:r w:rsidR="00497363">
        <w:rPr>
          <w:b/>
          <w:u w:val="single"/>
          <w:lang w:val="sk-SK"/>
        </w:rPr>
        <w:t xml:space="preserve">vydanie </w:t>
      </w:r>
      <w:r w:rsidRPr="007F07D6">
        <w:rPr>
          <w:b/>
          <w:u w:val="single"/>
          <w:lang w:val="sk-SK"/>
        </w:rPr>
        <w:t>stavebn</w:t>
      </w:r>
      <w:r w:rsidR="00497363">
        <w:rPr>
          <w:b/>
          <w:u w:val="single"/>
          <w:lang w:val="sk-SK"/>
        </w:rPr>
        <w:t>ého</w:t>
      </w:r>
      <w:r w:rsidRPr="007F07D6">
        <w:rPr>
          <w:b/>
          <w:u w:val="single"/>
          <w:lang w:val="sk-SK"/>
        </w:rPr>
        <w:t xml:space="preserve"> povoleni</w:t>
      </w:r>
      <w:r w:rsidR="00497363">
        <w:rPr>
          <w:b/>
          <w:u w:val="single"/>
          <w:lang w:val="sk-SK"/>
        </w:rPr>
        <w:t>a</w:t>
      </w:r>
      <w:r w:rsidRPr="007F07D6">
        <w:rPr>
          <w:b/>
          <w:u w:val="single"/>
          <w:lang w:val="sk-SK"/>
        </w:rPr>
        <w:t xml:space="preserve"> </w:t>
      </w:r>
    </w:p>
    <w:p w:rsidR="00D05082" w:rsidRPr="007F07D6" w:rsidRDefault="00BD6F71" w:rsidP="00597E63">
      <w:pPr>
        <w:tabs>
          <w:tab w:val="left" w:pos="5040"/>
          <w:tab w:val="left" w:pos="7380"/>
        </w:tabs>
        <w:spacing w:after="240"/>
        <w:ind w:left="567"/>
        <w:jc w:val="both"/>
        <w:rPr>
          <w:lang w:val="sk-SK"/>
        </w:rPr>
      </w:pPr>
      <w:r w:rsidRPr="007F07D6">
        <w:rPr>
          <w:lang w:val="sk-SK"/>
        </w:rPr>
        <w:t>Predmetom tejto časti zákazky je prerokovanie projektu v priebehu prác a v závere prác s príslušnými orgánmi a organizáciami za účelom vydania stavebného povolenia a iných povolení potrebných pre výstavbu, zabezpečenie súhlasných</w:t>
      </w:r>
      <w:r w:rsidR="004E48D2">
        <w:rPr>
          <w:lang w:val="sk-SK"/>
        </w:rPr>
        <w:t xml:space="preserve"> stanovísk orgánov a organizácií</w:t>
      </w:r>
      <w:r w:rsidRPr="007F07D6">
        <w:rPr>
          <w:lang w:val="sk-SK"/>
        </w:rPr>
        <w:t xml:space="preserve"> dotknutých stavebnom konaní a ich zapracovanie do projektovej dokumentácie, vypracovanie a podanie žiadosti na začatie stavebného konania, a zabezpečenie SP. Vypracovanie a podanie žiadostí na vydanie iných povolení potrebných pre výstavbu. Súčasťou ceny za predmet zákazky sú aj správne poplatky za vydanie  SP.</w:t>
      </w:r>
      <w:r w:rsidR="00D05082" w:rsidRPr="007F07D6">
        <w:rPr>
          <w:lang w:val="sk-SK"/>
        </w:rPr>
        <w:t xml:space="preserve"> Činnosť končiaca vydaním a právoplatnosťou Stavebného povolenia na predmetnú stavbu.</w:t>
      </w:r>
    </w:p>
    <w:p w:rsidR="00BE1F35" w:rsidRPr="007F07D6" w:rsidRDefault="00BE1F35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u w:val="single"/>
          <w:lang w:val="sk-SK"/>
        </w:rPr>
      </w:pPr>
      <w:r w:rsidRPr="007F07D6">
        <w:rPr>
          <w:b/>
          <w:bCs/>
          <w:iCs/>
          <w:u w:val="single"/>
          <w:lang w:val="sk-SK"/>
        </w:rPr>
        <w:t>Časť 3 -  Inžinierska činnosť pre realizáciu stavby</w:t>
      </w:r>
    </w:p>
    <w:p w:rsidR="00A446E4" w:rsidRPr="007F07D6" w:rsidRDefault="00A446E4" w:rsidP="00597E63">
      <w:pPr>
        <w:tabs>
          <w:tab w:val="left" w:pos="567"/>
          <w:tab w:val="left" w:pos="5040"/>
          <w:tab w:val="left" w:pos="7380"/>
        </w:tabs>
        <w:spacing w:after="240"/>
        <w:ind w:left="567"/>
        <w:jc w:val="both"/>
        <w:rPr>
          <w:lang w:val="sk-SK"/>
        </w:rPr>
      </w:pPr>
      <w:r w:rsidRPr="007F07D6">
        <w:rPr>
          <w:lang w:val="sk-SK"/>
        </w:rPr>
        <w:t xml:space="preserve">Predmetom tejto časti je spolupráca zhotoviteľa ako projektanta s objednávateľom ako investorom pri súťaži na výber zhotoviteľa stavby. Činnosti v rámci uvedenej spolupráce: aktualizácia rozpočtu a výkazu výmer (zadania) v čase vyhlásenia verejnej súťaže (pre určenie predpokladanej hodnoty zákazky), bezodkladné zodpovedanie otázok uchádzačov v procese verejného obstarávania, následná úprava výkazu výmer (zadania) a rozpočtu stavby, </w:t>
      </w:r>
      <w:r w:rsidRPr="007F07D6">
        <w:rPr>
          <w:lang w:val="sk-SK"/>
        </w:rPr>
        <w:lastRenderedPageBreak/>
        <w:t>spolupráca s objednávateľom ako investorom pri vyhodnotení súťaže na výber zhotoviteľa stavby alebo jej časti. Činnosť bude ukončená dňom podpisu zmluvy o dielo medzi objednávateľom a zhotoviteľom stavby.</w:t>
      </w:r>
    </w:p>
    <w:p w:rsidR="00815F4A" w:rsidRPr="007F07D6" w:rsidRDefault="00815F4A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iCs/>
          <w:lang w:val="sk-SK"/>
        </w:rPr>
      </w:pPr>
      <w:r w:rsidRPr="007F07D6">
        <w:rPr>
          <w:b/>
          <w:bCs/>
          <w:iCs/>
          <w:u w:val="single"/>
          <w:lang w:val="sk-SK"/>
        </w:rPr>
        <w:t xml:space="preserve">Časť </w:t>
      </w:r>
      <w:r w:rsidR="00BE1F35" w:rsidRPr="007F07D6">
        <w:rPr>
          <w:b/>
          <w:bCs/>
          <w:iCs/>
          <w:u w:val="single"/>
          <w:lang w:val="sk-SK"/>
        </w:rPr>
        <w:t>4</w:t>
      </w:r>
      <w:r w:rsidRPr="007F07D6">
        <w:rPr>
          <w:b/>
          <w:bCs/>
          <w:iCs/>
          <w:u w:val="single"/>
          <w:lang w:val="sk-SK"/>
        </w:rPr>
        <w:t xml:space="preserve"> – </w:t>
      </w:r>
      <w:r w:rsidR="005C5B51" w:rsidRPr="007F07D6">
        <w:rPr>
          <w:b/>
          <w:bCs/>
          <w:iCs/>
          <w:u w:val="single"/>
          <w:lang w:val="sk-SK"/>
        </w:rPr>
        <w:t>O</w:t>
      </w:r>
      <w:r w:rsidR="00497363">
        <w:rPr>
          <w:b/>
          <w:bCs/>
          <w:iCs/>
          <w:u w:val="single"/>
          <w:lang w:val="sk-SK"/>
        </w:rPr>
        <w:t>dborný</w:t>
      </w:r>
      <w:r w:rsidR="005C5B51" w:rsidRPr="007F07D6">
        <w:rPr>
          <w:b/>
          <w:bCs/>
          <w:iCs/>
          <w:u w:val="single"/>
          <w:lang w:val="sk-SK"/>
        </w:rPr>
        <w:t xml:space="preserve"> a</w:t>
      </w:r>
      <w:r w:rsidRPr="007F07D6">
        <w:rPr>
          <w:b/>
          <w:bCs/>
          <w:iCs/>
          <w:u w:val="single"/>
          <w:lang w:val="sk-SK"/>
        </w:rPr>
        <w:t xml:space="preserve">utorský </w:t>
      </w:r>
      <w:r w:rsidR="005C5B51" w:rsidRPr="007F07D6">
        <w:rPr>
          <w:b/>
          <w:bCs/>
          <w:iCs/>
          <w:u w:val="single"/>
          <w:lang w:val="sk-SK"/>
        </w:rPr>
        <w:t>dohľad</w:t>
      </w:r>
      <w:r w:rsidR="000122F3" w:rsidRPr="007F07D6">
        <w:rPr>
          <w:b/>
          <w:bCs/>
          <w:iCs/>
          <w:u w:val="single"/>
          <w:lang w:val="sk-SK"/>
        </w:rPr>
        <w:t xml:space="preserve"> počas realizácie zákazky – OAD</w:t>
      </w:r>
    </w:p>
    <w:p w:rsidR="00EE610B" w:rsidRDefault="00815F4A" w:rsidP="00597E63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7F07D6">
        <w:rPr>
          <w:lang w:val="sk-SK"/>
        </w:rPr>
        <w:t xml:space="preserve">Predmetom tejto časti zákazky je výkon </w:t>
      </w:r>
      <w:r w:rsidR="00497363">
        <w:rPr>
          <w:lang w:val="sk-SK"/>
        </w:rPr>
        <w:t>odborného</w:t>
      </w:r>
      <w:r w:rsidR="006A19EC" w:rsidRPr="007F07D6">
        <w:rPr>
          <w:lang w:val="sk-SK"/>
        </w:rPr>
        <w:t xml:space="preserve"> </w:t>
      </w:r>
      <w:r w:rsidRPr="007F07D6">
        <w:rPr>
          <w:lang w:val="sk-SK"/>
        </w:rPr>
        <w:t xml:space="preserve">autorského </w:t>
      </w:r>
      <w:r w:rsidR="006A19EC" w:rsidRPr="007F07D6">
        <w:rPr>
          <w:lang w:val="sk-SK"/>
        </w:rPr>
        <w:t>dohľadu</w:t>
      </w:r>
      <w:r w:rsidRPr="007F07D6">
        <w:rPr>
          <w:lang w:val="sk-SK"/>
        </w:rPr>
        <w:t xml:space="preserve"> počas celého priebehu realizácie stavby, účasť na kontrolných dňoch stavby v závislosti od požiadaviek objednávateľa, prípadné nevyhnutné úpravy PD počas realizácie stavby.</w:t>
      </w:r>
      <w:r w:rsidR="00C27351" w:rsidRPr="007F07D6">
        <w:rPr>
          <w:lang w:val="sk-SK"/>
        </w:rPr>
        <w:t xml:space="preserve"> </w:t>
      </w:r>
      <w:r w:rsidR="000122F3" w:rsidRPr="007F07D6">
        <w:rPr>
          <w:lang w:val="sk-SK"/>
        </w:rPr>
        <w:t xml:space="preserve">Zhotoviteľ uvedie výkon OAD v jednotkovej cene za 1hodinu výkonu OAD a cenu za </w:t>
      </w:r>
      <w:r w:rsidR="0008733E" w:rsidRPr="007F07D6">
        <w:rPr>
          <w:lang w:val="sk-SK"/>
        </w:rPr>
        <w:t xml:space="preserve">celkový </w:t>
      </w:r>
      <w:r w:rsidR="000122F3" w:rsidRPr="007F07D6">
        <w:rPr>
          <w:lang w:val="sk-SK"/>
        </w:rPr>
        <w:t>objem výkonu OAD v </w:t>
      </w:r>
      <w:r w:rsidR="000122F3" w:rsidRPr="00B078B1">
        <w:rPr>
          <w:lang w:val="sk-SK"/>
        </w:rPr>
        <w:t xml:space="preserve">počte </w:t>
      </w:r>
      <w:r w:rsidR="000122F3" w:rsidRPr="00492F98">
        <w:rPr>
          <w:lang w:val="sk-SK"/>
        </w:rPr>
        <w:t>1</w:t>
      </w:r>
      <w:r w:rsidR="00191756" w:rsidRPr="00492F98">
        <w:rPr>
          <w:lang w:val="sk-SK"/>
        </w:rPr>
        <w:t>5</w:t>
      </w:r>
      <w:r w:rsidR="000122F3" w:rsidRPr="00492F98">
        <w:rPr>
          <w:lang w:val="sk-SK"/>
        </w:rPr>
        <w:t>0 hodín, počas celej doby realizácie stavby</w:t>
      </w:r>
      <w:r w:rsidR="00331281" w:rsidRPr="00492F98">
        <w:rPr>
          <w:lang w:val="sk-SK"/>
        </w:rPr>
        <w:t xml:space="preserve"> predpokladanej na </w:t>
      </w:r>
      <w:r w:rsidR="00331281" w:rsidRPr="00AD21EF">
        <w:rPr>
          <w:color w:val="000000" w:themeColor="text1"/>
          <w:lang w:val="sk-SK"/>
        </w:rPr>
        <w:t xml:space="preserve">dobu </w:t>
      </w:r>
      <w:r w:rsidR="00B078B1" w:rsidRPr="00AD21EF">
        <w:rPr>
          <w:color w:val="000000" w:themeColor="text1"/>
          <w:lang w:val="sk-SK"/>
        </w:rPr>
        <w:t>6</w:t>
      </w:r>
      <w:r w:rsidR="0008733E" w:rsidRPr="00AD21EF">
        <w:rPr>
          <w:color w:val="000000" w:themeColor="text1"/>
          <w:lang w:val="sk-SK"/>
        </w:rPr>
        <w:t xml:space="preserve"> mesiac</w:t>
      </w:r>
      <w:r w:rsidR="00191756" w:rsidRPr="00AD21EF">
        <w:rPr>
          <w:color w:val="000000" w:themeColor="text1"/>
          <w:lang w:val="sk-SK"/>
        </w:rPr>
        <w:t>ov</w:t>
      </w:r>
      <w:r w:rsidR="00191756" w:rsidRPr="00492F98">
        <w:rPr>
          <w:lang w:val="sk-SK"/>
        </w:rPr>
        <w:t>.</w:t>
      </w:r>
    </w:p>
    <w:p w:rsidR="00EE610B" w:rsidRPr="001B5BE0" w:rsidRDefault="00EE610B" w:rsidP="00EE610B">
      <w:pPr>
        <w:tabs>
          <w:tab w:val="left" w:pos="567"/>
          <w:tab w:val="left" w:pos="5040"/>
          <w:tab w:val="left" w:pos="7380"/>
        </w:tabs>
        <w:ind w:left="567"/>
        <w:jc w:val="both"/>
      </w:pPr>
      <w:r w:rsidRPr="00BD6983">
        <w:t>Výkon OAD bude zaznamenaný v stavebnom denníku predmetnej stavby a v súpise skutočne vykonaných hodín dohľadu, ktoré budú overené zástupcom objednávateľa v realizačných veciach príp. technickým dozorom objednávateľa.</w:t>
      </w:r>
    </w:p>
    <w:p w:rsidR="00D3609F" w:rsidRPr="007F07D6" w:rsidRDefault="00C27351" w:rsidP="00EE610B">
      <w:pPr>
        <w:tabs>
          <w:tab w:val="left" w:pos="567"/>
          <w:tab w:val="left" w:pos="5040"/>
          <w:tab w:val="left" w:pos="7380"/>
        </w:tabs>
        <w:ind w:left="567"/>
        <w:jc w:val="both"/>
        <w:rPr>
          <w:lang w:val="sk-SK"/>
        </w:rPr>
      </w:pPr>
      <w:r w:rsidRPr="00492F98">
        <w:rPr>
          <w:lang w:val="sk-SK"/>
        </w:rPr>
        <w:t xml:space="preserve"> </w:t>
      </w:r>
    </w:p>
    <w:p w:rsidR="00C34D9D" w:rsidRPr="007F07D6" w:rsidRDefault="00C34D9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left="567" w:hanging="567"/>
        <w:jc w:val="both"/>
        <w:rPr>
          <w:b/>
          <w:bCs/>
        </w:rPr>
      </w:pPr>
      <w:bookmarkStart w:id="5" w:name="_Toc527007074"/>
      <w:r w:rsidRPr="007F07D6">
        <w:rPr>
          <w:b/>
          <w:bCs/>
        </w:rPr>
        <w:t>Forma dodania predmetu zákazky</w:t>
      </w:r>
      <w:bookmarkEnd w:id="5"/>
    </w:p>
    <w:p w:rsidR="00BD6F71" w:rsidRPr="007F07D6" w:rsidRDefault="00BD6F71" w:rsidP="00C2171C">
      <w:pPr>
        <w:tabs>
          <w:tab w:val="left" w:pos="709"/>
          <w:tab w:val="left" w:pos="5040"/>
          <w:tab w:val="left" w:pos="7380"/>
        </w:tabs>
        <w:ind w:left="720"/>
        <w:jc w:val="both"/>
        <w:rPr>
          <w:b/>
          <w:bCs/>
          <w:lang w:val="sk-SK"/>
        </w:rPr>
      </w:pPr>
    </w:p>
    <w:p w:rsidR="00D3609F" w:rsidRPr="007F07D6" w:rsidRDefault="00D3609F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r w:rsidRPr="007F07D6">
        <w:rPr>
          <w:b/>
          <w:bCs/>
          <w:lang w:val="sk-SK"/>
        </w:rPr>
        <w:t xml:space="preserve">Časť </w:t>
      </w:r>
      <w:r w:rsidR="00815F4A" w:rsidRPr="007F07D6">
        <w:rPr>
          <w:b/>
          <w:bCs/>
          <w:lang w:val="sk-SK"/>
        </w:rPr>
        <w:t>1</w:t>
      </w:r>
      <w:r w:rsidR="00D272B2">
        <w:rPr>
          <w:b/>
          <w:bCs/>
          <w:lang w:val="sk-SK"/>
        </w:rPr>
        <w:t xml:space="preserve"> </w:t>
      </w:r>
      <w:r w:rsidR="00CB6B3D">
        <w:rPr>
          <w:b/>
          <w:bCs/>
          <w:lang w:val="sk-SK"/>
        </w:rPr>
        <w:t>–</w:t>
      </w:r>
      <w:r w:rsidR="00D272B2">
        <w:rPr>
          <w:b/>
          <w:bCs/>
          <w:lang w:val="sk-SK"/>
        </w:rPr>
        <w:t xml:space="preserve"> </w:t>
      </w:r>
      <w:r w:rsidR="00CB6B3D">
        <w:rPr>
          <w:b/>
          <w:bCs/>
          <w:lang w:val="sk-SK"/>
        </w:rPr>
        <w:t>Projektová d</w:t>
      </w:r>
      <w:r w:rsidRPr="007F07D6">
        <w:rPr>
          <w:b/>
          <w:bCs/>
          <w:lang w:val="sk-SK"/>
        </w:rPr>
        <w:t>okumentácia pre stavebné povolenie</w:t>
      </w:r>
      <w:r w:rsidR="00B13A69" w:rsidRPr="007F07D6">
        <w:rPr>
          <w:b/>
          <w:bCs/>
          <w:lang w:val="sk-SK"/>
        </w:rPr>
        <w:t xml:space="preserve"> vypracovaná v rozsahu pre realizáciu </w:t>
      </w:r>
      <w:r w:rsidR="005E3F35" w:rsidRPr="007F07D6">
        <w:rPr>
          <w:b/>
          <w:bCs/>
          <w:lang w:val="sk-SK"/>
        </w:rPr>
        <w:t>s</w:t>
      </w:r>
      <w:r w:rsidR="00B13A69" w:rsidRPr="007F07D6">
        <w:rPr>
          <w:b/>
          <w:bCs/>
          <w:lang w:val="sk-SK"/>
        </w:rPr>
        <w:t>tavby</w:t>
      </w:r>
      <w:r w:rsidR="005E3F35" w:rsidRPr="007F07D6">
        <w:rPr>
          <w:b/>
          <w:bCs/>
          <w:lang w:val="sk-SK"/>
        </w:rPr>
        <w:t>.</w:t>
      </w:r>
    </w:p>
    <w:p w:rsidR="00D3609F" w:rsidRPr="007F07D6" w:rsidRDefault="00D3609F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  <w:r w:rsidRPr="007F07D6">
        <w:rPr>
          <w:bCs/>
          <w:lang w:val="sk-SK"/>
        </w:rPr>
        <w:t xml:space="preserve">Dielo podľa tejto časti zákazky bude odovzdané a prevzaté, na základe Odovzdávacieho a preberacieho protokolu, v </w:t>
      </w:r>
      <w:r w:rsidR="008929BA">
        <w:rPr>
          <w:bCs/>
          <w:lang w:val="sk-SK"/>
        </w:rPr>
        <w:t>6</w:t>
      </w:r>
      <w:r w:rsidRPr="007F07D6">
        <w:rPr>
          <w:bCs/>
          <w:lang w:val="sk-SK"/>
        </w:rPr>
        <w:t>-</w:t>
      </w:r>
      <w:r w:rsidR="008929BA">
        <w:rPr>
          <w:bCs/>
          <w:lang w:val="sk-SK"/>
        </w:rPr>
        <w:t>t</w:t>
      </w:r>
      <w:r w:rsidRPr="007F07D6">
        <w:rPr>
          <w:bCs/>
          <w:lang w:val="sk-SK"/>
        </w:rPr>
        <w:t>ich (</w:t>
      </w:r>
      <w:r w:rsidR="008929BA">
        <w:rPr>
          <w:bCs/>
          <w:lang w:val="sk-SK"/>
        </w:rPr>
        <w:t>šiest</w:t>
      </w:r>
      <w:r w:rsidRPr="007F07D6">
        <w:rPr>
          <w:bCs/>
          <w:lang w:val="sk-SK"/>
        </w:rPr>
        <w:t xml:space="preserve">ich) vyhotoveniach v tlačenej forme a </w:t>
      </w:r>
      <w:r w:rsidR="008929BA">
        <w:rPr>
          <w:bCs/>
          <w:lang w:val="sk-SK"/>
        </w:rPr>
        <w:t>1</w:t>
      </w:r>
      <w:r w:rsidRPr="007F07D6">
        <w:rPr>
          <w:bCs/>
          <w:lang w:val="sk-SK"/>
        </w:rPr>
        <w:t>x na elektronickom nosiči (v needitovateľnej forme vo formáte pdf a v editovateľnej forme vo formáte dwg/dgn, doc, xls).</w:t>
      </w:r>
    </w:p>
    <w:p w:rsidR="00B13A69" w:rsidRPr="007F07D6" w:rsidRDefault="00B13A69" w:rsidP="00D3609F">
      <w:pPr>
        <w:tabs>
          <w:tab w:val="left" w:pos="709"/>
          <w:tab w:val="left" w:pos="5040"/>
          <w:tab w:val="left" w:pos="7380"/>
        </w:tabs>
        <w:ind w:left="720"/>
        <w:jc w:val="both"/>
        <w:rPr>
          <w:b/>
          <w:bCs/>
          <w:lang w:val="sk-SK"/>
        </w:rPr>
      </w:pPr>
    </w:p>
    <w:p w:rsidR="00D3609F" w:rsidRPr="007F07D6" w:rsidRDefault="00D3609F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r w:rsidRPr="007F07D6">
        <w:rPr>
          <w:b/>
          <w:bCs/>
          <w:lang w:val="sk-SK"/>
        </w:rPr>
        <w:t xml:space="preserve">Časť </w:t>
      </w:r>
      <w:r w:rsidR="00815F4A" w:rsidRPr="007F07D6">
        <w:rPr>
          <w:b/>
          <w:bCs/>
          <w:lang w:val="sk-SK"/>
        </w:rPr>
        <w:t>2</w:t>
      </w:r>
      <w:r w:rsidR="00D272B2">
        <w:rPr>
          <w:b/>
          <w:bCs/>
          <w:lang w:val="sk-SK"/>
        </w:rPr>
        <w:t xml:space="preserve"> - </w:t>
      </w:r>
      <w:r w:rsidRPr="007F07D6">
        <w:rPr>
          <w:b/>
          <w:bCs/>
          <w:lang w:val="sk-SK"/>
        </w:rPr>
        <w:t xml:space="preserve">Inžinierska činnosť pre </w:t>
      </w:r>
      <w:r w:rsidR="00D272B2">
        <w:rPr>
          <w:b/>
          <w:bCs/>
          <w:lang w:val="sk-SK"/>
        </w:rPr>
        <w:t xml:space="preserve">vydanie </w:t>
      </w:r>
      <w:r w:rsidRPr="007F07D6">
        <w:rPr>
          <w:b/>
          <w:bCs/>
          <w:lang w:val="sk-SK"/>
        </w:rPr>
        <w:t>stavebné</w:t>
      </w:r>
      <w:r w:rsidR="00D272B2">
        <w:rPr>
          <w:b/>
          <w:bCs/>
          <w:lang w:val="sk-SK"/>
        </w:rPr>
        <w:t>ho povolenia</w:t>
      </w:r>
    </w:p>
    <w:p w:rsidR="00D3609F" w:rsidRPr="007F07D6" w:rsidRDefault="00D3609F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  <w:r w:rsidRPr="007F07D6">
        <w:rPr>
          <w:bCs/>
          <w:lang w:val="sk-SK"/>
        </w:rPr>
        <w:t xml:space="preserve">Dielo podľa tejto časti zákazky bude odovzdané a prevzaté, na základe Odovzdávacieho a preberacieho protokolu, v </w:t>
      </w:r>
      <w:r w:rsidR="00815F4A" w:rsidRPr="007F07D6">
        <w:rPr>
          <w:bCs/>
          <w:lang w:val="sk-SK"/>
        </w:rPr>
        <w:t>1</w:t>
      </w:r>
      <w:r w:rsidRPr="007F07D6">
        <w:rPr>
          <w:bCs/>
          <w:lang w:val="sk-SK"/>
        </w:rPr>
        <w:t xml:space="preserve"> (jednom) origináli </w:t>
      </w:r>
      <w:r w:rsidR="00D272B2">
        <w:rPr>
          <w:bCs/>
          <w:lang w:val="sk-SK"/>
        </w:rPr>
        <w:t xml:space="preserve">a </w:t>
      </w:r>
      <w:r w:rsidR="00132D0C">
        <w:rPr>
          <w:bCs/>
          <w:lang w:val="sk-SK"/>
        </w:rPr>
        <w:t>1</w:t>
      </w:r>
      <w:r w:rsidRPr="007F07D6">
        <w:rPr>
          <w:bCs/>
          <w:lang w:val="sk-SK"/>
        </w:rPr>
        <w:t>x na elektronickom nosiči (sken dokumentov vo formáte pdf).</w:t>
      </w:r>
      <w:r w:rsidR="005E3F35" w:rsidRPr="007F07D6">
        <w:rPr>
          <w:bCs/>
          <w:lang w:val="sk-SK"/>
        </w:rPr>
        <w:t xml:space="preserve"> Samostatné prot</w:t>
      </w:r>
      <w:r w:rsidR="00FF38D7" w:rsidRPr="007F07D6">
        <w:rPr>
          <w:bCs/>
          <w:lang w:val="sk-SK"/>
        </w:rPr>
        <w:t>okoly odovzdávacie a preberacie</w:t>
      </w:r>
      <w:r w:rsidR="00662EF1" w:rsidRPr="007F07D6">
        <w:rPr>
          <w:bCs/>
          <w:lang w:val="sk-SK"/>
        </w:rPr>
        <w:t xml:space="preserve"> pre stavebné povolenie.</w:t>
      </w:r>
    </w:p>
    <w:p w:rsidR="00D615E9" w:rsidRPr="007F07D6" w:rsidRDefault="00D615E9" w:rsidP="00C34D9D">
      <w:pPr>
        <w:tabs>
          <w:tab w:val="left" w:pos="709"/>
          <w:tab w:val="left" w:pos="5040"/>
          <w:tab w:val="left" w:pos="7380"/>
        </w:tabs>
        <w:ind w:left="720"/>
        <w:jc w:val="both"/>
        <w:rPr>
          <w:lang w:val="sk-SK"/>
        </w:rPr>
      </w:pPr>
    </w:p>
    <w:p w:rsidR="00A446E4" w:rsidRPr="007F07D6" w:rsidRDefault="00A446E4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bookmarkStart w:id="6" w:name="_Toc518248519"/>
      <w:r w:rsidRPr="007F07D6">
        <w:rPr>
          <w:b/>
          <w:bCs/>
          <w:lang w:val="sk-SK"/>
        </w:rPr>
        <w:t>Časť  3 -  Inžinierska činnosť pre realizáciu stavby</w:t>
      </w:r>
      <w:bookmarkEnd w:id="6"/>
    </w:p>
    <w:p w:rsidR="00A446E4" w:rsidRPr="007F07D6" w:rsidRDefault="00A446E4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  <w:r w:rsidRPr="007F07D6">
        <w:rPr>
          <w:bCs/>
          <w:lang w:val="sk-SK"/>
        </w:rPr>
        <w:t>Táto časť diela (rozpočet a výkaz výmer (zadanie) aktualizované v čase vyhlásenia verejnej súťaže na zhotoviteľa stavby; finálna verzia rozpočtu a výkazu výmer (zadania) stavby, spracovanej v zmysle všetkých otázok uchádzačov predložených v procese verejnej súťaže) bude odovzdaná a prevzatá, na základe Odovzdávacích a preberacích protokolov, vždy v</w:t>
      </w:r>
      <w:r w:rsidR="00132D0C">
        <w:rPr>
          <w:bCs/>
          <w:lang w:val="sk-SK"/>
        </w:rPr>
        <w:t> 1 (jednom)</w:t>
      </w:r>
      <w:r w:rsidRPr="007F07D6">
        <w:rPr>
          <w:bCs/>
          <w:lang w:val="sk-SK"/>
        </w:rPr>
        <w:t xml:space="preserve"> vyhotoven</w:t>
      </w:r>
      <w:r w:rsidR="00132D0C">
        <w:rPr>
          <w:bCs/>
          <w:lang w:val="sk-SK"/>
        </w:rPr>
        <w:t>í</w:t>
      </w:r>
      <w:r w:rsidRPr="007F07D6">
        <w:rPr>
          <w:bCs/>
          <w:lang w:val="sk-SK"/>
        </w:rPr>
        <w:t xml:space="preserve"> v tlačenej forme a 1x na elektronickom nosiči (v needitovateľnej forme vo formáte pdf a v editovateľnej forme vo formáte xls). Odpovede na otázky uchádzačov v procese verejnej súťaže budú bezodkladne doručené elektronickou poštou (e-mail) na adresu objednávateľa.</w:t>
      </w:r>
    </w:p>
    <w:p w:rsidR="00B91BE1" w:rsidRDefault="00B91BE1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bookmarkStart w:id="7" w:name="_Toc518248520"/>
    </w:p>
    <w:p w:rsidR="00A446E4" w:rsidRPr="007F07D6" w:rsidRDefault="00A446E4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r w:rsidRPr="007F07D6">
        <w:rPr>
          <w:b/>
          <w:bCs/>
          <w:lang w:val="sk-SK"/>
        </w:rPr>
        <w:t xml:space="preserve">Časť  4 </w:t>
      </w:r>
      <w:r w:rsidR="00D272B2">
        <w:rPr>
          <w:b/>
          <w:bCs/>
          <w:lang w:val="sk-SK"/>
        </w:rPr>
        <w:t>–</w:t>
      </w:r>
      <w:r w:rsidR="00E37572" w:rsidRPr="007F07D6">
        <w:rPr>
          <w:b/>
          <w:bCs/>
          <w:lang w:val="sk-SK"/>
        </w:rPr>
        <w:t xml:space="preserve"> </w:t>
      </w:r>
      <w:bookmarkEnd w:id="7"/>
      <w:r w:rsidR="00D272B2">
        <w:rPr>
          <w:b/>
          <w:bCs/>
          <w:lang w:val="sk-SK"/>
        </w:rPr>
        <w:t>Odborný autorský dohľad počas realizácie zákazky</w:t>
      </w:r>
    </w:p>
    <w:p w:rsidR="00A446E4" w:rsidRDefault="00A446E4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  <w:r w:rsidRPr="007F07D6">
        <w:rPr>
          <w:bCs/>
          <w:lang w:val="sk-SK"/>
        </w:rPr>
        <w:t xml:space="preserve">Výkon </w:t>
      </w:r>
      <w:r w:rsidR="00D272B2">
        <w:rPr>
          <w:bCs/>
          <w:lang w:val="sk-SK"/>
        </w:rPr>
        <w:t>odborného</w:t>
      </w:r>
      <w:r w:rsidRPr="007F07D6">
        <w:rPr>
          <w:bCs/>
          <w:lang w:val="sk-SK"/>
        </w:rPr>
        <w:t xml:space="preserve"> autorského dohľadu bude zaznamenaný v stavebnom denníku predmetnej stavby a v súpise skutočne vykonaných hodín dohľadu, ktoré budú overené zástupcom objednávateľa v realizačných veciach, príp. technickým dozorom objednávateľa.</w:t>
      </w:r>
    </w:p>
    <w:p w:rsidR="00492F98" w:rsidRDefault="00492F98" w:rsidP="008859C3">
      <w:pPr>
        <w:tabs>
          <w:tab w:val="left" w:pos="567"/>
          <w:tab w:val="left" w:pos="5040"/>
          <w:tab w:val="left" w:pos="7380"/>
        </w:tabs>
        <w:ind w:left="567"/>
        <w:jc w:val="both"/>
        <w:rPr>
          <w:bCs/>
          <w:lang w:val="sk-SK"/>
        </w:rPr>
      </w:pPr>
    </w:p>
    <w:p w:rsidR="00C34D9D" w:rsidRDefault="00C34D9D" w:rsidP="00347062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left="567" w:hanging="567"/>
        <w:jc w:val="both"/>
        <w:rPr>
          <w:b/>
          <w:bCs/>
        </w:rPr>
      </w:pPr>
      <w:bookmarkStart w:id="8" w:name="_Toc527007079"/>
      <w:r w:rsidRPr="007F07D6">
        <w:rPr>
          <w:b/>
          <w:bCs/>
        </w:rPr>
        <w:t>Ďalšie požiadavky verejného obstarávateľa</w:t>
      </w:r>
      <w:bookmarkEnd w:id="8"/>
    </w:p>
    <w:p w:rsidR="002343DD" w:rsidRPr="007F07D6" w:rsidRDefault="002343DD" w:rsidP="00347062">
      <w:pPr>
        <w:pStyle w:val="Odsekzoznamu"/>
        <w:numPr>
          <w:ilvl w:val="0"/>
          <w:numId w:val="7"/>
        </w:numPr>
        <w:ind w:left="1134" w:hanging="425"/>
        <w:jc w:val="both"/>
      </w:pPr>
      <w:r w:rsidRPr="007F07D6">
        <w:t xml:space="preserve">Výsledky všetkých činností vykonaných podľa tejto zákazky je zhotoviteľ povinný predložiť na odsúhlasenie objednávateľovi. Odsúhlasenie bude prebiehať na výrobných výboroch, ktoré budú zvolávané podľa potreby v mieste stavby alebo v mieste sídla objednávateľa.  Zhotoviteľ akceptuje </w:t>
      </w:r>
      <w:r w:rsidRPr="00D272B2">
        <w:rPr>
          <w:b/>
        </w:rPr>
        <w:t>minimálne</w:t>
      </w:r>
      <w:r w:rsidRPr="007F07D6">
        <w:t xml:space="preserve"> jeden na začiatku</w:t>
      </w:r>
      <w:r w:rsidR="001844E7" w:rsidRPr="007F07D6">
        <w:t xml:space="preserve">, </w:t>
      </w:r>
      <w:r w:rsidR="00016BE0" w:rsidRPr="007F07D6">
        <w:t xml:space="preserve">tri </w:t>
      </w:r>
      <w:r w:rsidR="001844E7" w:rsidRPr="007F07D6">
        <w:t xml:space="preserve">v priebehu rozpracovanosti </w:t>
      </w:r>
      <w:r w:rsidRPr="007F07D6">
        <w:t>a jeden pred dokončením každej čast</w:t>
      </w:r>
      <w:r w:rsidR="00F41617" w:rsidRPr="007F07D6">
        <w:t xml:space="preserve">i zákazky, ktoré sa budú konať </w:t>
      </w:r>
      <w:r w:rsidR="00191F6C" w:rsidRPr="00B078B1">
        <w:t xml:space="preserve">v priestoroch </w:t>
      </w:r>
      <w:r w:rsidR="00191F6C">
        <w:t xml:space="preserve">LIKAVA – </w:t>
      </w:r>
      <w:r w:rsidR="00191F6C" w:rsidRPr="00A852AA">
        <w:t>centrum sociálnych služieb</w:t>
      </w:r>
      <w:r w:rsidR="00191F6C">
        <w:t xml:space="preserve">, Likavka, alebo </w:t>
      </w:r>
      <w:r w:rsidR="00B078B1">
        <w:t>na Úrade ŽSK</w:t>
      </w:r>
      <w:r w:rsidR="00191F6C">
        <w:t>.</w:t>
      </w:r>
    </w:p>
    <w:p w:rsidR="002343DD" w:rsidRPr="007F07D6" w:rsidRDefault="002343DD" w:rsidP="00347062">
      <w:pPr>
        <w:pStyle w:val="Odsekzoznamu"/>
        <w:numPr>
          <w:ilvl w:val="0"/>
          <w:numId w:val="7"/>
        </w:numPr>
        <w:ind w:left="1134" w:hanging="425"/>
        <w:jc w:val="both"/>
      </w:pPr>
      <w:r w:rsidRPr="007F07D6">
        <w:t xml:space="preserve">Prvý výrobný výbor sa uskutoční v termíne do </w:t>
      </w:r>
      <w:r w:rsidR="00083C48" w:rsidRPr="007F07D6">
        <w:t>3</w:t>
      </w:r>
      <w:r w:rsidRPr="007F07D6">
        <w:t xml:space="preserve"> dní od podpisu Zmluvy o dielo oboma zmluvnými stranami. Zhotoviteľ je povinný na tomto stretnutí uviesť mená osôb zodpovedných za vypracovanie, kontrolu a koordináciu projektových dokumentácii. </w:t>
      </w:r>
      <w:r w:rsidRPr="007F07D6">
        <w:lastRenderedPageBreak/>
        <w:t>Zároveň predloží kópiu Osvedčenia o odbornej spôsobilosti zodpovedného projektanta príp. projektantov</w:t>
      </w:r>
      <w:r w:rsidR="00DD1A9D">
        <w:t xml:space="preserve"> a poistnú zmluvu.</w:t>
      </w:r>
    </w:p>
    <w:p w:rsidR="002343DD" w:rsidRPr="007F07D6" w:rsidRDefault="002343DD" w:rsidP="00347062">
      <w:pPr>
        <w:pStyle w:val="Odsekzoznamu"/>
        <w:numPr>
          <w:ilvl w:val="0"/>
          <w:numId w:val="7"/>
        </w:numPr>
        <w:ind w:left="1134" w:hanging="425"/>
        <w:jc w:val="both"/>
      </w:pPr>
      <w:r w:rsidRPr="007F07D6">
        <w:t>Na výrobn</w:t>
      </w:r>
      <w:r w:rsidR="00B13A69" w:rsidRPr="007F07D6">
        <w:t>om</w:t>
      </w:r>
      <w:r w:rsidRPr="007F07D6">
        <w:t xml:space="preserve"> výbor</w:t>
      </w:r>
      <w:r w:rsidR="00B13A69" w:rsidRPr="007F07D6">
        <w:t>e</w:t>
      </w:r>
      <w:r w:rsidRPr="007F07D6">
        <w:t xml:space="preserve"> pred ukončením čast</w:t>
      </w:r>
      <w:r w:rsidR="00B13A69" w:rsidRPr="007F07D6">
        <w:t>i</w:t>
      </w:r>
      <w:r w:rsidRPr="007F07D6">
        <w:t xml:space="preserve"> zákazky </w:t>
      </w:r>
      <w:r w:rsidR="00B32694" w:rsidRPr="007F07D6">
        <w:t>1</w:t>
      </w:r>
      <w:r w:rsidRPr="007F07D6">
        <w:t xml:space="preserve"> predloží zhotoviteľ rozpracovanú projektovú dokumentáciu, kompletný výkaz výmer (zadanie) a rozpo</w:t>
      </w:r>
      <w:r w:rsidR="009B0A12" w:rsidRPr="007F07D6">
        <w:t>čet stavby 1x v tlačenej forme.</w:t>
      </w:r>
    </w:p>
    <w:p w:rsidR="00131A67" w:rsidRPr="007F07D6" w:rsidRDefault="002343DD" w:rsidP="000555CC">
      <w:pPr>
        <w:pStyle w:val="Odsekzoznamu"/>
        <w:numPr>
          <w:ilvl w:val="0"/>
          <w:numId w:val="7"/>
        </w:numPr>
        <w:ind w:left="1134" w:hanging="425"/>
        <w:jc w:val="both"/>
        <w:rPr>
          <w:strike/>
        </w:rPr>
      </w:pPr>
      <w:r w:rsidRPr="007F07D6">
        <w:t xml:space="preserve">Verejný obstarávateľ poskytuje </w:t>
      </w:r>
      <w:r w:rsidR="00156DD7" w:rsidRPr="007F07D6">
        <w:t>:</w:t>
      </w:r>
    </w:p>
    <w:p w:rsidR="00F13B37" w:rsidRPr="000F3562" w:rsidRDefault="00F13B37" w:rsidP="00F13B37">
      <w:pPr>
        <w:pStyle w:val="Odsekzoznamu"/>
        <w:spacing w:after="240"/>
        <w:ind w:left="992" w:firstLine="142"/>
      </w:pPr>
      <w:r w:rsidRPr="000F3562">
        <w:t>Fotodokumentáci</w:t>
      </w:r>
      <w:r w:rsidR="00BF1F16">
        <w:t xml:space="preserve">u – práčovňa, </w:t>
      </w:r>
      <w:r w:rsidR="00A5175E">
        <w:t>stropné svetlíky, kanalizácia</w:t>
      </w:r>
    </w:p>
    <w:p w:rsidR="00F13B37" w:rsidRPr="000F3562" w:rsidRDefault="00527B47" w:rsidP="000F3562">
      <w:pPr>
        <w:pStyle w:val="Odsekzoznamu"/>
        <w:spacing w:after="240"/>
        <w:ind w:left="1134"/>
      </w:pPr>
      <w:r>
        <w:t>Projektová dokumentácia bloku „C“ z. r. 2009 (</w:t>
      </w:r>
      <w:r w:rsidR="006409CE" w:rsidRPr="000F3562">
        <w:t>Pôdorys 1.NP, Pôdorys 2.NP, Rez</w:t>
      </w:r>
      <w:r>
        <w:t xml:space="preserve">, </w:t>
      </w:r>
      <w:r w:rsidR="00D25969">
        <w:t>Súhrnná t</w:t>
      </w:r>
      <w:r>
        <w:t>echnická správa</w:t>
      </w:r>
      <w:r w:rsidR="00F22238">
        <w:t xml:space="preserve">) </w:t>
      </w:r>
    </w:p>
    <w:p w:rsidR="000F3562" w:rsidRPr="000F3562" w:rsidRDefault="00CC79C2" w:rsidP="00CC79C2">
      <w:pPr>
        <w:pStyle w:val="Odsekzoznamu"/>
        <w:spacing w:after="240"/>
        <w:ind w:left="1134"/>
      </w:pPr>
      <w:r>
        <w:t>Rekonštrukcia</w:t>
      </w:r>
      <w:r w:rsidR="007D6A4B">
        <w:t xml:space="preserve"> </w:t>
      </w:r>
      <w:r w:rsidR="0079110D">
        <w:t xml:space="preserve">kanalizácie (Kanalizácia - </w:t>
      </w:r>
      <w:r w:rsidR="000F3562" w:rsidRPr="000F3562">
        <w:t>Situácia</w:t>
      </w:r>
      <w:r w:rsidR="00527B47">
        <w:t xml:space="preserve">, </w:t>
      </w:r>
      <w:r w:rsidRPr="00CC79C2">
        <w:t>Sprievodná a súhrnná technická správa</w:t>
      </w:r>
      <w:r>
        <w:t xml:space="preserve">, </w:t>
      </w:r>
      <w:r w:rsidR="0079110D">
        <w:t xml:space="preserve">Grafická príloha - </w:t>
      </w:r>
      <w:r w:rsidRPr="00CC79C2">
        <w:t>Zameranie skutočného vyhotovenia</w:t>
      </w:r>
      <w:r w:rsidR="000F3562" w:rsidRPr="000F3562">
        <w:t>)</w:t>
      </w:r>
    </w:p>
    <w:p w:rsidR="000F3562" w:rsidRPr="000F3562" w:rsidRDefault="000F3562" w:rsidP="000F3562">
      <w:pPr>
        <w:pStyle w:val="Odsekzoznamu"/>
        <w:spacing w:after="240"/>
        <w:ind w:left="1134"/>
      </w:pPr>
      <w:r w:rsidRPr="000F3562">
        <w:t xml:space="preserve">Verejný obstarávateľ nedisponuje s pôvodnou výkresovou dokumentáciou (nie sú k dispozícii </w:t>
      </w:r>
      <w:r w:rsidR="00492F98">
        <w:t xml:space="preserve">žiadne pôvodné </w:t>
      </w:r>
      <w:r w:rsidRPr="000F3562">
        <w:t>stavebné výkresy, statika, výkresy vnútorných rozvodov)</w:t>
      </w:r>
      <w:r w:rsidR="00492F98">
        <w:t>.</w:t>
      </w:r>
      <w:r w:rsidRPr="000F3562">
        <w:t xml:space="preserve"> </w:t>
      </w:r>
    </w:p>
    <w:p w:rsidR="00DD1A9D" w:rsidRDefault="00DD1A9D" w:rsidP="00DD1A9D">
      <w:pPr>
        <w:pStyle w:val="Odsekzoznamu"/>
        <w:numPr>
          <w:ilvl w:val="0"/>
          <w:numId w:val="8"/>
        </w:numPr>
        <w:ind w:left="1134" w:hanging="425"/>
        <w:jc w:val="both"/>
      </w:pPr>
      <w:r w:rsidRPr="007F07D6">
        <w:t xml:space="preserve">Pred zahájením spracovania PD je zhotoviteľ povinný na svoje náklady </w:t>
      </w:r>
      <w:r w:rsidRPr="007F07D6">
        <w:rPr>
          <w:b/>
        </w:rPr>
        <w:t>zmerať a preveriť skutočný stav</w:t>
      </w:r>
      <w:r w:rsidRPr="007F07D6">
        <w:t xml:space="preserve"> v porovnaní s poskytnutou dokumentáciou.</w:t>
      </w:r>
    </w:p>
    <w:p w:rsidR="00DD1A9D" w:rsidRPr="006906B2" w:rsidRDefault="00DD1A9D" w:rsidP="00DD1A9D">
      <w:pPr>
        <w:pStyle w:val="Odsekzoznamu"/>
        <w:numPr>
          <w:ilvl w:val="0"/>
          <w:numId w:val="7"/>
        </w:numPr>
        <w:ind w:left="1134" w:hanging="425"/>
        <w:jc w:val="both"/>
      </w:pPr>
      <w:r w:rsidRPr="008523CA">
        <w:t>V zmysle Zákona č.343/2015 o verejnom obstarávaní § 42 ods. 3: Technické požiadavky sa nesmú odvolávať na konkrétneho výrobcu, výrobný postup, obchodné označenie, patent, typ, oblasť alebo miesto pôvodu alebo výroby, ak by tým dochádzalo k znevýhodneniu alebo k vylúčeniu určitých záujemcov alebo tovarov, ak si to nevyžaduje predmet zákazky. Takýto odkaz možno použiť len vtedy, ak nemožno opísať predmet zákazky dostatočne presne a zrozumiteľne, a takýto odkaz musí byť doplnený slovami „alebo ekvivalentný".</w:t>
      </w:r>
    </w:p>
    <w:p w:rsidR="00156DD7" w:rsidRPr="007F07D6" w:rsidRDefault="00156DD7" w:rsidP="002C4511">
      <w:pPr>
        <w:pStyle w:val="Odsekzoznamu"/>
        <w:ind w:left="851" w:hanging="851"/>
        <w:jc w:val="both"/>
        <w:rPr>
          <w:strike/>
        </w:rPr>
      </w:pPr>
    </w:p>
    <w:p w:rsidR="002343DD" w:rsidRPr="007F07D6" w:rsidRDefault="002343DD" w:rsidP="000555CC">
      <w:pPr>
        <w:pStyle w:val="Odsekzoznamu"/>
        <w:numPr>
          <w:ilvl w:val="0"/>
          <w:numId w:val="5"/>
        </w:numPr>
        <w:tabs>
          <w:tab w:val="left" w:pos="567"/>
          <w:tab w:val="left" w:pos="5040"/>
          <w:tab w:val="left" w:pos="7380"/>
        </w:tabs>
        <w:ind w:left="567" w:hanging="567"/>
        <w:jc w:val="both"/>
        <w:rPr>
          <w:b/>
          <w:bCs/>
        </w:rPr>
      </w:pPr>
      <w:r w:rsidRPr="007F07D6">
        <w:rPr>
          <w:b/>
          <w:bCs/>
        </w:rPr>
        <w:t>Termín dodania predmetu zákazky</w:t>
      </w:r>
    </w:p>
    <w:p w:rsidR="002C4511" w:rsidRPr="007F07D6" w:rsidRDefault="002C4511" w:rsidP="00BE1F35">
      <w:pPr>
        <w:tabs>
          <w:tab w:val="left" w:pos="709"/>
          <w:tab w:val="left" w:pos="5040"/>
          <w:tab w:val="left" w:pos="7380"/>
        </w:tabs>
        <w:jc w:val="both"/>
        <w:rPr>
          <w:lang w:val="sk-SK"/>
        </w:rPr>
      </w:pPr>
    </w:p>
    <w:p w:rsidR="0016389C" w:rsidRPr="007F07D6" w:rsidRDefault="002C4511" w:rsidP="000555CC">
      <w:pPr>
        <w:tabs>
          <w:tab w:val="left" w:pos="567"/>
          <w:tab w:val="left" w:pos="5040"/>
          <w:tab w:val="left" w:pos="7380"/>
        </w:tabs>
        <w:ind w:left="567"/>
        <w:rPr>
          <w:b/>
          <w:lang w:val="sk-SK"/>
        </w:rPr>
      </w:pPr>
      <w:r w:rsidRPr="007F07D6">
        <w:rPr>
          <w:b/>
          <w:bCs/>
          <w:lang w:val="sk-SK"/>
        </w:rPr>
        <w:t>Časť</w:t>
      </w:r>
      <w:r w:rsidR="000555CC" w:rsidRPr="007F07D6">
        <w:rPr>
          <w:b/>
          <w:bCs/>
          <w:lang w:val="sk-SK"/>
        </w:rPr>
        <w:t xml:space="preserve"> 1 </w:t>
      </w:r>
      <w:r w:rsidR="00CB6B3D">
        <w:rPr>
          <w:b/>
          <w:bCs/>
          <w:lang w:val="sk-SK"/>
        </w:rPr>
        <w:t>–</w:t>
      </w:r>
      <w:r w:rsidR="000555CC" w:rsidRPr="007F07D6">
        <w:rPr>
          <w:b/>
          <w:bCs/>
          <w:lang w:val="sk-SK"/>
        </w:rPr>
        <w:t xml:space="preserve"> </w:t>
      </w:r>
      <w:r w:rsidR="00CB6B3D">
        <w:rPr>
          <w:b/>
          <w:bCs/>
          <w:lang w:val="sk-SK"/>
        </w:rPr>
        <w:t>Projektová d</w:t>
      </w:r>
      <w:r w:rsidRPr="007F07D6">
        <w:rPr>
          <w:b/>
          <w:bCs/>
          <w:lang w:val="sk-SK"/>
        </w:rPr>
        <w:t>okumentácia</w:t>
      </w:r>
      <w:r w:rsidRPr="007F07D6">
        <w:rPr>
          <w:b/>
          <w:lang w:val="sk-SK"/>
        </w:rPr>
        <w:t xml:space="preserve"> pre stavebné povolenie vypracovaná v rozsahu pre realizáciu stavby</w:t>
      </w:r>
      <w:r w:rsidR="00766A23" w:rsidRPr="007F07D6">
        <w:rPr>
          <w:b/>
          <w:lang w:val="sk-SK"/>
        </w:rPr>
        <w:t>:</w:t>
      </w:r>
      <w:r w:rsidRPr="007F07D6">
        <w:rPr>
          <w:b/>
          <w:lang w:val="sk-SK"/>
        </w:rPr>
        <w:t xml:space="preserve"> </w:t>
      </w:r>
      <w:r w:rsidR="00F41617" w:rsidRPr="007F07D6">
        <w:rPr>
          <w:b/>
          <w:lang w:val="sk-SK"/>
        </w:rPr>
        <w:t>RPD</w:t>
      </w:r>
    </w:p>
    <w:p w:rsidR="002343DD" w:rsidRPr="007F07D6" w:rsidRDefault="000555CC" w:rsidP="000555CC">
      <w:pPr>
        <w:tabs>
          <w:tab w:val="left" w:pos="1560"/>
          <w:tab w:val="left" w:pos="5040"/>
          <w:tab w:val="left" w:pos="7380"/>
        </w:tabs>
        <w:jc w:val="both"/>
        <w:rPr>
          <w:lang w:val="sk-SK"/>
        </w:rPr>
      </w:pPr>
      <w:r w:rsidRPr="007F07D6">
        <w:rPr>
          <w:lang w:val="sk-SK"/>
        </w:rPr>
        <w:t xml:space="preserve">                        </w:t>
      </w:r>
      <w:r w:rsidR="002343DD" w:rsidRPr="00AD21EF">
        <w:rPr>
          <w:color w:val="000000" w:themeColor="text1"/>
          <w:lang w:val="sk-SK"/>
        </w:rPr>
        <w:t xml:space="preserve">do </w:t>
      </w:r>
      <w:r w:rsidR="00752984" w:rsidRPr="00AD21EF">
        <w:rPr>
          <w:color w:val="000000" w:themeColor="text1"/>
          <w:lang w:val="sk-SK"/>
        </w:rPr>
        <w:t>1</w:t>
      </w:r>
      <w:r w:rsidR="00DD1A9D" w:rsidRPr="00AD21EF">
        <w:rPr>
          <w:color w:val="000000" w:themeColor="text1"/>
          <w:lang w:val="sk-SK"/>
        </w:rPr>
        <w:t>2</w:t>
      </w:r>
      <w:r w:rsidR="002343DD" w:rsidRPr="00AD21EF">
        <w:rPr>
          <w:color w:val="000000" w:themeColor="text1"/>
          <w:lang w:val="sk-SK"/>
        </w:rPr>
        <w:t xml:space="preserve"> (</w:t>
      </w:r>
      <w:r w:rsidR="00752984" w:rsidRPr="00AD21EF">
        <w:rPr>
          <w:color w:val="000000" w:themeColor="text1"/>
          <w:lang w:val="sk-SK"/>
        </w:rPr>
        <w:t>d</w:t>
      </w:r>
      <w:r w:rsidR="00DD1A9D" w:rsidRPr="00AD21EF">
        <w:rPr>
          <w:color w:val="000000" w:themeColor="text1"/>
          <w:lang w:val="sk-SK"/>
        </w:rPr>
        <w:t>vanásť</w:t>
      </w:r>
      <w:r w:rsidR="002343DD" w:rsidRPr="00AD21EF">
        <w:rPr>
          <w:color w:val="000000" w:themeColor="text1"/>
          <w:lang w:val="sk-SK"/>
        </w:rPr>
        <w:t xml:space="preserve">) týždňov od </w:t>
      </w:r>
      <w:r w:rsidR="002343DD" w:rsidRPr="007F07D6">
        <w:rPr>
          <w:lang w:val="sk-SK"/>
        </w:rPr>
        <w:t>účinnosti Zmluvy o</w:t>
      </w:r>
      <w:r w:rsidR="00A9167B" w:rsidRPr="007F07D6">
        <w:rPr>
          <w:lang w:val="sk-SK"/>
        </w:rPr>
        <w:t> </w:t>
      </w:r>
      <w:r w:rsidR="002343DD" w:rsidRPr="007F07D6">
        <w:rPr>
          <w:lang w:val="sk-SK"/>
        </w:rPr>
        <w:t>dielo</w:t>
      </w:r>
    </w:p>
    <w:p w:rsidR="00C16B7C" w:rsidRPr="007F07D6" w:rsidRDefault="00C16B7C" w:rsidP="00BE1F35">
      <w:pPr>
        <w:tabs>
          <w:tab w:val="left" w:pos="709"/>
          <w:tab w:val="left" w:pos="5040"/>
          <w:tab w:val="left" w:pos="7380"/>
        </w:tabs>
        <w:jc w:val="both"/>
        <w:rPr>
          <w:lang w:val="sk-SK"/>
        </w:rPr>
      </w:pPr>
    </w:p>
    <w:p w:rsidR="002C4511" w:rsidRPr="007F07D6" w:rsidRDefault="000555CC" w:rsidP="000555CC">
      <w:pPr>
        <w:tabs>
          <w:tab w:val="left" w:pos="709"/>
          <w:tab w:val="left" w:pos="5040"/>
          <w:tab w:val="left" w:pos="7380"/>
        </w:tabs>
        <w:ind w:left="851" w:hanging="284"/>
        <w:jc w:val="both"/>
        <w:rPr>
          <w:b/>
          <w:lang w:val="sk-SK"/>
        </w:rPr>
      </w:pPr>
      <w:r w:rsidRPr="007F07D6">
        <w:rPr>
          <w:b/>
          <w:bCs/>
          <w:lang w:val="sk-SK"/>
        </w:rPr>
        <w:t xml:space="preserve">Časť 2 - </w:t>
      </w:r>
      <w:r w:rsidR="002C4511" w:rsidRPr="007F07D6">
        <w:rPr>
          <w:b/>
          <w:lang w:val="sk-SK"/>
        </w:rPr>
        <w:t xml:space="preserve">Inžinierska činnosť </w:t>
      </w:r>
      <w:bookmarkStart w:id="9" w:name="_GoBack"/>
      <w:r w:rsidR="002C4511" w:rsidRPr="007F07D6">
        <w:rPr>
          <w:b/>
          <w:lang w:val="sk-SK"/>
        </w:rPr>
        <w:t xml:space="preserve">pre </w:t>
      </w:r>
      <w:r w:rsidR="00DC52F8">
        <w:rPr>
          <w:b/>
          <w:lang w:val="sk-SK"/>
        </w:rPr>
        <w:t>vydanie stavebného povolenia</w:t>
      </w:r>
      <w:bookmarkEnd w:id="9"/>
    </w:p>
    <w:p w:rsidR="002C4511" w:rsidRPr="007F07D6" w:rsidRDefault="000555CC" w:rsidP="000555CC">
      <w:pPr>
        <w:tabs>
          <w:tab w:val="left" w:pos="709"/>
          <w:tab w:val="left" w:pos="1418"/>
        </w:tabs>
        <w:jc w:val="both"/>
        <w:rPr>
          <w:lang w:val="sk-SK"/>
        </w:rPr>
      </w:pPr>
      <w:r w:rsidRPr="007F07D6">
        <w:rPr>
          <w:lang w:val="sk-SK"/>
        </w:rPr>
        <w:t xml:space="preserve">                        </w:t>
      </w:r>
      <w:r w:rsidR="00CE39E9" w:rsidRPr="007F07D6">
        <w:rPr>
          <w:lang w:val="sk-SK"/>
        </w:rPr>
        <w:t xml:space="preserve">Stavebné povolenie stavby </w:t>
      </w:r>
      <w:r w:rsidR="002C4511" w:rsidRPr="007F07D6">
        <w:rPr>
          <w:lang w:val="sk-SK"/>
        </w:rPr>
        <w:t xml:space="preserve">– </w:t>
      </w:r>
      <w:r w:rsidR="002C4511" w:rsidRPr="00AD21EF">
        <w:rPr>
          <w:color w:val="000000" w:themeColor="text1"/>
          <w:lang w:val="sk-SK"/>
        </w:rPr>
        <w:t xml:space="preserve">do </w:t>
      </w:r>
      <w:r w:rsidR="00752984" w:rsidRPr="00AD21EF">
        <w:rPr>
          <w:color w:val="000000" w:themeColor="text1"/>
          <w:lang w:val="sk-SK"/>
        </w:rPr>
        <w:t>1</w:t>
      </w:r>
      <w:r w:rsidR="00DD1A9D" w:rsidRPr="00AD21EF">
        <w:rPr>
          <w:color w:val="000000" w:themeColor="text1"/>
          <w:lang w:val="sk-SK"/>
        </w:rPr>
        <w:t>8</w:t>
      </w:r>
      <w:r w:rsidR="002C4511" w:rsidRPr="00AD21EF">
        <w:rPr>
          <w:color w:val="000000" w:themeColor="text1"/>
          <w:lang w:val="sk-SK"/>
        </w:rPr>
        <w:t xml:space="preserve"> (</w:t>
      </w:r>
      <w:r w:rsidR="00DD1A9D" w:rsidRPr="00AD21EF">
        <w:rPr>
          <w:color w:val="000000" w:themeColor="text1"/>
          <w:lang w:val="sk-SK"/>
        </w:rPr>
        <w:t>osem</w:t>
      </w:r>
      <w:r w:rsidR="006766B9" w:rsidRPr="00AD21EF">
        <w:rPr>
          <w:color w:val="000000" w:themeColor="text1"/>
          <w:lang w:val="sk-SK"/>
        </w:rPr>
        <w:t>násť</w:t>
      </w:r>
      <w:r w:rsidR="002C4511" w:rsidRPr="00AD21EF">
        <w:rPr>
          <w:color w:val="000000" w:themeColor="text1"/>
          <w:lang w:val="sk-SK"/>
        </w:rPr>
        <w:t xml:space="preserve">) týždňov </w:t>
      </w:r>
      <w:r w:rsidR="002C4511" w:rsidRPr="007F07D6">
        <w:rPr>
          <w:lang w:val="sk-SK"/>
        </w:rPr>
        <w:t>od účinnosti Zmluvy</w:t>
      </w:r>
      <w:r w:rsidR="00CE39E9" w:rsidRPr="007F07D6">
        <w:rPr>
          <w:lang w:val="sk-SK"/>
        </w:rPr>
        <w:t xml:space="preserve"> </w:t>
      </w:r>
      <w:r w:rsidR="00D647AF" w:rsidRPr="007F07D6">
        <w:rPr>
          <w:lang w:val="sk-SK"/>
        </w:rPr>
        <w:t>o</w:t>
      </w:r>
      <w:r w:rsidR="00BE1F35" w:rsidRPr="007F07D6">
        <w:rPr>
          <w:lang w:val="sk-SK"/>
        </w:rPr>
        <w:t> </w:t>
      </w:r>
      <w:r w:rsidR="00D647AF" w:rsidRPr="007F07D6">
        <w:rPr>
          <w:lang w:val="sk-SK"/>
        </w:rPr>
        <w:t>dielo</w:t>
      </w:r>
    </w:p>
    <w:p w:rsidR="00BE1F35" w:rsidRPr="007F07D6" w:rsidRDefault="00BE1F35" w:rsidP="00BE1F35">
      <w:pPr>
        <w:tabs>
          <w:tab w:val="left" w:pos="709"/>
          <w:tab w:val="left" w:pos="1843"/>
        </w:tabs>
        <w:jc w:val="both"/>
        <w:rPr>
          <w:lang w:val="sk-SK"/>
        </w:rPr>
      </w:pPr>
    </w:p>
    <w:p w:rsidR="00BE1F35" w:rsidRPr="007F07D6" w:rsidRDefault="000555CC" w:rsidP="000555CC">
      <w:pPr>
        <w:tabs>
          <w:tab w:val="left" w:pos="567"/>
          <w:tab w:val="left" w:pos="5040"/>
          <w:tab w:val="left" w:pos="7380"/>
        </w:tabs>
        <w:ind w:left="567"/>
        <w:jc w:val="both"/>
        <w:rPr>
          <w:b/>
          <w:bCs/>
          <w:lang w:val="sk-SK"/>
        </w:rPr>
      </w:pPr>
      <w:r w:rsidRPr="007F07D6">
        <w:rPr>
          <w:b/>
          <w:bCs/>
          <w:lang w:val="sk-SK"/>
        </w:rPr>
        <w:t xml:space="preserve">Časť 3 - </w:t>
      </w:r>
      <w:r w:rsidR="00BE1F35" w:rsidRPr="007F07D6">
        <w:rPr>
          <w:b/>
          <w:bCs/>
          <w:lang w:val="sk-SK"/>
        </w:rPr>
        <w:t>Inžinierska činnosť pre realizáciu stavby</w:t>
      </w:r>
    </w:p>
    <w:p w:rsidR="00BE1F35" w:rsidRPr="007F07D6" w:rsidRDefault="000555CC" w:rsidP="000555CC">
      <w:pPr>
        <w:tabs>
          <w:tab w:val="left" w:pos="0"/>
        </w:tabs>
        <w:jc w:val="both"/>
        <w:rPr>
          <w:lang w:val="sk-SK"/>
        </w:rPr>
      </w:pPr>
      <w:r w:rsidRPr="007F07D6">
        <w:rPr>
          <w:lang w:val="sk-SK"/>
        </w:rPr>
        <w:t xml:space="preserve">                        </w:t>
      </w:r>
      <w:r w:rsidR="00BE1F35" w:rsidRPr="007F07D6">
        <w:rPr>
          <w:lang w:val="sk-SK"/>
        </w:rPr>
        <w:t>Od písomnej výzvy objednávateľa do ukončenia verejnej súťaže na zhotoviteľa stavby</w:t>
      </w:r>
    </w:p>
    <w:p w:rsidR="00BE1F35" w:rsidRPr="007F07D6" w:rsidRDefault="00BE1F35" w:rsidP="00BE1F35">
      <w:pPr>
        <w:tabs>
          <w:tab w:val="left" w:pos="709"/>
          <w:tab w:val="left" w:pos="1843"/>
        </w:tabs>
        <w:jc w:val="both"/>
        <w:rPr>
          <w:lang w:val="sk-SK"/>
        </w:rPr>
      </w:pPr>
    </w:p>
    <w:p w:rsidR="006766B9" w:rsidRPr="007F07D6" w:rsidRDefault="006766B9" w:rsidP="000555CC">
      <w:pPr>
        <w:tabs>
          <w:tab w:val="left" w:pos="567"/>
          <w:tab w:val="left" w:pos="1843"/>
        </w:tabs>
        <w:ind w:left="567"/>
        <w:jc w:val="both"/>
        <w:rPr>
          <w:b/>
          <w:bCs/>
          <w:iCs/>
          <w:lang w:val="sk-SK"/>
        </w:rPr>
      </w:pPr>
      <w:r w:rsidRPr="007F07D6">
        <w:rPr>
          <w:b/>
          <w:bCs/>
          <w:iCs/>
          <w:lang w:val="sk-SK"/>
        </w:rPr>
        <w:t xml:space="preserve">Časť </w:t>
      </w:r>
      <w:r w:rsidR="00BE1F35" w:rsidRPr="007F07D6">
        <w:rPr>
          <w:b/>
          <w:bCs/>
          <w:iCs/>
          <w:lang w:val="sk-SK"/>
        </w:rPr>
        <w:t>4</w:t>
      </w:r>
      <w:r w:rsidRPr="007F07D6">
        <w:rPr>
          <w:b/>
          <w:bCs/>
          <w:iCs/>
          <w:lang w:val="sk-SK"/>
        </w:rPr>
        <w:t xml:space="preserve"> – </w:t>
      </w:r>
      <w:r w:rsidR="00DD1A9D">
        <w:rPr>
          <w:b/>
          <w:bCs/>
          <w:iCs/>
          <w:lang w:val="sk-SK"/>
        </w:rPr>
        <w:t>Odborný</w:t>
      </w:r>
      <w:r w:rsidRPr="007F07D6">
        <w:rPr>
          <w:b/>
          <w:bCs/>
          <w:iCs/>
          <w:lang w:val="sk-SK"/>
        </w:rPr>
        <w:t xml:space="preserve"> autorský dohľad</w:t>
      </w:r>
      <w:r w:rsidR="00DD1A9D">
        <w:rPr>
          <w:b/>
          <w:bCs/>
          <w:iCs/>
          <w:lang w:val="sk-SK"/>
        </w:rPr>
        <w:t xml:space="preserve"> počas realizácie stavby</w:t>
      </w:r>
      <w:r w:rsidRPr="007F07D6">
        <w:rPr>
          <w:b/>
          <w:bCs/>
          <w:iCs/>
          <w:lang w:val="sk-SK"/>
        </w:rPr>
        <w:t xml:space="preserve"> – OAD.</w:t>
      </w:r>
    </w:p>
    <w:p w:rsidR="00191F6C" w:rsidRDefault="000555CC" w:rsidP="00191F6C">
      <w:pPr>
        <w:tabs>
          <w:tab w:val="left" w:pos="709"/>
          <w:tab w:val="left" w:pos="1560"/>
        </w:tabs>
        <w:ind w:left="1560" w:hanging="993"/>
        <w:jc w:val="both"/>
        <w:rPr>
          <w:bCs/>
          <w:iCs/>
        </w:rPr>
      </w:pPr>
      <w:r w:rsidRPr="007F07D6">
        <w:rPr>
          <w:bCs/>
          <w:iCs/>
          <w:lang w:val="sk-SK"/>
        </w:rPr>
        <w:t xml:space="preserve">                </w:t>
      </w:r>
      <w:r w:rsidR="00191F6C">
        <w:rPr>
          <w:bCs/>
          <w:iCs/>
        </w:rPr>
        <w:t>P</w:t>
      </w:r>
      <w:r w:rsidR="00191F6C" w:rsidRPr="007E7F75">
        <w:rPr>
          <w:bCs/>
          <w:iCs/>
        </w:rPr>
        <w:t>očas realizácie výstavby; od písomnej výzvy objednávateľa do právopl</w:t>
      </w:r>
      <w:r w:rsidR="00191F6C">
        <w:rPr>
          <w:bCs/>
          <w:iCs/>
        </w:rPr>
        <w:t xml:space="preserve">atnsoti </w:t>
      </w:r>
      <w:r w:rsidR="00191F6C" w:rsidRPr="007E7F75">
        <w:rPr>
          <w:bCs/>
          <w:iCs/>
        </w:rPr>
        <w:t>Kolaudačného rozhodnutia predmetnej stavby</w:t>
      </w:r>
    </w:p>
    <w:p w:rsidR="002C4511" w:rsidRPr="007F07D6" w:rsidRDefault="002C4511" w:rsidP="000555CC">
      <w:pPr>
        <w:tabs>
          <w:tab w:val="left" w:pos="709"/>
          <w:tab w:val="left" w:pos="1843"/>
        </w:tabs>
        <w:jc w:val="both"/>
        <w:rPr>
          <w:bCs/>
          <w:iCs/>
          <w:lang w:val="sk-SK"/>
        </w:rPr>
      </w:pPr>
    </w:p>
    <w:p w:rsidR="001A4C81" w:rsidRPr="007F07D6" w:rsidRDefault="001A4C81" w:rsidP="001A4C81">
      <w:pPr>
        <w:tabs>
          <w:tab w:val="left" w:pos="709"/>
          <w:tab w:val="left" w:pos="1843"/>
        </w:tabs>
        <w:jc w:val="both"/>
        <w:rPr>
          <w:lang w:val="sk-SK"/>
        </w:rPr>
      </w:pPr>
    </w:p>
    <w:p w:rsidR="005378AD" w:rsidRDefault="005378AD" w:rsidP="000555CC">
      <w:pPr>
        <w:pStyle w:val="Odsekzoznamu"/>
        <w:numPr>
          <w:ilvl w:val="0"/>
          <w:numId w:val="5"/>
        </w:numPr>
        <w:ind w:left="567" w:hanging="567"/>
        <w:jc w:val="both"/>
        <w:rPr>
          <w:b/>
          <w:color w:val="000000" w:themeColor="text1"/>
        </w:rPr>
      </w:pPr>
      <w:r w:rsidRPr="007F07D6">
        <w:rPr>
          <w:b/>
        </w:rPr>
        <w:t xml:space="preserve">Miesto </w:t>
      </w:r>
      <w:r w:rsidRPr="007B360A">
        <w:rPr>
          <w:b/>
          <w:color w:val="000000" w:themeColor="text1"/>
        </w:rPr>
        <w:t xml:space="preserve">dodania predmetu zákazky: </w:t>
      </w:r>
    </w:p>
    <w:p w:rsidR="005378AD" w:rsidRDefault="005A6C8E" w:rsidP="005A6C8E">
      <w:pPr>
        <w:ind w:left="851" w:hanging="284"/>
        <w:jc w:val="both"/>
        <w:rPr>
          <w:lang w:val="sk-SK"/>
        </w:rPr>
      </w:pPr>
      <w:r>
        <w:rPr>
          <w:lang w:val="sk-SK"/>
        </w:rPr>
        <w:t xml:space="preserve">LIKAVA – </w:t>
      </w:r>
      <w:r w:rsidRPr="00A852AA">
        <w:rPr>
          <w:lang w:val="sk-SK"/>
        </w:rPr>
        <w:t>centrum sociálnych služieb</w:t>
      </w:r>
      <w:r>
        <w:rPr>
          <w:lang w:val="sk-SK"/>
        </w:rPr>
        <w:t xml:space="preserve">, Likavka 9, </w:t>
      </w:r>
      <w:r w:rsidRPr="00A852AA">
        <w:rPr>
          <w:lang w:val="sk-SK"/>
        </w:rPr>
        <w:t>034 95 Likavka</w:t>
      </w:r>
    </w:p>
    <w:p w:rsidR="005A6C8E" w:rsidRDefault="005A6C8E" w:rsidP="005A6C8E">
      <w:pPr>
        <w:ind w:left="851" w:hanging="284"/>
        <w:jc w:val="both"/>
        <w:rPr>
          <w:lang w:val="sk-SK"/>
        </w:rPr>
      </w:pPr>
    </w:p>
    <w:p w:rsidR="005378AD" w:rsidRDefault="005378AD" w:rsidP="000555CC">
      <w:pPr>
        <w:pStyle w:val="Odsekzoznamu"/>
        <w:numPr>
          <w:ilvl w:val="0"/>
          <w:numId w:val="5"/>
        </w:numPr>
        <w:ind w:left="567" w:hanging="567"/>
        <w:jc w:val="both"/>
        <w:rPr>
          <w:b/>
        </w:rPr>
      </w:pPr>
      <w:r w:rsidRPr="007F07D6">
        <w:rPr>
          <w:b/>
        </w:rPr>
        <w:t>Rozdelenie predmetu zákazky a variantné riešenie</w:t>
      </w:r>
    </w:p>
    <w:p w:rsidR="005378AD" w:rsidRPr="007F07D6" w:rsidRDefault="005378AD" w:rsidP="000555CC">
      <w:pPr>
        <w:ind w:left="567"/>
        <w:jc w:val="both"/>
        <w:rPr>
          <w:lang w:val="sk-SK"/>
        </w:rPr>
      </w:pPr>
      <w:r w:rsidRPr="00427D71">
        <w:rPr>
          <w:lang w:val="sk-SK"/>
        </w:rPr>
        <w:t xml:space="preserve">Predmet zákazky </w:t>
      </w:r>
      <w:r w:rsidR="00FA1132" w:rsidRPr="00427D71">
        <w:rPr>
          <w:lang w:val="sk-SK"/>
        </w:rPr>
        <w:t xml:space="preserve">je </w:t>
      </w:r>
      <w:r w:rsidRPr="00427D71">
        <w:rPr>
          <w:lang w:val="sk-SK"/>
        </w:rPr>
        <w:t xml:space="preserve">rozdelený na </w:t>
      </w:r>
      <w:r w:rsidR="00DD1A9D" w:rsidRPr="00427D71">
        <w:rPr>
          <w:lang w:val="sk-SK"/>
        </w:rPr>
        <w:t xml:space="preserve">štyri </w:t>
      </w:r>
      <w:r w:rsidRPr="00427D71">
        <w:rPr>
          <w:lang w:val="sk-SK"/>
        </w:rPr>
        <w:t xml:space="preserve">časti. Uchádzač </w:t>
      </w:r>
      <w:r w:rsidR="00FA1132" w:rsidRPr="00427D71">
        <w:rPr>
          <w:lang w:val="sk-SK"/>
        </w:rPr>
        <w:t xml:space="preserve">musí predložiť </w:t>
      </w:r>
      <w:r w:rsidRPr="00427D71">
        <w:rPr>
          <w:lang w:val="sk-SK"/>
        </w:rPr>
        <w:t xml:space="preserve">ponuku na </w:t>
      </w:r>
      <w:r w:rsidR="00CE39E9" w:rsidRPr="00427D71">
        <w:rPr>
          <w:lang w:val="sk-SK"/>
        </w:rPr>
        <w:t xml:space="preserve">všetky </w:t>
      </w:r>
      <w:r w:rsidR="00976EE9">
        <w:rPr>
          <w:lang w:val="sk-SK"/>
        </w:rPr>
        <w:t>štyri</w:t>
      </w:r>
      <w:r w:rsidR="00427D71" w:rsidRPr="00427D71">
        <w:rPr>
          <w:lang w:val="sk-SK"/>
        </w:rPr>
        <w:t xml:space="preserve"> </w:t>
      </w:r>
      <w:r w:rsidR="00FA1132" w:rsidRPr="00427D71">
        <w:rPr>
          <w:lang w:val="sk-SK"/>
        </w:rPr>
        <w:t xml:space="preserve">časti </w:t>
      </w:r>
      <w:r w:rsidRPr="00427D71">
        <w:rPr>
          <w:lang w:val="sk-SK"/>
        </w:rPr>
        <w:t xml:space="preserve">zákazky. </w:t>
      </w:r>
      <w:r w:rsidRPr="007F07D6">
        <w:rPr>
          <w:lang w:val="sk-SK"/>
        </w:rPr>
        <w:t>Zadávateľ neumožňuje predložiť variantné riešenie.</w:t>
      </w:r>
    </w:p>
    <w:p w:rsidR="006766B9" w:rsidRPr="007F07D6" w:rsidRDefault="006766B9" w:rsidP="000555CC">
      <w:pPr>
        <w:ind w:left="567"/>
        <w:jc w:val="both"/>
        <w:rPr>
          <w:lang w:val="sk-SK"/>
        </w:rPr>
      </w:pPr>
      <w:r w:rsidRPr="007F07D6">
        <w:rPr>
          <w:bCs/>
          <w:iCs/>
          <w:lang w:val="sk-SK"/>
        </w:rPr>
        <w:t>O</w:t>
      </w:r>
      <w:r w:rsidR="00DD1A9D">
        <w:rPr>
          <w:bCs/>
          <w:iCs/>
          <w:lang w:val="sk-SK"/>
        </w:rPr>
        <w:t>dborný</w:t>
      </w:r>
      <w:r w:rsidRPr="007F07D6">
        <w:rPr>
          <w:bCs/>
          <w:iCs/>
          <w:lang w:val="sk-SK"/>
        </w:rPr>
        <w:t xml:space="preserve"> autorský dohľad</w:t>
      </w:r>
      <w:r w:rsidRPr="007F07D6">
        <w:rPr>
          <w:b/>
          <w:bCs/>
          <w:iCs/>
          <w:lang w:val="sk-SK"/>
        </w:rPr>
        <w:t xml:space="preserve"> </w:t>
      </w:r>
      <w:r w:rsidRPr="007F07D6">
        <w:rPr>
          <w:lang w:val="sk-SK"/>
        </w:rPr>
        <w:t>- OAD, bude vykonávaný v rozsahu podľa požiadaviek obstarávateľa, ktorý môže čiastočne, alebo úplne obmedziť výkon OAD.</w:t>
      </w:r>
    </w:p>
    <w:p w:rsidR="005378AD" w:rsidRPr="007F07D6" w:rsidRDefault="005378AD" w:rsidP="002C4511">
      <w:pPr>
        <w:ind w:left="851" w:hanging="851"/>
        <w:jc w:val="both"/>
        <w:rPr>
          <w:lang w:val="sk-SK"/>
        </w:rPr>
      </w:pPr>
    </w:p>
    <w:p w:rsidR="005378AD" w:rsidRDefault="005378AD" w:rsidP="000555CC">
      <w:pPr>
        <w:pStyle w:val="Odsekzoznamu"/>
        <w:numPr>
          <w:ilvl w:val="0"/>
          <w:numId w:val="5"/>
        </w:numPr>
        <w:ind w:left="567" w:hanging="567"/>
        <w:jc w:val="both"/>
        <w:rPr>
          <w:b/>
        </w:rPr>
      </w:pPr>
      <w:r w:rsidRPr="007F07D6">
        <w:rPr>
          <w:b/>
        </w:rPr>
        <w:t>Hlavné podmienky financovania</w:t>
      </w:r>
    </w:p>
    <w:p w:rsidR="00B10353" w:rsidRPr="007F07D6" w:rsidRDefault="005378AD" w:rsidP="000555CC">
      <w:pPr>
        <w:ind w:left="567"/>
        <w:contextualSpacing/>
        <w:jc w:val="both"/>
        <w:rPr>
          <w:lang w:val="sk-SK" w:eastAsia="en-US"/>
        </w:rPr>
      </w:pPr>
      <w:r w:rsidRPr="007F07D6">
        <w:rPr>
          <w:lang w:val="sk-SK" w:eastAsia="en-US"/>
        </w:rPr>
        <w:t xml:space="preserve">Predmet zákazky bude financovaný z rozpočtu ŽSK. </w:t>
      </w:r>
      <w:r w:rsidR="005E3373" w:rsidRPr="007F07D6">
        <w:rPr>
          <w:lang w:val="sk-SK" w:eastAsia="en-US"/>
        </w:rPr>
        <w:t>Uchádzač je povinný cenu uviesť konečnú</w:t>
      </w:r>
      <w:r w:rsidRPr="007F07D6">
        <w:rPr>
          <w:lang w:val="sk-SK" w:eastAsia="en-US"/>
        </w:rPr>
        <w:t xml:space="preserve"> </w:t>
      </w:r>
      <w:r w:rsidR="005E3373" w:rsidRPr="007F07D6">
        <w:rPr>
          <w:lang w:val="sk-SK" w:eastAsia="en-US"/>
        </w:rPr>
        <w:t xml:space="preserve">vrátane nákladov na dopravu, stroje, nástroje, spotrebný materiál, cestovné náhrady, odvody, náhrada za stratu času, poštovné, mzdy a iné náklady </w:t>
      </w:r>
      <w:r w:rsidR="001A4C81" w:rsidRPr="007F07D6">
        <w:rPr>
          <w:lang w:val="sk-SK" w:eastAsia="en-US"/>
        </w:rPr>
        <w:t>na výkon predmetu zákazky.</w:t>
      </w:r>
    </w:p>
    <w:p w:rsidR="005378AD" w:rsidRPr="007F07D6" w:rsidRDefault="005378AD" w:rsidP="008859C3">
      <w:pPr>
        <w:ind w:left="567"/>
        <w:contextualSpacing/>
        <w:jc w:val="both"/>
        <w:rPr>
          <w:lang w:val="sk-SK" w:eastAsia="en-US"/>
        </w:rPr>
      </w:pPr>
      <w:r w:rsidRPr="007F07D6">
        <w:rPr>
          <w:lang w:val="sk-SK" w:eastAsia="en-US"/>
        </w:rPr>
        <w:lastRenderedPageBreak/>
        <w:t>Všetky náklady a výdavky spojené s prípravou a predložením ponuky znáša uchádzač bez finančného nároku voči verejnému obstarávateľovi, bez ohľadu na výsledok obstarávania. Ponuky zostávajú ako sú</w:t>
      </w:r>
      <w:r w:rsidR="001A4C81" w:rsidRPr="007F07D6">
        <w:rPr>
          <w:lang w:val="sk-SK" w:eastAsia="en-US"/>
        </w:rPr>
        <w:t>časť dokumentácie obstarávania.</w:t>
      </w:r>
    </w:p>
    <w:p w:rsidR="005378AD" w:rsidRDefault="005378AD" w:rsidP="00CE39E9">
      <w:pPr>
        <w:ind w:left="709"/>
        <w:contextualSpacing/>
        <w:jc w:val="both"/>
        <w:rPr>
          <w:lang w:val="sk-SK" w:eastAsia="en-US"/>
        </w:rPr>
      </w:pPr>
    </w:p>
    <w:p w:rsidR="005378AD" w:rsidRDefault="005378AD" w:rsidP="00347062">
      <w:pPr>
        <w:pStyle w:val="Odsekzoznamu"/>
        <w:numPr>
          <w:ilvl w:val="0"/>
          <w:numId w:val="5"/>
        </w:numPr>
        <w:ind w:left="567" w:hanging="567"/>
        <w:jc w:val="both"/>
        <w:rPr>
          <w:b/>
        </w:rPr>
      </w:pPr>
      <w:r w:rsidRPr="007F07D6">
        <w:rPr>
          <w:b/>
        </w:rPr>
        <w:t>Spôsob určenia ceny</w:t>
      </w:r>
    </w:p>
    <w:p w:rsidR="005378AD" w:rsidRPr="007F07D6" w:rsidRDefault="005378AD" w:rsidP="000555CC">
      <w:pPr>
        <w:pStyle w:val="Odsekzoznamu"/>
        <w:numPr>
          <w:ilvl w:val="0"/>
          <w:numId w:val="9"/>
        </w:numPr>
        <w:ind w:left="1134" w:hanging="425"/>
        <w:jc w:val="both"/>
      </w:pPr>
      <w:r w:rsidRPr="007F07D6">
        <w:t>Navrhovaná cena predmetu zákazky musí byť stanovená podľa zákona č. 18/1996 Z.z. o cenách v znení neskorších predpisov a uvedená v zložení:</w:t>
      </w:r>
    </w:p>
    <w:p w:rsidR="005378AD" w:rsidRPr="007F07D6" w:rsidRDefault="005378AD" w:rsidP="000555CC">
      <w:pPr>
        <w:pStyle w:val="Odsekzoznamu"/>
        <w:numPr>
          <w:ilvl w:val="0"/>
          <w:numId w:val="9"/>
        </w:numPr>
        <w:ind w:left="1134" w:hanging="425"/>
        <w:jc w:val="both"/>
      </w:pPr>
      <w:r w:rsidRPr="007F07D6">
        <w:t>Navrhovaná zmluvná cena bez DPH</w:t>
      </w:r>
    </w:p>
    <w:p w:rsidR="005378AD" w:rsidRPr="007F07D6" w:rsidRDefault="005378AD" w:rsidP="004A4EB8">
      <w:pPr>
        <w:pStyle w:val="Odsekzoznamu"/>
        <w:numPr>
          <w:ilvl w:val="0"/>
          <w:numId w:val="9"/>
        </w:numPr>
        <w:ind w:left="1134" w:hanging="425"/>
        <w:jc w:val="both"/>
      </w:pPr>
      <w:r w:rsidRPr="007F07D6">
        <w:t>Sadzba a výška DPH</w:t>
      </w:r>
    </w:p>
    <w:p w:rsidR="005378AD" w:rsidRPr="007F07D6" w:rsidRDefault="005378AD" w:rsidP="004A4EB8">
      <w:pPr>
        <w:pStyle w:val="Odsekzoznamu"/>
        <w:numPr>
          <w:ilvl w:val="0"/>
          <w:numId w:val="6"/>
        </w:numPr>
        <w:ind w:left="1134" w:hanging="425"/>
        <w:jc w:val="both"/>
      </w:pPr>
      <w:r w:rsidRPr="007F07D6">
        <w:t>Navrhovaná zmluvná cena vrátane DPH</w:t>
      </w:r>
    </w:p>
    <w:p w:rsidR="005E3373" w:rsidRPr="007F07D6" w:rsidRDefault="005E3373" w:rsidP="004A4EB8">
      <w:pPr>
        <w:pStyle w:val="Odsekzoznamu"/>
        <w:numPr>
          <w:ilvl w:val="0"/>
          <w:numId w:val="6"/>
        </w:numPr>
        <w:ind w:left="1134" w:hanging="425"/>
        <w:jc w:val="both"/>
      </w:pPr>
      <w:r w:rsidRPr="007F07D6">
        <w:t>Ak je uchádzač zdaniteľnou osobou pre DPH v Slovenskej republike v zmysle príslušných predpisov, navrhovanú cenu uvedie v EUR bez DPH a aj v EUR s DPH. Skutočnosť, že nie je zdaniteľnou osobou pre DPH, uvedie uchádzač v ponuke.</w:t>
      </w:r>
    </w:p>
    <w:p w:rsidR="005378AD" w:rsidRPr="007F07D6" w:rsidRDefault="005378AD" w:rsidP="004A4EB8">
      <w:pPr>
        <w:pStyle w:val="Odsekzoznamu"/>
        <w:numPr>
          <w:ilvl w:val="0"/>
          <w:numId w:val="6"/>
        </w:numPr>
        <w:ind w:left="1134" w:hanging="425"/>
        <w:jc w:val="both"/>
      </w:pPr>
      <w:r w:rsidRPr="007F07D6">
        <w:t>Cena musí byť vyjadrená ako cena za kompletné plnenie predmetu zákazky. Cena, ktorú potenciálny dodávateľ v ponuke uvedie, sa za takú považovať aj bude.</w:t>
      </w:r>
      <w:r w:rsidR="005E3373" w:rsidRPr="007F07D6">
        <w:t xml:space="preserve"> </w:t>
      </w:r>
      <w:r w:rsidRPr="007F07D6">
        <w:t>Cena za predmet zákazky je maximálna, pričom musí zahŕňať všetky plnenia nevyhnuté pre riadne splnenie predmetu zákazky.</w:t>
      </w:r>
    </w:p>
    <w:p w:rsidR="005378AD" w:rsidRPr="007F07D6" w:rsidRDefault="005378AD" w:rsidP="004A4EB8">
      <w:pPr>
        <w:pStyle w:val="Odsekzoznamu"/>
        <w:numPr>
          <w:ilvl w:val="0"/>
          <w:numId w:val="6"/>
        </w:numPr>
        <w:ind w:left="1134" w:hanging="425"/>
        <w:jc w:val="both"/>
      </w:pPr>
      <w:r w:rsidRPr="007F07D6">
        <w:t>Ceny uvedené v ponuke uchádzača musia platiť počas celého obdobia plnenia predmetu zákazky a nie je možné ich zvýšiť.</w:t>
      </w:r>
    </w:p>
    <w:p w:rsidR="005E3373" w:rsidRPr="007F07D6" w:rsidRDefault="005E3373" w:rsidP="004A4EB8">
      <w:pPr>
        <w:pStyle w:val="Odsekzoznamu"/>
        <w:numPr>
          <w:ilvl w:val="0"/>
          <w:numId w:val="6"/>
        </w:numPr>
        <w:ind w:left="1134" w:hanging="425"/>
        <w:jc w:val="both"/>
      </w:pPr>
      <w:r w:rsidRPr="007F07D6">
        <w:t>Ponukovú cenu je</w:t>
      </w:r>
      <w:r w:rsidR="00841BAC">
        <w:t xml:space="preserve"> potrebné uviesť do Prílohy č. 2</w:t>
      </w:r>
      <w:r w:rsidRPr="007F07D6">
        <w:t xml:space="preserve"> tejto výzvy.</w:t>
      </w:r>
    </w:p>
    <w:p w:rsidR="00C16B7C" w:rsidRPr="007F07D6" w:rsidRDefault="00C16B7C" w:rsidP="00CE39E9">
      <w:pPr>
        <w:ind w:left="1418" w:hanging="851"/>
        <w:contextualSpacing/>
        <w:jc w:val="both"/>
        <w:rPr>
          <w:lang w:val="sk-SK" w:eastAsia="en-US"/>
        </w:rPr>
      </w:pPr>
    </w:p>
    <w:p w:rsidR="005378AD" w:rsidRDefault="005378AD" w:rsidP="004A4EB8">
      <w:pPr>
        <w:pStyle w:val="Odsekzoznamu"/>
        <w:numPr>
          <w:ilvl w:val="0"/>
          <w:numId w:val="5"/>
        </w:numPr>
        <w:ind w:left="567" w:hanging="567"/>
        <w:jc w:val="both"/>
        <w:rPr>
          <w:b/>
        </w:rPr>
      </w:pPr>
      <w:r w:rsidRPr="007F07D6">
        <w:rPr>
          <w:b/>
        </w:rPr>
        <w:t>Podmienky účasti uchádzačov</w:t>
      </w:r>
    </w:p>
    <w:p w:rsidR="002F67FD" w:rsidRPr="007F07D6" w:rsidRDefault="002F67FD" w:rsidP="004A4EB8">
      <w:pPr>
        <w:ind w:firstLine="567"/>
        <w:jc w:val="both"/>
      </w:pPr>
      <w:r w:rsidRPr="007F07D6">
        <w:t xml:space="preserve">Ponuka predložená uchádzačom </w:t>
      </w:r>
      <w:r w:rsidR="00911C5B" w:rsidRPr="007F07D6">
        <w:t>musí</w:t>
      </w:r>
      <w:r w:rsidRPr="007F07D6">
        <w:t xml:space="preserve"> obsahovať:</w:t>
      </w:r>
    </w:p>
    <w:p w:rsidR="002F2287" w:rsidRPr="007F07D6" w:rsidRDefault="002F2287" w:rsidP="004A4EB8">
      <w:pPr>
        <w:pStyle w:val="Odsekzoznamu"/>
        <w:numPr>
          <w:ilvl w:val="0"/>
          <w:numId w:val="1"/>
        </w:numPr>
        <w:ind w:left="1134" w:hanging="414"/>
        <w:jc w:val="both"/>
        <w:rPr>
          <w:b/>
        </w:rPr>
      </w:pPr>
      <w:r w:rsidRPr="007F07D6">
        <w:rPr>
          <w:b/>
        </w:rPr>
        <w:t>Osobné postavenie</w:t>
      </w:r>
    </w:p>
    <w:p w:rsidR="002F2287" w:rsidRPr="007F07D6" w:rsidRDefault="002F2287" w:rsidP="004A4EB8">
      <w:pPr>
        <w:pStyle w:val="Odsekzoznamu"/>
        <w:ind w:left="1134"/>
        <w:jc w:val="both"/>
      </w:pPr>
      <w:r w:rsidRPr="007F07D6">
        <w:t>Doklad potrebný na preukázanie podmienok účasti týkajúcich sa osobného postavenia - §32 ods. 1 písm. e) zákona – je oprávnený dodávať tovar, uskutočňovať stavebné práce alebo poskytovať službu vo vzťahu k predmetu zákazky, na ktorú predkladá uchádzač ponuku (kópia) alebo kópia potvrdenia o zapísaní do zoznamu  hospodárskych subjektov.</w:t>
      </w:r>
    </w:p>
    <w:p w:rsidR="002F2287" w:rsidRPr="007F07D6" w:rsidRDefault="002F2287" w:rsidP="004A4EB8">
      <w:pPr>
        <w:pStyle w:val="Odsekzoznamu"/>
        <w:numPr>
          <w:ilvl w:val="0"/>
          <w:numId w:val="1"/>
        </w:numPr>
        <w:ind w:left="1134" w:hanging="425"/>
        <w:jc w:val="both"/>
      </w:pPr>
      <w:r w:rsidRPr="007F07D6">
        <w:rPr>
          <w:b/>
        </w:rPr>
        <w:t>Technická alebo odborná spôsobilosť podľa §34 ods. 1 písm. g) zákona o</w:t>
      </w:r>
      <w:r w:rsidR="009E5290" w:rsidRPr="007F07D6">
        <w:rPr>
          <w:b/>
        </w:rPr>
        <w:t> </w:t>
      </w:r>
      <w:r w:rsidRPr="007F07D6">
        <w:rPr>
          <w:b/>
        </w:rPr>
        <w:t>VO</w:t>
      </w:r>
      <w:r w:rsidR="009E5290" w:rsidRPr="007F07D6">
        <w:rPr>
          <w:b/>
        </w:rPr>
        <w:t xml:space="preserve"> : </w:t>
      </w:r>
      <w:r w:rsidRPr="007F07D6">
        <w:t>Doklad o technickej a odbornej spôsobilosti vykonávať činnosti</w:t>
      </w:r>
      <w:r w:rsidR="00911C5B" w:rsidRPr="007F07D6">
        <w:t xml:space="preserve"> (kópia)</w:t>
      </w:r>
      <w:r w:rsidRPr="007F07D6">
        <w:t>, ktoré sú predmetom verejnej súťaže v súlade so Zákonom č. 138/1992 Zb. o autorizovaných architektoch a autorizovaných stavebných inžinieroc</w:t>
      </w:r>
      <w:r w:rsidR="009E5290" w:rsidRPr="007F07D6">
        <w:t>h v znení neskorších predpisov.</w:t>
      </w:r>
    </w:p>
    <w:p w:rsidR="002F2287" w:rsidRPr="007F07D6" w:rsidRDefault="002F2287" w:rsidP="004A4EB8">
      <w:pPr>
        <w:pStyle w:val="Odsekzoznamu"/>
        <w:numPr>
          <w:ilvl w:val="0"/>
          <w:numId w:val="1"/>
        </w:numPr>
        <w:ind w:left="1134" w:hanging="425"/>
        <w:jc w:val="both"/>
        <w:rPr>
          <w:b/>
        </w:rPr>
      </w:pPr>
      <w:r w:rsidRPr="007F07D6">
        <w:rPr>
          <w:b/>
        </w:rPr>
        <w:t>Ostatné</w:t>
      </w:r>
    </w:p>
    <w:p w:rsidR="002F2287" w:rsidRDefault="00276D36" w:rsidP="004A4EB8">
      <w:pPr>
        <w:pStyle w:val="Odsekzoznamu"/>
        <w:ind w:left="1134"/>
        <w:jc w:val="both"/>
      </w:pPr>
      <w:r>
        <w:t>Vyplnená Príloha č. 2</w:t>
      </w:r>
      <w:r w:rsidR="002F2287" w:rsidRPr="007F07D6">
        <w:t xml:space="preserve"> – Návrh uchádzača na plnenie kritérií</w:t>
      </w:r>
    </w:p>
    <w:p w:rsidR="009E7FBB" w:rsidRPr="007F07D6" w:rsidRDefault="009E7FBB" w:rsidP="004A4EB8">
      <w:pPr>
        <w:pStyle w:val="Odsekzoznamu"/>
        <w:ind w:left="1134"/>
        <w:jc w:val="both"/>
      </w:pPr>
    </w:p>
    <w:p w:rsidR="005378AD" w:rsidRPr="007F07D6" w:rsidRDefault="005378AD" w:rsidP="004A4EB8">
      <w:pPr>
        <w:pStyle w:val="Odsekzoznamu"/>
        <w:numPr>
          <w:ilvl w:val="0"/>
          <w:numId w:val="5"/>
        </w:numPr>
        <w:spacing w:after="240"/>
        <w:ind w:left="567" w:hanging="567"/>
        <w:jc w:val="both"/>
        <w:rPr>
          <w:b/>
        </w:rPr>
      </w:pPr>
      <w:r w:rsidRPr="007F07D6">
        <w:rPr>
          <w:b/>
        </w:rPr>
        <w:t>Náklady na ponuku</w:t>
      </w:r>
    </w:p>
    <w:p w:rsidR="005378AD" w:rsidRPr="007F07D6" w:rsidRDefault="005378AD" w:rsidP="004A4EB8">
      <w:pPr>
        <w:spacing w:after="240"/>
        <w:ind w:left="567"/>
        <w:jc w:val="both"/>
        <w:rPr>
          <w:lang w:val="sk-SK"/>
        </w:rPr>
      </w:pPr>
      <w:r w:rsidRPr="007F07D6">
        <w:rPr>
          <w:lang w:val="sk-SK"/>
        </w:rPr>
        <w:t>Všetky náklady a výdavky spojené s prípravou a predložením ponuky znáša výhradne uchádzač bez finančného nároku voči verejnému obstarávateľovi.</w:t>
      </w:r>
    </w:p>
    <w:p w:rsidR="005378AD" w:rsidRDefault="005378AD" w:rsidP="004A4EB8">
      <w:pPr>
        <w:pStyle w:val="Odsekzoznamu"/>
        <w:numPr>
          <w:ilvl w:val="0"/>
          <w:numId w:val="5"/>
        </w:numPr>
        <w:spacing w:after="240"/>
        <w:ind w:left="567" w:hanging="567"/>
        <w:jc w:val="both"/>
        <w:rPr>
          <w:b/>
        </w:rPr>
      </w:pPr>
      <w:r w:rsidRPr="007F07D6">
        <w:rPr>
          <w:b/>
        </w:rPr>
        <w:t>Prílohy</w:t>
      </w:r>
    </w:p>
    <w:p w:rsidR="00F551AC" w:rsidRPr="00AB0722" w:rsidRDefault="00F551AC" w:rsidP="00F551AC">
      <w:pPr>
        <w:ind w:firstLine="567"/>
      </w:pPr>
      <w:r w:rsidRPr="00AB0722">
        <w:t>Príloha č. 1 – Špecifikácia predmetu zákazky</w:t>
      </w:r>
    </w:p>
    <w:p w:rsidR="005378AD" w:rsidRPr="00492F98" w:rsidRDefault="005378AD" w:rsidP="00C92EF7">
      <w:pPr>
        <w:pStyle w:val="Odsekzoznamu"/>
        <w:spacing w:after="240"/>
        <w:ind w:left="567"/>
      </w:pPr>
      <w:r w:rsidRPr="00492F98">
        <w:t>Príloha č.</w:t>
      </w:r>
      <w:r w:rsidR="0079110D">
        <w:t xml:space="preserve"> 2</w:t>
      </w:r>
      <w:r w:rsidRPr="00492F98">
        <w:t xml:space="preserve"> – Návrh uchádzača </w:t>
      </w:r>
      <w:r w:rsidR="004916A1" w:rsidRPr="00492F98">
        <w:t>na plnenie kritérií</w:t>
      </w:r>
    </w:p>
    <w:p w:rsidR="006A7EA8" w:rsidRPr="00492F98" w:rsidRDefault="005378AD" w:rsidP="00C92EF7">
      <w:pPr>
        <w:pStyle w:val="Odsekzoznamu"/>
        <w:spacing w:after="240"/>
        <w:ind w:left="567"/>
      </w:pPr>
      <w:r w:rsidRPr="00492F98">
        <w:t>Príloha č.</w:t>
      </w:r>
      <w:r w:rsidR="0079110D">
        <w:t xml:space="preserve"> 3</w:t>
      </w:r>
      <w:r w:rsidR="00272924" w:rsidRPr="00492F98">
        <w:t xml:space="preserve"> –</w:t>
      </w:r>
      <w:r w:rsidR="003D5099" w:rsidRPr="00492F98">
        <w:t xml:space="preserve"> </w:t>
      </w:r>
      <w:r w:rsidR="00C92EF7" w:rsidRPr="00492F98">
        <w:t>Fotodokumentácia</w:t>
      </w:r>
      <w:r w:rsidR="00F13B37" w:rsidRPr="00492F98">
        <w:t xml:space="preserve"> </w:t>
      </w:r>
      <w:r w:rsidR="007225A4" w:rsidRPr="00492F98">
        <w:t xml:space="preserve">– </w:t>
      </w:r>
      <w:r w:rsidR="00976EE9" w:rsidRPr="00492F98">
        <w:t xml:space="preserve">práčovňa, </w:t>
      </w:r>
      <w:r w:rsidR="007225A4" w:rsidRPr="00492F98">
        <w:t>stropné svetlíky, kanalizácia</w:t>
      </w:r>
    </w:p>
    <w:p w:rsidR="00C72E80" w:rsidRPr="00492F98" w:rsidRDefault="00C72E80" w:rsidP="00C92EF7">
      <w:pPr>
        <w:pStyle w:val="Odsekzoznamu"/>
        <w:spacing w:after="240"/>
        <w:ind w:left="567"/>
      </w:pPr>
      <w:r w:rsidRPr="00492F98">
        <w:t>Príloha č.</w:t>
      </w:r>
      <w:r w:rsidR="0079110D">
        <w:t xml:space="preserve"> 4</w:t>
      </w:r>
      <w:r w:rsidRPr="00492F98">
        <w:t xml:space="preserve"> – </w:t>
      </w:r>
      <w:r w:rsidR="00527B47">
        <w:t xml:space="preserve">Projektová dokumentácia bloku „C“ z r. 2009 (Pôdorys 1.NP, </w:t>
      </w:r>
      <w:r w:rsidR="003D5099" w:rsidRPr="00492F98">
        <w:t>Pôdorys 2.NP, Rez</w:t>
      </w:r>
      <w:r w:rsidR="00D25969">
        <w:t>, Súhrnná technická správa</w:t>
      </w:r>
      <w:r w:rsidR="003D5099" w:rsidRPr="00492F98">
        <w:t>)</w:t>
      </w:r>
    </w:p>
    <w:p w:rsidR="000F3562" w:rsidRPr="00492F98" w:rsidRDefault="0079110D" w:rsidP="00C92EF7">
      <w:pPr>
        <w:pStyle w:val="Odsekzoznamu"/>
        <w:spacing w:after="240"/>
        <w:ind w:left="567"/>
      </w:pPr>
      <w:r>
        <w:t>Príloha č. 5</w:t>
      </w:r>
      <w:r w:rsidR="007225A4" w:rsidRPr="00492F98">
        <w:t xml:space="preserve"> </w:t>
      </w:r>
      <w:r w:rsidR="00976EE9" w:rsidRPr="00492F98">
        <w:t>–</w:t>
      </w:r>
      <w:r w:rsidR="007225A4" w:rsidRPr="00492F98">
        <w:t xml:space="preserve"> </w:t>
      </w:r>
      <w:r w:rsidR="00CC79C2">
        <w:t>Rekonštrukcia</w:t>
      </w:r>
      <w:r w:rsidR="00976EE9" w:rsidRPr="00492F98">
        <w:t xml:space="preserve"> kanalizácie (</w:t>
      </w:r>
      <w:r>
        <w:t>Kanalizácia - S</w:t>
      </w:r>
      <w:r w:rsidR="00976EE9" w:rsidRPr="00492F98">
        <w:t>ituácia</w:t>
      </w:r>
      <w:r w:rsidR="00527B47">
        <w:t xml:space="preserve">, </w:t>
      </w:r>
      <w:r w:rsidR="00CC79C2" w:rsidRPr="00CC79C2">
        <w:t>Sprievodná a súhrnná technická správa</w:t>
      </w:r>
      <w:r w:rsidR="00CC79C2">
        <w:t xml:space="preserve">, </w:t>
      </w:r>
      <w:r>
        <w:t>Grafická príloha - Z</w:t>
      </w:r>
      <w:r w:rsidR="00CC79C2" w:rsidRPr="00CC79C2">
        <w:t>ameranie skutočného vyhotovenia</w:t>
      </w:r>
      <w:r w:rsidR="00976EE9" w:rsidRPr="00492F98">
        <w:t xml:space="preserve">) </w:t>
      </w:r>
    </w:p>
    <w:p w:rsidR="005378AD" w:rsidRDefault="005378AD" w:rsidP="00C34D9D">
      <w:pPr>
        <w:jc w:val="both"/>
        <w:rPr>
          <w:strike/>
          <w:lang w:val="sk-SK"/>
        </w:rPr>
      </w:pPr>
    </w:p>
    <w:p w:rsidR="006B7639" w:rsidRPr="007F07D6" w:rsidRDefault="006B7639" w:rsidP="00C34D9D">
      <w:pPr>
        <w:jc w:val="both"/>
        <w:rPr>
          <w:strike/>
          <w:lang w:val="sk-SK"/>
        </w:rPr>
      </w:pPr>
    </w:p>
    <w:p w:rsidR="00485645" w:rsidRPr="007F07D6" w:rsidRDefault="00485645" w:rsidP="00485645">
      <w:pPr>
        <w:jc w:val="both"/>
        <w:rPr>
          <w:lang w:val="sk-SK"/>
        </w:rPr>
      </w:pPr>
      <w:r w:rsidRPr="004406D6">
        <w:rPr>
          <w:lang w:val="sk-SK"/>
        </w:rPr>
        <w:t>V </w:t>
      </w:r>
      <w:r w:rsidR="00166C6E" w:rsidRPr="004406D6">
        <w:rPr>
          <w:lang w:val="sk-SK"/>
        </w:rPr>
        <w:t>Likavke</w:t>
      </w:r>
      <w:r w:rsidRPr="004406D6">
        <w:rPr>
          <w:lang w:val="sk-SK"/>
        </w:rPr>
        <w:t>, dňa</w:t>
      </w:r>
      <w:r w:rsidR="0023346F" w:rsidRPr="004406D6">
        <w:rPr>
          <w:lang w:val="sk-SK"/>
        </w:rPr>
        <w:t xml:space="preserve"> </w:t>
      </w:r>
      <w:r w:rsidR="00F73273">
        <w:rPr>
          <w:lang w:val="sk-SK"/>
        </w:rPr>
        <w:t>13</w:t>
      </w:r>
      <w:r w:rsidR="00841B7E" w:rsidRPr="004406D6">
        <w:rPr>
          <w:lang w:val="sk-SK"/>
        </w:rPr>
        <w:t>.</w:t>
      </w:r>
      <w:r w:rsidR="004406D6">
        <w:rPr>
          <w:lang w:val="sk-SK"/>
        </w:rPr>
        <w:t>05</w:t>
      </w:r>
      <w:r w:rsidR="009E5290" w:rsidRPr="004406D6">
        <w:rPr>
          <w:lang w:val="sk-SK"/>
        </w:rPr>
        <w:t>.202</w:t>
      </w:r>
      <w:r w:rsidR="00D02A35" w:rsidRPr="004406D6">
        <w:rPr>
          <w:lang w:val="sk-SK"/>
        </w:rPr>
        <w:t>2</w:t>
      </w:r>
    </w:p>
    <w:p w:rsidR="00B21DF6" w:rsidRDefault="00B21DF6" w:rsidP="00E20EB8">
      <w:pPr>
        <w:ind w:right="8503"/>
        <w:jc w:val="right"/>
        <w:rPr>
          <w:lang w:val="sk-SK"/>
        </w:rPr>
      </w:pPr>
    </w:p>
    <w:p w:rsidR="00492F98" w:rsidRDefault="00492F98" w:rsidP="00E20EB8">
      <w:pPr>
        <w:ind w:right="8503"/>
        <w:jc w:val="right"/>
        <w:rPr>
          <w:lang w:val="sk-SK"/>
        </w:rPr>
      </w:pPr>
    </w:p>
    <w:p w:rsidR="00F551AC" w:rsidRDefault="00F551AC" w:rsidP="004406D6">
      <w:pPr>
        <w:ind w:right="8503"/>
        <w:rPr>
          <w:lang w:val="sk-SK"/>
        </w:rPr>
      </w:pPr>
    </w:p>
    <w:p w:rsidR="00F551AC" w:rsidRDefault="00F551AC" w:rsidP="004406D6">
      <w:pPr>
        <w:ind w:right="8503"/>
        <w:rPr>
          <w:lang w:val="sk-SK"/>
        </w:rPr>
      </w:pPr>
    </w:p>
    <w:p w:rsidR="008F7CBA" w:rsidRDefault="008F7CBA" w:rsidP="00E20EB8">
      <w:pPr>
        <w:ind w:right="8503"/>
        <w:jc w:val="right"/>
        <w:rPr>
          <w:lang w:val="sk-SK"/>
        </w:rPr>
      </w:pPr>
    </w:p>
    <w:p w:rsidR="004916A1" w:rsidRPr="007F07D6" w:rsidRDefault="003F3F1B" w:rsidP="00E20EB8">
      <w:pPr>
        <w:ind w:right="8503"/>
        <w:jc w:val="right"/>
        <w:rPr>
          <w:lang w:val="sk-SK"/>
        </w:rPr>
      </w:pPr>
      <w:r>
        <w:rPr>
          <w:lang w:val="sk-SK"/>
        </w:rPr>
        <w:t>Príloha č. 2</w:t>
      </w:r>
      <w:r w:rsidR="005378AD" w:rsidRPr="007F07D6">
        <w:rPr>
          <w:lang w:val="sk-SK"/>
        </w:rPr>
        <w:t xml:space="preserve"> </w:t>
      </w:r>
    </w:p>
    <w:p w:rsidR="0082586D" w:rsidRPr="007F07D6" w:rsidRDefault="0082586D" w:rsidP="00B86FC1">
      <w:pPr>
        <w:jc w:val="both"/>
        <w:rPr>
          <w:lang w:val="sk-SK"/>
        </w:rPr>
      </w:pPr>
    </w:p>
    <w:p w:rsidR="005378AD" w:rsidRPr="007F07D6" w:rsidRDefault="005378AD" w:rsidP="004916A1">
      <w:pPr>
        <w:jc w:val="center"/>
        <w:rPr>
          <w:b/>
          <w:sz w:val="28"/>
          <w:szCs w:val="28"/>
          <w:lang w:val="sk-SK"/>
        </w:rPr>
      </w:pPr>
      <w:r w:rsidRPr="007F07D6">
        <w:rPr>
          <w:b/>
          <w:sz w:val="28"/>
          <w:szCs w:val="28"/>
          <w:lang w:val="sk-SK"/>
        </w:rPr>
        <w:t xml:space="preserve">Návrh uchádzača </w:t>
      </w:r>
      <w:r w:rsidR="004916A1" w:rsidRPr="007F07D6">
        <w:rPr>
          <w:b/>
          <w:sz w:val="28"/>
          <w:szCs w:val="28"/>
          <w:lang w:val="sk-SK"/>
        </w:rPr>
        <w:t>na plnenie kritérií</w:t>
      </w:r>
    </w:p>
    <w:p w:rsidR="005378AD" w:rsidRPr="007F07D6" w:rsidRDefault="005378AD" w:rsidP="00C34D9D">
      <w:pPr>
        <w:jc w:val="both"/>
        <w:rPr>
          <w:lang w:val="sk-SK"/>
        </w:rPr>
      </w:pPr>
    </w:p>
    <w:p w:rsidR="004F4EC0" w:rsidRPr="007F07D6" w:rsidRDefault="004F4EC0" w:rsidP="00C34D9D">
      <w:pPr>
        <w:jc w:val="both"/>
        <w:rPr>
          <w:lang w:val="sk-SK"/>
        </w:rPr>
      </w:pPr>
    </w:p>
    <w:p w:rsidR="003F7973" w:rsidRPr="0045377E" w:rsidRDefault="003F7973" w:rsidP="003F7973">
      <w:pPr>
        <w:spacing w:line="276" w:lineRule="auto"/>
        <w:jc w:val="both"/>
      </w:pPr>
    </w:p>
    <w:p w:rsidR="003F7973" w:rsidRPr="007F07D6" w:rsidRDefault="003F7973" w:rsidP="003F7973">
      <w:pPr>
        <w:tabs>
          <w:tab w:val="left" w:pos="709"/>
          <w:tab w:val="left" w:pos="5040"/>
          <w:tab w:val="left" w:pos="7380"/>
        </w:tabs>
        <w:jc w:val="both"/>
        <w:rPr>
          <w:b/>
        </w:rPr>
      </w:pPr>
      <w:r w:rsidRPr="007F07D6">
        <w:t>Názov predmetu zákazky</w:t>
      </w:r>
      <w:r w:rsidRPr="007F07D6">
        <w:rPr>
          <w:b/>
        </w:rPr>
        <w:t>: „</w:t>
      </w:r>
      <w:r w:rsidRPr="00A852AA">
        <w:rPr>
          <w:b/>
        </w:rPr>
        <w:t>LIKAVA - centrum</w:t>
      </w:r>
      <w:r w:rsidRPr="007F07D6">
        <w:rPr>
          <w:b/>
        </w:rPr>
        <w:t xml:space="preserve"> sociálnych služieb</w:t>
      </w:r>
      <w:r>
        <w:rPr>
          <w:b/>
        </w:rPr>
        <w:t>, Likavka – stavebné úpravy a modernizácia 1.NP bloku C</w:t>
      </w:r>
      <w:r w:rsidRPr="007F07D6">
        <w:rPr>
          <w:b/>
        </w:rPr>
        <w:t>“</w:t>
      </w:r>
    </w:p>
    <w:p w:rsidR="003F7973" w:rsidRPr="007F07D6" w:rsidRDefault="003F7973" w:rsidP="003F7973">
      <w:pPr>
        <w:tabs>
          <w:tab w:val="left" w:pos="0"/>
          <w:tab w:val="left" w:pos="5040"/>
          <w:tab w:val="left" w:pos="7380"/>
        </w:tabs>
        <w:jc w:val="both"/>
        <w:rPr>
          <w:b/>
        </w:rPr>
      </w:pPr>
    </w:p>
    <w:p w:rsidR="003F7973" w:rsidRPr="007F07D6" w:rsidRDefault="003F7973" w:rsidP="003F7973">
      <w:r>
        <w:t>O</w:t>
      </w:r>
      <w:r w:rsidRPr="007F07D6">
        <w:t xml:space="preserve">bstarávateľ: </w:t>
      </w:r>
      <w:r>
        <w:rPr>
          <w:bCs/>
          <w:lang w:eastAsia="sk-SK"/>
        </w:rPr>
        <w:t>LIKAVA – centrum sociálnych služieb, Likavka 9, 034 95 Likavka</w:t>
      </w:r>
      <w:r w:rsidRPr="007F07D6">
        <w:tab/>
      </w: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spacing w:line="360" w:lineRule="auto"/>
        <w:jc w:val="both"/>
      </w:pPr>
      <w:r w:rsidRPr="007F07D6">
        <w:t xml:space="preserve">Uchádzač (názov, </w:t>
      </w:r>
      <w:proofErr w:type="gramStart"/>
      <w:r w:rsidRPr="007F07D6">
        <w:t>sídlo):......................................................................................................</w:t>
      </w:r>
      <w:proofErr w:type="gramEnd"/>
    </w:p>
    <w:p w:rsidR="003F7973" w:rsidRPr="007F07D6" w:rsidRDefault="003F7973" w:rsidP="003F7973">
      <w:pPr>
        <w:spacing w:line="360" w:lineRule="auto"/>
        <w:jc w:val="both"/>
      </w:pPr>
      <w:r>
        <w:tab/>
      </w:r>
      <w:r>
        <w:tab/>
        <w:t xml:space="preserve">        </w:t>
      </w:r>
      <w:proofErr w:type="gramStart"/>
      <w:r w:rsidRPr="007F07D6">
        <w:t>IČO:......................................</w:t>
      </w:r>
      <w:proofErr w:type="gramEnd"/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  <w:r w:rsidRPr="007F07D6">
        <w:t>Platca DPH:   ÁNO – NIE  (nesprávne prečiarknuť)</w:t>
      </w: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  <w:r w:rsidRPr="007F07D6">
        <w:t>Ponukovú cenu je potrebné uviesť do nasledovnej tabuľky:</w:t>
      </w:r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65"/>
        <w:gridCol w:w="3118"/>
        <w:gridCol w:w="1985"/>
        <w:gridCol w:w="1417"/>
        <w:gridCol w:w="1985"/>
      </w:tblGrid>
      <w:tr w:rsidR="003F7973" w:rsidRPr="007F07D6" w:rsidTr="00721BCB">
        <w:trPr>
          <w:trHeight w:val="468"/>
        </w:trPr>
        <w:tc>
          <w:tcPr>
            <w:tcW w:w="8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Poradie časti zákazky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Názov časti zákazky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cena bez DPH [euro]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DPH 20% [euro]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cena s DPH [euro]</w:t>
            </w:r>
          </w:p>
        </w:tc>
      </w:tr>
      <w:tr w:rsidR="003F7973" w:rsidRPr="007F07D6" w:rsidTr="00721BCB">
        <w:trPr>
          <w:trHeight w:val="42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Časť 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Projektová d</w:t>
            </w:r>
            <w:r w:rsidRPr="007F07D6">
              <w:rPr>
                <w:sz w:val="20"/>
                <w:szCs w:val="20"/>
                <w:lang w:eastAsia="sk-SK"/>
              </w:rPr>
              <w:t>okumentácia pre stavebné povolenie vypracovaná v rozsahu pre realiz</w:t>
            </w:r>
            <w:r>
              <w:rPr>
                <w:sz w:val="20"/>
                <w:szCs w:val="20"/>
                <w:lang w:eastAsia="sk-SK"/>
              </w:rPr>
              <w:t>áciu stavby RPD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</w:tr>
      <w:tr w:rsidR="003F7973" w:rsidRPr="007F07D6" w:rsidTr="00721BCB">
        <w:trPr>
          <w:trHeight w:val="420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Časť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  <w:hideMark/>
          </w:tcPr>
          <w:p w:rsidR="003F7973" w:rsidRPr="007F07D6" w:rsidRDefault="003F7973" w:rsidP="00DC52F8">
            <w:pPr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I</w:t>
            </w:r>
            <w:r>
              <w:rPr>
                <w:sz w:val="20"/>
                <w:szCs w:val="20"/>
                <w:lang w:eastAsia="sk-SK"/>
              </w:rPr>
              <w:t xml:space="preserve">nžinierska činnosť pre </w:t>
            </w:r>
            <w:r w:rsidR="00DC52F8">
              <w:rPr>
                <w:sz w:val="20"/>
                <w:szCs w:val="20"/>
                <w:lang w:eastAsia="sk-SK"/>
              </w:rPr>
              <w:t>vydanie stavebného povolenia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</w:tr>
      <w:tr w:rsidR="003F7973" w:rsidRPr="007F07D6" w:rsidTr="00721BCB">
        <w:trPr>
          <w:trHeight w:val="420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Časť 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Inžinierska činnosť pre realizáciu stavby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</w:tr>
      <w:tr w:rsidR="003F7973" w:rsidRPr="007F07D6" w:rsidTr="00721BCB">
        <w:trPr>
          <w:trHeight w:val="420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Časť 4/a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Odborný autorský dohľad projektanta. Jednotková cena za výkon 1hodiny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</w:p>
        </w:tc>
      </w:tr>
      <w:tr w:rsidR="003F7973" w:rsidRPr="007F07D6" w:rsidTr="00721BCB">
        <w:trPr>
          <w:trHeight w:val="42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Časť 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center"/>
          </w:tcPr>
          <w:p w:rsidR="003F7973" w:rsidRPr="007F07D6" w:rsidRDefault="003F7973" w:rsidP="00721BCB">
            <w:pPr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 xml:space="preserve">Odborný autorský dohľad projektanta. </w:t>
            </w:r>
            <w:proofErr w:type="gramStart"/>
            <w:r w:rsidRPr="007F07D6">
              <w:rPr>
                <w:sz w:val="20"/>
                <w:szCs w:val="20"/>
                <w:lang w:eastAsia="sk-SK"/>
              </w:rPr>
              <w:t>Celková  cena</w:t>
            </w:r>
            <w:proofErr w:type="gramEnd"/>
            <w:r w:rsidRPr="007F07D6">
              <w:rPr>
                <w:sz w:val="20"/>
                <w:szCs w:val="20"/>
                <w:lang w:eastAsia="sk-SK"/>
              </w:rPr>
              <w:t xml:space="preserve"> za výkon 150 hodín.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 xml:space="preserve"> 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</w:tr>
      <w:tr w:rsidR="003F7973" w:rsidRPr="007F07D6" w:rsidTr="00721BCB">
        <w:trPr>
          <w:trHeight w:val="435"/>
        </w:trPr>
        <w:tc>
          <w:tcPr>
            <w:tcW w:w="398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Zákazka celkom – (súčet bez časti 4/a)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3F7973" w:rsidRPr="007F07D6" w:rsidRDefault="003F7973" w:rsidP="00721BCB">
            <w:pPr>
              <w:jc w:val="center"/>
              <w:rPr>
                <w:sz w:val="20"/>
                <w:szCs w:val="20"/>
                <w:lang w:eastAsia="sk-SK"/>
              </w:rPr>
            </w:pPr>
            <w:r w:rsidRPr="007F07D6">
              <w:rPr>
                <w:sz w:val="20"/>
                <w:szCs w:val="20"/>
                <w:lang w:eastAsia="sk-SK"/>
              </w:rPr>
              <w:t> </w:t>
            </w:r>
          </w:p>
        </w:tc>
      </w:tr>
    </w:tbl>
    <w:p w:rsidR="003F7973" w:rsidRPr="007F07D6" w:rsidRDefault="003F7973" w:rsidP="003F7973">
      <w:pPr>
        <w:tabs>
          <w:tab w:val="left" w:pos="709"/>
          <w:tab w:val="left" w:pos="3402"/>
        </w:tabs>
        <w:jc w:val="both"/>
      </w:pPr>
      <w:r w:rsidRPr="007F07D6">
        <w:t>V cenovej ponuke sú zahrnuté všetky náklady uchádzača spojené s realizáciou predmetu zákazky.</w:t>
      </w: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  <w:proofErr w:type="gramStart"/>
      <w:r w:rsidRPr="007F07D6">
        <w:t>Miesto:..........................................</w:t>
      </w:r>
      <w:proofErr w:type="gramEnd"/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  <w:proofErr w:type="gramStart"/>
      <w:r w:rsidRPr="007F07D6">
        <w:t>Dátum:.........................................</w:t>
      </w:r>
      <w:proofErr w:type="gramEnd"/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</w:p>
    <w:p w:rsidR="003F7973" w:rsidRPr="007F07D6" w:rsidRDefault="003F7973" w:rsidP="003F7973">
      <w:pPr>
        <w:jc w:val="both"/>
      </w:pPr>
      <w:r w:rsidRPr="007F07D6">
        <w:t xml:space="preserve">Podpis a pečiatka </w:t>
      </w:r>
    </w:p>
    <w:p w:rsidR="003F7973" w:rsidRDefault="003F7973" w:rsidP="003F7973">
      <w:pPr>
        <w:jc w:val="both"/>
      </w:pPr>
      <w:r w:rsidRPr="007F07D6">
        <w:t xml:space="preserve">oprávnenej osoby za </w:t>
      </w:r>
      <w:proofErr w:type="gramStart"/>
      <w:r w:rsidRPr="007F07D6">
        <w:t>uchádzača: .................................................</w:t>
      </w:r>
      <w:proofErr w:type="gramEnd"/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816C63" w:rsidRDefault="00816C63" w:rsidP="00E20EB8">
      <w:pPr>
        <w:jc w:val="both"/>
        <w:rPr>
          <w:lang w:val="sk-SK"/>
        </w:rPr>
      </w:pPr>
    </w:p>
    <w:p w:rsidR="00B21DF6" w:rsidRDefault="00B21DF6" w:rsidP="00E20EB8">
      <w:pPr>
        <w:jc w:val="both"/>
        <w:rPr>
          <w:lang w:val="sk-SK"/>
        </w:rPr>
      </w:pPr>
    </w:p>
    <w:p w:rsidR="008F7CBA" w:rsidRDefault="008F7CBA" w:rsidP="00B21DF6">
      <w:pPr>
        <w:ind w:right="8503"/>
        <w:jc w:val="right"/>
        <w:rPr>
          <w:lang w:val="sk-SK"/>
        </w:rPr>
      </w:pPr>
    </w:p>
    <w:p w:rsidR="00B21DF6" w:rsidRPr="007F07D6" w:rsidRDefault="00B21DF6" w:rsidP="00B21DF6">
      <w:pPr>
        <w:ind w:right="8503"/>
        <w:jc w:val="right"/>
        <w:rPr>
          <w:lang w:val="sk-SK"/>
        </w:rPr>
      </w:pPr>
      <w:r w:rsidRPr="007F07D6">
        <w:rPr>
          <w:lang w:val="sk-SK"/>
        </w:rPr>
        <w:t xml:space="preserve">Príloha č. </w:t>
      </w:r>
      <w:r w:rsidR="003F3F1B">
        <w:rPr>
          <w:lang w:val="sk-SK"/>
        </w:rPr>
        <w:t>3</w:t>
      </w:r>
      <w:r w:rsidR="00BF1F16">
        <w:rPr>
          <w:lang w:val="sk-SK"/>
        </w:rPr>
        <w:t xml:space="preserve"> </w:t>
      </w:r>
      <w:r w:rsidRPr="007F07D6">
        <w:rPr>
          <w:lang w:val="sk-SK"/>
        </w:rPr>
        <w:t xml:space="preserve"> </w:t>
      </w:r>
    </w:p>
    <w:p w:rsidR="00B21DF6" w:rsidRDefault="00B21DF6" w:rsidP="00E20EB8">
      <w:pPr>
        <w:jc w:val="both"/>
        <w:rPr>
          <w:lang w:val="sk-SK"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4909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68"/>
                    <a:stretch/>
                  </pic:blipFill>
                  <pic:spPr bwMode="auto">
                    <a:xfrm>
                      <a:off x="0" y="0"/>
                      <a:ext cx="575945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9F3809">
      <w:pPr>
        <w:spacing w:before="120"/>
        <w:jc w:val="center"/>
        <w:rPr>
          <w:i/>
        </w:rPr>
      </w:pPr>
      <w:r>
        <w:rPr>
          <w:i/>
        </w:rPr>
        <w:t xml:space="preserve">Práčovňa </w:t>
      </w:r>
      <w:r w:rsidR="00BF1F16">
        <w:rPr>
          <w:i/>
        </w:rPr>
        <w:t>na 1NP</w:t>
      </w:r>
      <w:r>
        <w:rPr>
          <w:i/>
        </w:rPr>
        <w:t> bloku</w:t>
      </w:r>
      <w:r w:rsidR="00BF1F16">
        <w:rPr>
          <w:i/>
        </w:rPr>
        <w:t xml:space="preserve">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59450" cy="41243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542"/>
                    <a:stretch/>
                  </pic:blipFill>
                  <pic:spPr bwMode="auto">
                    <a:xfrm>
                      <a:off x="0" y="0"/>
                      <a:ext cx="5759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9F3809">
      <w:pPr>
        <w:spacing w:before="120"/>
        <w:jc w:val="center"/>
        <w:rPr>
          <w:i/>
        </w:rPr>
      </w:pPr>
      <w:r>
        <w:rPr>
          <w:i/>
        </w:rPr>
        <w:t xml:space="preserve">Práčovňa </w:t>
      </w:r>
      <w:r w:rsidR="00BF1F16">
        <w:rPr>
          <w:i/>
        </w:rPr>
        <w:t xml:space="preserve">na 1.NP bloku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B21DF6">
      <w:pPr>
        <w:jc w:val="center"/>
        <w:rPr>
          <w:noProof/>
          <w:lang w:eastAsia="sk-SK"/>
        </w:rPr>
      </w:pPr>
    </w:p>
    <w:p w:rsidR="009F3809" w:rsidRDefault="009F3809" w:rsidP="00B21DF6">
      <w:pPr>
        <w:jc w:val="center"/>
        <w:rPr>
          <w:noProof/>
          <w:lang w:eastAsia="sk-SK"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3956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87"/>
                    <a:stretch/>
                  </pic:blipFill>
                  <pic:spPr bwMode="auto">
                    <a:xfrm>
                      <a:off x="0" y="0"/>
                      <a:ext cx="575945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9F3809">
      <w:pPr>
        <w:spacing w:before="120"/>
        <w:jc w:val="center"/>
        <w:rPr>
          <w:i/>
        </w:rPr>
      </w:pPr>
      <w:r>
        <w:rPr>
          <w:i/>
        </w:rPr>
        <w:t xml:space="preserve">Poškodený strop okolo stropného svetlíka v práčovni </w:t>
      </w:r>
      <w:r w:rsidR="00BF1F16">
        <w:rPr>
          <w:i/>
        </w:rPr>
        <w:t xml:space="preserve">na 1.NP bloku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59450" cy="41148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2" b="3218"/>
                    <a:stretch/>
                  </pic:blipFill>
                  <pic:spPr bwMode="auto">
                    <a:xfrm>
                      <a:off x="0" y="0"/>
                      <a:ext cx="57594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9F3809">
      <w:pPr>
        <w:spacing w:before="120"/>
        <w:jc w:val="center"/>
        <w:rPr>
          <w:i/>
        </w:rPr>
      </w:pPr>
      <w:r>
        <w:rPr>
          <w:i/>
        </w:rPr>
        <w:t xml:space="preserve">Obnažená a zhrdzavená dolná výstuž pri svetlíku v práčovni </w:t>
      </w:r>
      <w:r w:rsidR="00BF1F16">
        <w:rPr>
          <w:i/>
        </w:rPr>
        <w:t xml:space="preserve">na 1.NP </w:t>
      </w:r>
      <w:r>
        <w:rPr>
          <w:i/>
        </w:rPr>
        <w:t xml:space="preserve">bloku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5762625" cy="4133850"/>
            <wp:effectExtent l="0" t="0" r="952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3" r="-55" b="2557"/>
                    <a:stretch/>
                  </pic:blipFill>
                  <pic:spPr bwMode="auto">
                    <a:xfrm>
                      <a:off x="0" y="0"/>
                      <a:ext cx="5762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</w:rPr>
      </w:pPr>
      <w:r>
        <w:rPr>
          <w:i/>
        </w:rPr>
        <w:t xml:space="preserve">Poškodený strop okolo druhého stropného svetlíka v práčovni </w:t>
      </w:r>
      <w:r w:rsidR="00BF1F16">
        <w:rPr>
          <w:i/>
        </w:rPr>
        <w:t xml:space="preserve">na 1.NP </w:t>
      </w:r>
      <w:r>
        <w:rPr>
          <w:i/>
        </w:rPr>
        <w:t xml:space="preserve">bloku </w:t>
      </w:r>
      <w:r w:rsidR="00816C63">
        <w:rPr>
          <w:i/>
        </w:rPr>
        <w:t>„</w:t>
      </w:r>
      <w:r w:rsidR="00BF1F16">
        <w:rPr>
          <w:i/>
        </w:rPr>
        <w:t>C</w:t>
      </w:r>
      <w:r w:rsidR="00816C63">
        <w:rPr>
          <w:i/>
        </w:rPr>
        <w:t>“</w:t>
      </w:r>
    </w:p>
    <w:p w:rsidR="00B21DF6" w:rsidRDefault="00B21DF6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53100" cy="41243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-1" r="110" b="4541"/>
                    <a:stretch/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</w:rPr>
      </w:pPr>
      <w:r>
        <w:rPr>
          <w:i/>
        </w:rPr>
        <w:t xml:space="preserve">Sklobetónový stropný svetlík s obnaženou výstužou v práčovni </w:t>
      </w:r>
      <w:r w:rsidR="00BF1F16">
        <w:rPr>
          <w:i/>
        </w:rPr>
        <w:t>na 1.NP</w:t>
      </w:r>
      <w:r>
        <w:rPr>
          <w:i/>
        </w:rPr>
        <w:t xml:space="preserve"> bloku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4337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00"/>
                    <a:stretch/>
                  </pic:blipFill>
                  <pic:spPr bwMode="auto">
                    <a:xfrm>
                      <a:off x="0" y="0"/>
                      <a:ext cx="5759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</w:rPr>
      </w:pPr>
      <w:r>
        <w:rPr>
          <w:i/>
        </w:rPr>
        <w:t>Pohľad na svetlíky z</w:t>
      </w:r>
      <w:r w:rsidR="009F3809">
        <w:rPr>
          <w:i/>
        </w:rPr>
        <w:t> </w:t>
      </w:r>
      <w:r>
        <w:rPr>
          <w:i/>
        </w:rPr>
        <w:t>vonku</w:t>
      </w:r>
    </w:p>
    <w:p w:rsidR="009F3809" w:rsidRDefault="009F3809" w:rsidP="00B21DF6">
      <w:pPr>
        <w:jc w:val="center"/>
        <w:rPr>
          <w:i/>
        </w:rPr>
      </w:pPr>
    </w:p>
    <w:p w:rsidR="009F3809" w:rsidRDefault="009F3809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</w:rPr>
      </w:pPr>
    </w:p>
    <w:p w:rsidR="00B21DF6" w:rsidRDefault="00B21DF6" w:rsidP="00B21DF6">
      <w:pPr>
        <w:jc w:val="center"/>
        <w:rPr>
          <w:i/>
          <w:noProof/>
          <w:lang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10990"/>
            <wp:effectExtent l="0" t="0" r="0" b="381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51"/>
                    <a:stretch/>
                  </pic:blipFill>
                  <pic:spPr bwMode="auto">
                    <a:xfrm>
                      <a:off x="0" y="0"/>
                      <a:ext cx="575945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  <w:noProof/>
          <w:lang w:eastAsia="sk-SK"/>
        </w:rPr>
      </w:pPr>
      <w:r>
        <w:rPr>
          <w:i/>
          <w:noProof/>
          <w:lang w:eastAsia="sk-SK"/>
        </w:rPr>
        <w:t xml:space="preserve">Detail </w:t>
      </w:r>
      <w:r>
        <w:rPr>
          <w:i/>
        </w:rPr>
        <w:t>svetlíka</w:t>
      </w:r>
    </w:p>
    <w:p w:rsidR="009F3809" w:rsidRDefault="009F3809" w:rsidP="00B21DF6">
      <w:pPr>
        <w:jc w:val="center"/>
        <w:rPr>
          <w:noProof/>
          <w:lang w:eastAsia="sk-SK"/>
        </w:rPr>
      </w:pPr>
    </w:p>
    <w:p w:rsidR="009F3809" w:rsidRDefault="009F3809" w:rsidP="00B21DF6">
      <w:pPr>
        <w:jc w:val="center"/>
        <w:rPr>
          <w:noProof/>
          <w:lang w:eastAsia="sk-SK"/>
        </w:rPr>
      </w:pPr>
    </w:p>
    <w:p w:rsidR="009F3809" w:rsidRDefault="009F3809" w:rsidP="00B21DF6">
      <w:pPr>
        <w:jc w:val="center"/>
        <w:rPr>
          <w:noProof/>
          <w:lang w:eastAsia="sk-SK"/>
        </w:rPr>
      </w:pPr>
    </w:p>
    <w:p w:rsidR="00B21DF6" w:rsidRDefault="00B21DF6" w:rsidP="00B21DF6">
      <w:pPr>
        <w:jc w:val="center"/>
        <w:rPr>
          <w:i/>
          <w:noProof/>
          <w:lang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58615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48"/>
                    <a:stretch/>
                  </pic:blipFill>
                  <pic:spPr bwMode="auto">
                    <a:xfrm>
                      <a:off x="0" y="0"/>
                      <a:ext cx="575945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  <w:noProof/>
          <w:lang w:eastAsia="sk-SK"/>
        </w:rPr>
      </w:pPr>
      <w:r>
        <w:rPr>
          <w:i/>
          <w:noProof/>
          <w:lang w:eastAsia="sk-SK"/>
        </w:rPr>
        <w:t xml:space="preserve">Dva svetlíky nad skladom prekryté </w:t>
      </w:r>
      <w:r>
        <w:rPr>
          <w:i/>
        </w:rPr>
        <w:t>paropriepustnou</w:t>
      </w:r>
      <w:r>
        <w:rPr>
          <w:i/>
          <w:noProof/>
          <w:lang w:eastAsia="sk-SK"/>
        </w:rPr>
        <w:t xml:space="preserve"> hydroizoláciou</w:t>
      </w:r>
    </w:p>
    <w:p w:rsidR="009F3809" w:rsidRDefault="009F3809" w:rsidP="00B21DF6">
      <w:pPr>
        <w:jc w:val="center"/>
        <w:rPr>
          <w:i/>
          <w:noProof/>
          <w:lang w:eastAsia="sk-SK"/>
        </w:rPr>
      </w:pPr>
    </w:p>
    <w:p w:rsidR="009F3809" w:rsidRDefault="009F3809" w:rsidP="00B21DF6">
      <w:pPr>
        <w:jc w:val="center"/>
        <w:rPr>
          <w:i/>
          <w:noProof/>
          <w:lang w:eastAsia="sk-SK"/>
        </w:rPr>
      </w:pPr>
    </w:p>
    <w:p w:rsidR="00B21DF6" w:rsidRDefault="00B21DF6" w:rsidP="00B21DF6">
      <w:pPr>
        <w:jc w:val="center"/>
        <w:rPr>
          <w:i/>
          <w:noProof/>
          <w:lang w:eastAsia="sk-SK"/>
        </w:rPr>
      </w:pPr>
    </w:p>
    <w:p w:rsidR="00B21DF6" w:rsidRDefault="00B21DF6" w:rsidP="00B21DF6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5290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879"/>
                    <a:stretch/>
                  </pic:blipFill>
                  <pic:spPr bwMode="auto">
                    <a:xfrm>
                      <a:off x="0" y="0"/>
                      <a:ext cx="5759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6" w:rsidRDefault="00B21DF6" w:rsidP="000E3061">
      <w:pPr>
        <w:spacing w:before="120"/>
        <w:jc w:val="center"/>
        <w:rPr>
          <w:i/>
        </w:rPr>
      </w:pPr>
      <w:r>
        <w:rPr>
          <w:i/>
        </w:rPr>
        <w:t>Sklobetónový svetlík zvonku</w:t>
      </w:r>
    </w:p>
    <w:p w:rsidR="009F3809" w:rsidRDefault="009F3809" w:rsidP="009F3809">
      <w:pPr>
        <w:jc w:val="both"/>
        <w:rPr>
          <w:noProof/>
        </w:rPr>
      </w:pPr>
      <w:r>
        <w:lastRenderedPageBreak/>
        <w:t xml:space="preserve"> </w:t>
      </w:r>
      <w:r>
        <w:rPr>
          <w:noProof/>
        </w:rPr>
        <w:t xml:space="preserve">    </w:t>
      </w:r>
      <w:r>
        <w:rPr>
          <w:noProof/>
          <w:lang w:val="sk-SK" w:eastAsia="sk-SK"/>
        </w:rPr>
        <w:drawing>
          <wp:inline distT="0" distB="0" distL="0" distR="0">
            <wp:extent cx="5760824" cy="3270145"/>
            <wp:effectExtent l="7302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9" t="11449" r="1" b="12838"/>
                    <a:stretch/>
                  </pic:blipFill>
                  <pic:spPr bwMode="auto">
                    <a:xfrm rot="5400000">
                      <a:off x="0" y="0"/>
                      <a:ext cx="5760824" cy="32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val="sk-SK" w:eastAsia="sk-SK"/>
        </w:rPr>
        <w:drawing>
          <wp:inline distT="0" distB="0" distL="0" distR="0">
            <wp:extent cx="5762488" cy="2476367"/>
            <wp:effectExtent l="4762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70" t="20143" b="22531"/>
                    <a:stretch/>
                  </pic:blipFill>
                  <pic:spPr bwMode="auto">
                    <a:xfrm rot="5400000">
                      <a:off x="0" y="0"/>
                      <a:ext cx="5763494" cy="24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  <w:r>
        <w:rPr>
          <w:i/>
        </w:rPr>
        <w:t xml:space="preserve">Kanalizačná rúra v práčovni </w:t>
      </w:r>
      <w:r w:rsidR="00BF1F16">
        <w:rPr>
          <w:i/>
        </w:rPr>
        <w:t>na 1.NP</w:t>
      </w:r>
      <w:r>
        <w:rPr>
          <w:i/>
        </w:rPr>
        <w:t> bloku</w:t>
      </w:r>
      <w:r w:rsidR="006158EC">
        <w:rPr>
          <w:i/>
        </w:rPr>
        <w:t xml:space="preserve">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  <w:r>
        <w:rPr>
          <w:noProof/>
          <w:lang w:val="sk-SK" w:eastAsia="sk-SK"/>
        </w:rPr>
        <w:drawing>
          <wp:inline distT="0" distB="0" distL="0" distR="0">
            <wp:extent cx="3273225" cy="3194252"/>
            <wp:effectExtent l="1270" t="0" r="508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75" t="1263" r="524"/>
                    <a:stretch/>
                  </pic:blipFill>
                  <pic:spPr bwMode="auto">
                    <a:xfrm rot="5400000">
                      <a:off x="0" y="0"/>
                      <a:ext cx="3276200" cy="31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809" w:rsidRDefault="009F3809" w:rsidP="00B21DF6">
      <w:pPr>
        <w:jc w:val="center"/>
        <w:rPr>
          <w:i/>
        </w:rPr>
      </w:pPr>
    </w:p>
    <w:p w:rsidR="009F3809" w:rsidRDefault="009F3809" w:rsidP="009F3809">
      <w:pPr>
        <w:keepNext/>
        <w:jc w:val="both"/>
        <w:rPr>
          <w:b/>
          <w:i/>
          <w:u w:val="single"/>
        </w:rPr>
      </w:pPr>
    </w:p>
    <w:p w:rsidR="009F3809" w:rsidRDefault="009F3809" w:rsidP="009F3809">
      <w:pPr>
        <w:keepNext/>
        <w:jc w:val="both"/>
        <w:rPr>
          <w:b/>
          <w:i/>
          <w:u w:val="single"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433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81" b="221"/>
                    <a:stretch/>
                  </pic:blipFill>
                  <pic:spPr bwMode="auto">
                    <a:xfrm rot="10800000">
                      <a:off x="0" y="0"/>
                      <a:ext cx="5759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809" w:rsidRDefault="009F3809" w:rsidP="000E3061">
      <w:pPr>
        <w:spacing w:before="120"/>
        <w:jc w:val="center"/>
        <w:rPr>
          <w:i/>
        </w:rPr>
      </w:pPr>
      <w:r>
        <w:rPr>
          <w:i/>
        </w:rPr>
        <w:t xml:space="preserve">Kanalizačná šachta na chodbe </w:t>
      </w:r>
      <w:r w:rsidR="006158EC">
        <w:rPr>
          <w:i/>
        </w:rPr>
        <w:t>na 1.NP</w:t>
      </w:r>
      <w:r>
        <w:rPr>
          <w:i/>
        </w:rPr>
        <w:t xml:space="preserve"> bloku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jc w:val="center"/>
        <w:rPr>
          <w:i/>
        </w:rPr>
      </w:pPr>
    </w:p>
    <w:p w:rsidR="009F3809" w:rsidRDefault="009F3809" w:rsidP="009F3809">
      <w:pPr>
        <w:keepNext/>
        <w:jc w:val="both"/>
        <w:rPr>
          <w:b/>
          <w:i/>
          <w:u w:val="single"/>
        </w:rPr>
      </w:pPr>
      <w:r>
        <w:rPr>
          <w:noProof/>
          <w:lang w:val="sk-SK" w:eastAsia="sk-SK"/>
        </w:rPr>
        <w:drawing>
          <wp:inline distT="0" distB="0" distL="0" distR="0">
            <wp:extent cx="5759450" cy="41433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90" b="-85"/>
                    <a:stretch/>
                  </pic:blipFill>
                  <pic:spPr bwMode="auto">
                    <a:xfrm>
                      <a:off x="0" y="0"/>
                      <a:ext cx="5759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809" w:rsidRDefault="009F3809" w:rsidP="000E3061">
      <w:pPr>
        <w:spacing w:before="120"/>
        <w:jc w:val="center"/>
        <w:rPr>
          <w:i/>
        </w:rPr>
      </w:pPr>
      <w:r>
        <w:rPr>
          <w:i/>
        </w:rPr>
        <w:t xml:space="preserve">Kanalizačná šachta v umyvárni </w:t>
      </w:r>
      <w:r w:rsidR="006158EC">
        <w:rPr>
          <w:i/>
        </w:rPr>
        <w:t>na 1.NP</w:t>
      </w:r>
      <w:r>
        <w:rPr>
          <w:i/>
        </w:rPr>
        <w:t> bloku</w:t>
      </w:r>
      <w:r w:rsidR="006158EC">
        <w:rPr>
          <w:i/>
        </w:rPr>
        <w:t xml:space="preserve"> </w:t>
      </w:r>
      <w:r w:rsidR="00816C63">
        <w:rPr>
          <w:i/>
        </w:rPr>
        <w:t>„</w:t>
      </w:r>
      <w:r>
        <w:rPr>
          <w:i/>
        </w:rPr>
        <w:t>C</w:t>
      </w:r>
      <w:r w:rsidR="00816C63">
        <w:rPr>
          <w:i/>
        </w:rPr>
        <w:t>“</w:t>
      </w:r>
    </w:p>
    <w:sectPr w:rsidR="009F3809" w:rsidSect="00E87613">
      <w:headerReference w:type="first" r:id="rId25"/>
      <w:footerReference w:type="first" r:id="rId26"/>
      <w:pgSz w:w="11906" w:h="16838" w:code="9"/>
      <w:pgMar w:top="680" w:right="851" w:bottom="680" w:left="1418" w:header="624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E2F" w:rsidRDefault="00B01E2F">
      <w:r>
        <w:separator/>
      </w:r>
    </w:p>
  </w:endnote>
  <w:endnote w:type="continuationSeparator" w:id="0">
    <w:p w:rsidR="00B01E2F" w:rsidRDefault="00B01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dmien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E2F" w:rsidRPr="00052E51" w:rsidRDefault="00B01E2F" w:rsidP="00CC3210">
    <w:pPr>
      <w:tabs>
        <w:tab w:val="left" w:pos="3690"/>
      </w:tabs>
      <w:ind w:left="-567"/>
      <w:rPr>
        <w:rFonts w:ascii="Arial Narrow" w:hAnsi="Arial Narrow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E2F" w:rsidRDefault="00B01E2F">
      <w:r>
        <w:separator/>
      </w:r>
    </w:p>
  </w:footnote>
  <w:footnote w:type="continuationSeparator" w:id="0">
    <w:p w:rsidR="00B01E2F" w:rsidRDefault="00B01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E2F" w:rsidRPr="00126B22" w:rsidRDefault="00B01E2F">
    <w:pPr>
      <w:pStyle w:val="Hlavika"/>
      <w:tabs>
        <w:tab w:val="left" w:pos="2580"/>
        <w:tab w:val="left" w:pos="2985"/>
      </w:tabs>
      <w:spacing w:after="120" w:line="276" w:lineRule="auto"/>
      <w:rPr>
        <w:b/>
        <w:bCs/>
        <w:color w:val="1F497D"/>
        <w:sz w:val="28"/>
        <w:szCs w:val="28"/>
      </w:rPr>
    </w:pPr>
    <w:r>
      <w:rPr>
        <w:b/>
        <w:bCs/>
        <w:noProof/>
        <w:color w:val="1F497D"/>
        <w:sz w:val="28"/>
        <w:szCs w:val="28"/>
        <w:lang w:val="sk-SK"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-294640</wp:posOffset>
          </wp:positionV>
          <wp:extent cx="2090420" cy="948690"/>
          <wp:effectExtent l="0" t="0" r="0" b="0"/>
          <wp:wrapSquare wrapText="right"/>
          <wp:docPr id="3" name="Obrázok 1" descr="ZSK_horizont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ZSK_horizont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-22225</wp:posOffset>
          </wp:positionV>
          <wp:extent cx="1847850" cy="676275"/>
          <wp:effectExtent l="0" t="0" r="0" b="0"/>
          <wp:wrapSquare wrapText="bothSides"/>
          <wp:docPr id="4" name="Obrázok 2" descr="OK_horizont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OK_horizont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01E2F" w:rsidRPr="00126B22" w:rsidRDefault="00B01E2F">
    <w:pPr>
      <w:pStyle w:val="Hlavika"/>
      <w:tabs>
        <w:tab w:val="left" w:pos="2580"/>
        <w:tab w:val="left" w:pos="2985"/>
      </w:tabs>
      <w:spacing w:after="120" w:line="276" w:lineRule="auto"/>
      <w:rPr>
        <w:color w:val="4F81BD"/>
      </w:rPr>
    </w:pPr>
  </w:p>
  <w:p w:rsidR="00B01E2F" w:rsidRPr="00126B22" w:rsidRDefault="00B01E2F" w:rsidP="00126B22">
    <w:pPr>
      <w:pStyle w:val="Hlavika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rPr>
        <w:color w:val="7F7F7F"/>
      </w:rPr>
    </w:pPr>
  </w:p>
  <w:p w:rsidR="00B01E2F" w:rsidRPr="006A2D09" w:rsidRDefault="00B01E2F" w:rsidP="001663B9">
    <w:pPr>
      <w:pStyle w:val="Hlavika"/>
      <w:tabs>
        <w:tab w:val="clear" w:pos="4536"/>
        <w:tab w:val="clear" w:pos="9072"/>
        <w:tab w:val="left" w:pos="4070"/>
      </w:tabs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7805"/>
    <w:multiLevelType w:val="hybridMultilevel"/>
    <w:tmpl w:val="25106256"/>
    <w:lvl w:ilvl="0" w:tplc="FEB2AD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9D6FBD"/>
    <w:multiLevelType w:val="hybridMultilevel"/>
    <w:tmpl w:val="518AA900"/>
    <w:lvl w:ilvl="0" w:tplc="E2CE9228">
      <w:start w:val="2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F721FF"/>
    <w:multiLevelType w:val="hybridMultilevel"/>
    <w:tmpl w:val="7B9A2E5E"/>
    <w:lvl w:ilvl="0" w:tplc="D6B69C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81EEF"/>
    <w:multiLevelType w:val="hybridMultilevel"/>
    <w:tmpl w:val="1818C2BE"/>
    <w:lvl w:ilvl="0" w:tplc="53346C96">
      <w:start w:val="2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833EB2"/>
    <w:multiLevelType w:val="hybridMultilevel"/>
    <w:tmpl w:val="D46CB85C"/>
    <w:lvl w:ilvl="0" w:tplc="53346C96">
      <w:start w:val="2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3437DF3"/>
    <w:multiLevelType w:val="hybridMultilevel"/>
    <w:tmpl w:val="E4AAE6D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25D16"/>
    <w:multiLevelType w:val="hybridMultilevel"/>
    <w:tmpl w:val="C8C02672"/>
    <w:lvl w:ilvl="0" w:tplc="041B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59F422C"/>
    <w:multiLevelType w:val="hybridMultilevel"/>
    <w:tmpl w:val="D07CCA2C"/>
    <w:lvl w:ilvl="0" w:tplc="53346C96">
      <w:start w:val="2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9040663"/>
    <w:multiLevelType w:val="hybridMultilevel"/>
    <w:tmpl w:val="ED6CE700"/>
    <w:lvl w:ilvl="0" w:tplc="606462F6">
      <w:start w:val="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FBE0E0F"/>
    <w:multiLevelType w:val="hybridMultilevel"/>
    <w:tmpl w:val="9BF4548C"/>
    <w:lvl w:ilvl="0" w:tplc="47D4F204">
      <w:start w:val="1"/>
      <w:numFmt w:val="decimal"/>
      <w:lvlText w:val="%1."/>
      <w:lvlJc w:val="left"/>
      <w:pPr>
        <w:ind w:left="129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36502"/>
    <w:multiLevelType w:val="hybridMultilevel"/>
    <w:tmpl w:val="5EA0AC54"/>
    <w:lvl w:ilvl="0" w:tplc="BFBE4F6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73" w:hanging="360"/>
      </w:pPr>
    </w:lvl>
    <w:lvl w:ilvl="2" w:tplc="041B001B" w:tentative="1">
      <w:start w:val="1"/>
      <w:numFmt w:val="lowerRoman"/>
      <w:lvlText w:val="%3."/>
      <w:lvlJc w:val="right"/>
      <w:pPr>
        <w:ind w:left="2793" w:hanging="180"/>
      </w:pPr>
    </w:lvl>
    <w:lvl w:ilvl="3" w:tplc="041B000F" w:tentative="1">
      <w:start w:val="1"/>
      <w:numFmt w:val="decimal"/>
      <w:lvlText w:val="%4."/>
      <w:lvlJc w:val="left"/>
      <w:pPr>
        <w:ind w:left="3513" w:hanging="360"/>
      </w:pPr>
    </w:lvl>
    <w:lvl w:ilvl="4" w:tplc="041B0019" w:tentative="1">
      <w:start w:val="1"/>
      <w:numFmt w:val="lowerLetter"/>
      <w:lvlText w:val="%5."/>
      <w:lvlJc w:val="left"/>
      <w:pPr>
        <w:ind w:left="4233" w:hanging="360"/>
      </w:pPr>
    </w:lvl>
    <w:lvl w:ilvl="5" w:tplc="041B001B" w:tentative="1">
      <w:start w:val="1"/>
      <w:numFmt w:val="lowerRoman"/>
      <w:lvlText w:val="%6."/>
      <w:lvlJc w:val="right"/>
      <w:pPr>
        <w:ind w:left="4953" w:hanging="180"/>
      </w:pPr>
    </w:lvl>
    <w:lvl w:ilvl="6" w:tplc="041B000F" w:tentative="1">
      <w:start w:val="1"/>
      <w:numFmt w:val="decimal"/>
      <w:lvlText w:val="%7."/>
      <w:lvlJc w:val="left"/>
      <w:pPr>
        <w:ind w:left="5673" w:hanging="360"/>
      </w:pPr>
    </w:lvl>
    <w:lvl w:ilvl="7" w:tplc="041B0019" w:tentative="1">
      <w:start w:val="1"/>
      <w:numFmt w:val="lowerLetter"/>
      <w:lvlText w:val="%8."/>
      <w:lvlJc w:val="left"/>
      <w:pPr>
        <w:ind w:left="6393" w:hanging="360"/>
      </w:pPr>
    </w:lvl>
    <w:lvl w:ilvl="8" w:tplc="041B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7B11863"/>
    <w:multiLevelType w:val="hybridMultilevel"/>
    <w:tmpl w:val="4BB00034"/>
    <w:lvl w:ilvl="0" w:tplc="DBF4BE7C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AD230B3"/>
    <w:multiLevelType w:val="hybridMultilevel"/>
    <w:tmpl w:val="37D077B2"/>
    <w:lvl w:ilvl="0" w:tplc="82323DA6">
      <w:start w:val="7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A0EE3"/>
    <w:multiLevelType w:val="hybridMultilevel"/>
    <w:tmpl w:val="B1A6AF04"/>
    <w:lvl w:ilvl="0" w:tplc="53346C96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F5538"/>
    <w:multiLevelType w:val="hybridMultilevel"/>
    <w:tmpl w:val="FC4224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B4E9C"/>
    <w:multiLevelType w:val="hybridMultilevel"/>
    <w:tmpl w:val="E7ECD9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F44F9"/>
    <w:multiLevelType w:val="hybridMultilevel"/>
    <w:tmpl w:val="D8E20950"/>
    <w:lvl w:ilvl="0" w:tplc="1F6E4746">
      <w:start w:val="7"/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41B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E8585E"/>
    <w:multiLevelType w:val="hybridMultilevel"/>
    <w:tmpl w:val="6A2ECE44"/>
    <w:lvl w:ilvl="0" w:tplc="9ABC9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13"/>
  </w:num>
  <w:num w:numId="9">
    <w:abstractNumId w:val="5"/>
  </w:num>
  <w:num w:numId="10">
    <w:abstractNumId w:val="11"/>
  </w:num>
  <w:num w:numId="11">
    <w:abstractNumId w:val="8"/>
  </w:num>
  <w:num w:numId="12">
    <w:abstractNumId w:val="1"/>
  </w:num>
  <w:num w:numId="13">
    <w:abstractNumId w:val="15"/>
  </w:num>
  <w:num w:numId="14">
    <w:abstractNumId w:val="14"/>
  </w:num>
  <w:num w:numId="15">
    <w:abstractNumId w:val="4"/>
  </w:num>
  <w:num w:numId="16">
    <w:abstractNumId w:val="17"/>
  </w:num>
  <w:num w:numId="17">
    <w:abstractNumId w:val="0"/>
  </w:num>
  <w:num w:numId="18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attachedTemplate r:id="rId1"/>
  <w:stylePaneFormatFilter w:val="3F01"/>
  <w:mailMerge>
    <w:mainDocumentType w:val="formLetters"/>
    <w:linkToQuery/>
    <w:dataType w:val="textFile"/>
    <w:query w:val="SELECT * FROM C:\Users\IBAHLE~1\AppData\Local\Temp\Fabasoft\Data\Datasource_COO.2061.100.7.584943.doc"/>
    <w:odso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/>
  <w:rsids>
    <w:rsidRoot w:val="00D163B5"/>
    <w:rsid w:val="00004185"/>
    <w:rsid w:val="00006B8D"/>
    <w:rsid w:val="00007417"/>
    <w:rsid w:val="000122F3"/>
    <w:rsid w:val="0001305E"/>
    <w:rsid w:val="00013D50"/>
    <w:rsid w:val="000158D0"/>
    <w:rsid w:val="00016BE0"/>
    <w:rsid w:val="00021F20"/>
    <w:rsid w:val="000336F5"/>
    <w:rsid w:val="000356B4"/>
    <w:rsid w:val="000406C3"/>
    <w:rsid w:val="00042B34"/>
    <w:rsid w:val="000443CB"/>
    <w:rsid w:val="0005013D"/>
    <w:rsid w:val="00052147"/>
    <w:rsid w:val="00052E51"/>
    <w:rsid w:val="00055535"/>
    <w:rsid w:val="000555CC"/>
    <w:rsid w:val="0005694F"/>
    <w:rsid w:val="00057FAB"/>
    <w:rsid w:val="0006185C"/>
    <w:rsid w:val="00066A69"/>
    <w:rsid w:val="00067987"/>
    <w:rsid w:val="0007270D"/>
    <w:rsid w:val="00073ACF"/>
    <w:rsid w:val="000769BB"/>
    <w:rsid w:val="00077CC3"/>
    <w:rsid w:val="00080487"/>
    <w:rsid w:val="00082DC7"/>
    <w:rsid w:val="00082E2B"/>
    <w:rsid w:val="00083B8D"/>
    <w:rsid w:val="00083C48"/>
    <w:rsid w:val="000847BF"/>
    <w:rsid w:val="00085CA3"/>
    <w:rsid w:val="00086AC4"/>
    <w:rsid w:val="0008733E"/>
    <w:rsid w:val="00087459"/>
    <w:rsid w:val="00087F59"/>
    <w:rsid w:val="000900E8"/>
    <w:rsid w:val="00095A7E"/>
    <w:rsid w:val="000A4806"/>
    <w:rsid w:val="000A73DF"/>
    <w:rsid w:val="000A7B7B"/>
    <w:rsid w:val="000A7ED1"/>
    <w:rsid w:val="000B06F1"/>
    <w:rsid w:val="000B398B"/>
    <w:rsid w:val="000B701E"/>
    <w:rsid w:val="000C717E"/>
    <w:rsid w:val="000D0573"/>
    <w:rsid w:val="000D5208"/>
    <w:rsid w:val="000D6539"/>
    <w:rsid w:val="000E194E"/>
    <w:rsid w:val="000E20BF"/>
    <w:rsid w:val="000E3061"/>
    <w:rsid w:val="000E580E"/>
    <w:rsid w:val="000E600F"/>
    <w:rsid w:val="000F01BC"/>
    <w:rsid w:val="000F3091"/>
    <w:rsid w:val="000F3562"/>
    <w:rsid w:val="000F496D"/>
    <w:rsid w:val="000F4DC1"/>
    <w:rsid w:val="000F5372"/>
    <w:rsid w:val="000F71EF"/>
    <w:rsid w:val="00104F21"/>
    <w:rsid w:val="00105A17"/>
    <w:rsid w:val="00115AC6"/>
    <w:rsid w:val="0011603A"/>
    <w:rsid w:val="001242B8"/>
    <w:rsid w:val="00126AD2"/>
    <w:rsid w:val="00126B22"/>
    <w:rsid w:val="0013181D"/>
    <w:rsid w:val="00131A67"/>
    <w:rsid w:val="00132D0C"/>
    <w:rsid w:val="001332A8"/>
    <w:rsid w:val="0013703F"/>
    <w:rsid w:val="001418E1"/>
    <w:rsid w:val="001462EF"/>
    <w:rsid w:val="001470D9"/>
    <w:rsid w:val="00147348"/>
    <w:rsid w:val="001527C3"/>
    <w:rsid w:val="00155C37"/>
    <w:rsid w:val="00156B31"/>
    <w:rsid w:val="00156DD7"/>
    <w:rsid w:val="00160051"/>
    <w:rsid w:val="0016389C"/>
    <w:rsid w:val="00164DD1"/>
    <w:rsid w:val="001663B9"/>
    <w:rsid w:val="00166C6E"/>
    <w:rsid w:val="00166C87"/>
    <w:rsid w:val="001676C7"/>
    <w:rsid w:val="00167D7C"/>
    <w:rsid w:val="00170402"/>
    <w:rsid w:val="001717BC"/>
    <w:rsid w:val="00173E0D"/>
    <w:rsid w:val="00174688"/>
    <w:rsid w:val="00180656"/>
    <w:rsid w:val="001812B9"/>
    <w:rsid w:val="001833DA"/>
    <w:rsid w:val="0018438A"/>
    <w:rsid w:val="001843E3"/>
    <w:rsid w:val="001844E7"/>
    <w:rsid w:val="00184890"/>
    <w:rsid w:val="0018658B"/>
    <w:rsid w:val="00187C72"/>
    <w:rsid w:val="00191756"/>
    <w:rsid w:val="00191F6C"/>
    <w:rsid w:val="00194F3B"/>
    <w:rsid w:val="001A18E5"/>
    <w:rsid w:val="001A1A05"/>
    <w:rsid w:val="001A446A"/>
    <w:rsid w:val="001A4C81"/>
    <w:rsid w:val="001A50C8"/>
    <w:rsid w:val="001B2DEE"/>
    <w:rsid w:val="001B4A58"/>
    <w:rsid w:val="001B6053"/>
    <w:rsid w:val="001B76FB"/>
    <w:rsid w:val="001C27C7"/>
    <w:rsid w:val="001C2ACB"/>
    <w:rsid w:val="001C2F0F"/>
    <w:rsid w:val="001D011B"/>
    <w:rsid w:val="001D05A7"/>
    <w:rsid w:val="001D1763"/>
    <w:rsid w:val="001D28E5"/>
    <w:rsid w:val="001E37EB"/>
    <w:rsid w:val="001F3428"/>
    <w:rsid w:val="001F5AB9"/>
    <w:rsid w:val="001F6768"/>
    <w:rsid w:val="00200E3B"/>
    <w:rsid w:val="0020356C"/>
    <w:rsid w:val="00207565"/>
    <w:rsid w:val="0021298E"/>
    <w:rsid w:val="00213586"/>
    <w:rsid w:val="00213650"/>
    <w:rsid w:val="0022165F"/>
    <w:rsid w:val="0022223A"/>
    <w:rsid w:val="00227792"/>
    <w:rsid w:val="00227C77"/>
    <w:rsid w:val="00232DFA"/>
    <w:rsid w:val="0023346F"/>
    <w:rsid w:val="00234310"/>
    <w:rsid w:val="002343DD"/>
    <w:rsid w:val="00235FB1"/>
    <w:rsid w:val="00235FF3"/>
    <w:rsid w:val="00237086"/>
    <w:rsid w:val="00237B98"/>
    <w:rsid w:val="00240EF1"/>
    <w:rsid w:val="002421EF"/>
    <w:rsid w:val="00243C35"/>
    <w:rsid w:val="00244478"/>
    <w:rsid w:val="00252E96"/>
    <w:rsid w:val="00256E17"/>
    <w:rsid w:val="0025733B"/>
    <w:rsid w:val="00257E68"/>
    <w:rsid w:val="00262233"/>
    <w:rsid w:val="00272924"/>
    <w:rsid w:val="00273B31"/>
    <w:rsid w:val="00274796"/>
    <w:rsid w:val="0027686E"/>
    <w:rsid w:val="00276D36"/>
    <w:rsid w:val="00277AAD"/>
    <w:rsid w:val="00283751"/>
    <w:rsid w:val="00287040"/>
    <w:rsid w:val="0029130C"/>
    <w:rsid w:val="002956F6"/>
    <w:rsid w:val="002A5006"/>
    <w:rsid w:val="002A52C7"/>
    <w:rsid w:val="002A6DF7"/>
    <w:rsid w:val="002C4511"/>
    <w:rsid w:val="002C5A87"/>
    <w:rsid w:val="002D01CE"/>
    <w:rsid w:val="002D19A0"/>
    <w:rsid w:val="002D74FF"/>
    <w:rsid w:val="002E06A1"/>
    <w:rsid w:val="002E19CE"/>
    <w:rsid w:val="002E32D0"/>
    <w:rsid w:val="002E3813"/>
    <w:rsid w:val="002E49EF"/>
    <w:rsid w:val="002F21B9"/>
    <w:rsid w:val="002F2287"/>
    <w:rsid w:val="002F67FD"/>
    <w:rsid w:val="002F755C"/>
    <w:rsid w:val="00302E01"/>
    <w:rsid w:val="00306FE3"/>
    <w:rsid w:val="0031002D"/>
    <w:rsid w:val="003101DF"/>
    <w:rsid w:val="003121CB"/>
    <w:rsid w:val="00312D4B"/>
    <w:rsid w:val="00315C8E"/>
    <w:rsid w:val="0031762D"/>
    <w:rsid w:val="00317DE7"/>
    <w:rsid w:val="00320678"/>
    <w:rsid w:val="003232EE"/>
    <w:rsid w:val="00323EE6"/>
    <w:rsid w:val="00330282"/>
    <w:rsid w:val="003306F3"/>
    <w:rsid w:val="00330F63"/>
    <w:rsid w:val="00331281"/>
    <w:rsid w:val="00333ED7"/>
    <w:rsid w:val="003350A7"/>
    <w:rsid w:val="00336808"/>
    <w:rsid w:val="00336FF1"/>
    <w:rsid w:val="003439EA"/>
    <w:rsid w:val="003444FD"/>
    <w:rsid w:val="00347062"/>
    <w:rsid w:val="00347085"/>
    <w:rsid w:val="00347967"/>
    <w:rsid w:val="00351220"/>
    <w:rsid w:val="00353C52"/>
    <w:rsid w:val="00361948"/>
    <w:rsid w:val="00363CD6"/>
    <w:rsid w:val="00367A22"/>
    <w:rsid w:val="00373451"/>
    <w:rsid w:val="0037353E"/>
    <w:rsid w:val="00390DA8"/>
    <w:rsid w:val="00390DC5"/>
    <w:rsid w:val="0039183A"/>
    <w:rsid w:val="00392697"/>
    <w:rsid w:val="00397A56"/>
    <w:rsid w:val="003A0F06"/>
    <w:rsid w:val="003A3A27"/>
    <w:rsid w:val="003A4681"/>
    <w:rsid w:val="003A54FB"/>
    <w:rsid w:val="003B51FD"/>
    <w:rsid w:val="003C0198"/>
    <w:rsid w:val="003C47BA"/>
    <w:rsid w:val="003D0029"/>
    <w:rsid w:val="003D07D7"/>
    <w:rsid w:val="003D4A38"/>
    <w:rsid w:val="003D5099"/>
    <w:rsid w:val="003D5C2C"/>
    <w:rsid w:val="003D6E90"/>
    <w:rsid w:val="003E3B17"/>
    <w:rsid w:val="003E4333"/>
    <w:rsid w:val="003E6491"/>
    <w:rsid w:val="003F17C2"/>
    <w:rsid w:val="003F3EE0"/>
    <w:rsid w:val="003F3F1B"/>
    <w:rsid w:val="003F6462"/>
    <w:rsid w:val="003F778A"/>
    <w:rsid w:val="003F7973"/>
    <w:rsid w:val="00402E79"/>
    <w:rsid w:val="00404D09"/>
    <w:rsid w:val="0040554D"/>
    <w:rsid w:val="00406D80"/>
    <w:rsid w:val="0041094F"/>
    <w:rsid w:val="0041698B"/>
    <w:rsid w:val="004205F8"/>
    <w:rsid w:val="00424752"/>
    <w:rsid w:val="00427D71"/>
    <w:rsid w:val="00435EC1"/>
    <w:rsid w:val="00440471"/>
    <w:rsid w:val="004406D6"/>
    <w:rsid w:val="0044253D"/>
    <w:rsid w:val="00446C3A"/>
    <w:rsid w:val="00452E6D"/>
    <w:rsid w:val="00454048"/>
    <w:rsid w:val="004544F4"/>
    <w:rsid w:val="004562CE"/>
    <w:rsid w:val="004568B1"/>
    <w:rsid w:val="004606AE"/>
    <w:rsid w:val="00460887"/>
    <w:rsid w:val="0046186D"/>
    <w:rsid w:val="00461B68"/>
    <w:rsid w:val="00464AC1"/>
    <w:rsid w:val="004712D7"/>
    <w:rsid w:val="00473272"/>
    <w:rsid w:val="0047672E"/>
    <w:rsid w:val="00483E79"/>
    <w:rsid w:val="00485645"/>
    <w:rsid w:val="004916A1"/>
    <w:rsid w:val="0049226F"/>
    <w:rsid w:val="00492F98"/>
    <w:rsid w:val="004958A4"/>
    <w:rsid w:val="00497363"/>
    <w:rsid w:val="004A0A10"/>
    <w:rsid w:val="004A4EB8"/>
    <w:rsid w:val="004B40A6"/>
    <w:rsid w:val="004B4D6A"/>
    <w:rsid w:val="004B76A1"/>
    <w:rsid w:val="004C1BB0"/>
    <w:rsid w:val="004C5DD3"/>
    <w:rsid w:val="004D04D3"/>
    <w:rsid w:val="004D1B5A"/>
    <w:rsid w:val="004D2511"/>
    <w:rsid w:val="004D4DBF"/>
    <w:rsid w:val="004D544E"/>
    <w:rsid w:val="004D73BA"/>
    <w:rsid w:val="004E0E06"/>
    <w:rsid w:val="004E28E7"/>
    <w:rsid w:val="004E48D2"/>
    <w:rsid w:val="004E7212"/>
    <w:rsid w:val="004E7AD1"/>
    <w:rsid w:val="004F0B3D"/>
    <w:rsid w:val="004F0F54"/>
    <w:rsid w:val="004F1BB0"/>
    <w:rsid w:val="004F2C7F"/>
    <w:rsid w:val="004F4EC0"/>
    <w:rsid w:val="004F5C1D"/>
    <w:rsid w:val="0050046E"/>
    <w:rsid w:val="00501B07"/>
    <w:rsid w:val="00502BEF"/>
    <w:rsid w:val="00506126"/>
    <w:rsid w:val="0051004C"/>
    <w:rsid w:val="00513568"/>
    <w:rsid w:val="00516486"/>
    <w:rsid w:val="00526FD5"/>
    <w:rsid w:val="00527B47"/>
    <w:rsid w:val="005306A1"/>
    <w:rsid w:val="00531522"/>
    <w:rsid w:val="00531EFA"/>
    <w:rsid w:val="00533B48"/>
    <w:rsid w:val="005349B0"/>
    <w:rsid w:val="005378AD"/>
    <w:rsid w:val="00537979"/>
    <w:rsid w:val="0054247C"/>
    <w:rsid w:val="0054555F"/>
    <w:rsid w:val="00552209"/>
    <w:rsid w:val="0056083D"/>
    <w:rsid w:val="005630D4"/>
    <w:rsid w:val="00566DA2"/>
    <w:rsid w:val="00567C9F"/>
    <w:rsid w:val="0057568E"/>
    <w:rsid w:val="005763D4"/>
    <w:rsid w:val="00586CCD"/>
    <w:rsid w:val="00592B67"/>
    <w:rsid w:val="005966BB"/>
    <w:rsid w:val="0059707B"/>
    <w:rsid w:val="00597E63"/>
    <w:rsid w:val="005A6C8E"/>
    <w:rsid w:val="005B5410"/>
    <w:rsid w:val="005B5585"/>
    <w:rsid w:val="005B6D68"/>
    <w:rsid w:val="005B7C6A"/>
    <w:rsid w:val="005C0C5D"/>
    <w:rsid w:val="005C0F2A"/>
    <w:rsid w:val="005C2A02"/>
    <w:rsid w:val="005C5102"/>
    <w:rsid w:val="005C5B51"/>
    <w:rsid w:val="005D2C15"/>
    <w:rsid w:val="005D5C2B"/>
    <w:rsid w:val="005E3373"/>
    <w:rsid w:val="005E3F35"/>
    <w:rsid w:val="005F3586"/>
    <w:rsid w:val="005F6892"/>
    <w:rsid w:val="00600840"/>
    <w:rsid w:val="00601F7B"/>
    <w:rsid w:val="00604A8E"/>
    <w:rsid w:val="00610765"/>
    <w:rsid w:val="006132FC"/>
    <w:rsid w:val="006158EC"/>
    <w:rsid w:val="00616971"/>
    <w:rsid w:val="00620DFE"/>
    <w:rsid w:val="006221F7"/>
    <w:rsid w:val="006228E4"/>
    <w:rsid w:val="006251DC"/>
    <w:rsid w:val="006273ED"/>
    <w:rsid w:val="006309E5"/>
    <w:rsid w:val="00631773"/>
    <w:rsid w:val="0063376D"/>
    <w:rsid w:val="00635057"/>
    <w:rsid w:val="00636569"/>
    <w:rsid w:val="006409CE"/>
    <w:rsid w:val="00641127"/>
    <w:rsid w:val="006423DC"/>
    <w:rsid w:val="006460E1"/>
    <w:rsid w:val="00650089"/>
    <w:rsid w:val="0065605D"/>
    <w:rsid w:val="00656FF5"/>
    <w:rsid w:val="00662B6F"/>
    <w:rsid w:val="00662EF1"/>
    <w:rsid w:val="006726AF"/>
    <w:rsid w:val="00672ECE"/>
    <w:rsid w:val="006747D7"/>
    <w:rsid w:val="00675FF2"/>
    <w:rsid w:val="006766B9"/>
    <w:rsid w:val="006838C6"/>
    <w:rsid w:val="00695310"/>
    <w:rsid w:val="006A19EC"/>
    <w:rsid w:val="006A2D09"/>
    <w:rsid w:val="006A564C"/>
    <w:rsid w:val="006A7EA8"/>
    <w:rsid w:val="006B3D8F"/>
    <w:rsid w:val="006B75D7"/>
    <w:rsid w:val="006B7639"/>
    <w:rsid w:val="006C06E7"/>
    <w:rsid w:val="006C154B"/>
    <w:rsid w:val="006C16E6"/>
    <w:rsid w:val="006D18A8"/>
    <w:rsid w:val="006D28D3"/>
    <w:rsid w:val="006E5A7D"/>
    <w:rsid w:val="006E60A3"/>
    <w:rsid w:val="006F1D7B"/>
    <w:rsid w:val="006F6D48"/>
    <w:rsid w:val="00700077"/>
    <w:rsid w:val="0070340F"/>
    <w:rsid w:val="00705D81"/>
    <w:rsid w:val="00706400"/>
    <w:rsid w:val="00707471"/>
    <w:rsid w:val="00710E21"/>
    <w:rsid w:val="00712439"/>
    <w:rsid w:val="00712D2E"/>
    <w:rsid w:val="00713140"/>
    <w:rsid w:val="00713302"/>
    <w:rsid w:val="007143F8"/>
    <w:rsid w:val="00720E35"/>
    <w:rsid w:val="00721BCB"/>
    <w:rsid w:val="007225A4"/>
    <w:rsid w:val="00723E5F"/>
    <w:rsid w:val="00725ED3"/>
    <w:rsid w:val="00735741"/>
    <w:rsid w:val="00736A34"/>
    <w:rsid w:val="00744659"/>
    <w:rsid w:val="007446A8"/>
    <w:rsid w:val="00744AA2"/>
    <w:rsid w:val="00744E14"/>
    <w:rsid w:val="00746501"/>
    <w:rsid w:val="00746B67"/>
    <w:rsid w:val="007528A3"/>
    <w:rsid w:val="00752984"/>
    <w:rsid w:val="00756966"/>
    <w:rsid w:val="00756EA0"/>
    <w:rsid w:val="00766A23"/>
    <w:rsid w:val="00773945"/>
    <w:rsid w:val="00774305"/>
    <w:rsid w:val="00774C71"/>
    <w:rsid w:val="007756F8"/>
    <w:rsid w:val="0077678E"/>
    <w:rsid w:val="007769DF"/>
    <w:rsid w:val="00781BF5"/>
    <w:rsid w:val="00783E34"/>
    <w:rsid w:val="00783F8D"/>
    <w:rsid w:val="00787EFC"/>
    <w:rsid w:val="007906AC"/>
    <w:rsid w:val="0079110D"/>
    <w:rsid w:val="007942D1"/>
    <w:rsid w:val="00794B7C"/>
    <w:rsid w:val="0079599A"/>
    <w:rsid w:val="00797BD4"/>
    <w:rsid w:val="007A30C8"/>
    <w:rsid w:val="007A7F8B"/>
    <w:rsid w:val="007B153A"/>
    <w:rsid w:val="007B360A"/>
    <w:rsid w:val="007B7E79"/>
    <w:rsid w:val="007C3125"/>
    <w:rsid w:val="007C50ED"/>
    <w:rsid w:val="007C6DA1"/>
    <w:rsid w:val="007D28E4"/>
    <w:rsid w:val="007D3774"/>
    <w:rsid w:val="007D38E0"/>
    <w:rsid w:val="007D3C7C"/>
    <w:rsid w:val="007D65A0"/>
    <w:rsid w:val="007D6A4B"/>
    <w:rsid w:val="007D7931"/>
    <w:rsid w:val="007E0821"/>
    <w:rsid w:val="007E2C3D"/>
    <w:rsid w:val="007E552A"/>
    <w:rsid w:val="007F07D6"/>
    <w:rsid w:val="007F4F84"/>
    <w:rsid w:val="007F5D8F"/>
    <w:rsid w:val="007F66D2"/>
    <w:rsid w:val="00800E53"/>
    <w:rsid w:val="00805F33"/>
    <w:rsid w:val="0081310D"/>
    <w:rsid w:val="00814F6D"/>
    <w:rsid w:val="00815F4A"/>
    <w:rsid w:val="00816C63"/>
    <w:rsid w:val="00820C34"/>
    <w:rsid w:val="00821B12"/>
    <w:rsid w:val="00823E35"/>
    <w:rsid w:val="0082586D"/>
    <w:rsid w:val="00830724"/>
    <w:rsid w:val="00830EFF"/>
    <w:rsid w:val="008369CD"/>
    <w:rsid w:val="008400A6"/>
    <w:rsid w:val="00840417"/>
    <w:rsid w:val="00841B7E"/>
    <w:rsid w:val="00841BAC"/>
    <w:rsid w:val="00843B85"/>
    <w:rsid w:val="00844A6A"/>
    <w:rsid w:val="00844D4D"/>
    <w:rsid w:val="008472E3"/>
    <w:rsid w:val="00847530"/>
    <w:rsid w:val="0085522C"/>
    <w:rsid w:val="00855403"/>
    <w:rsid w:val="00861CFA"/>
    <w:rsid w:val="00866055"/>
    <w:rsid w:val="00870E38"/>
    <w:rsid w:val="0087223E"/>
    <w:rsid w:val="00875534"/>
    <w:rsid w:val="00883302"/>
    <w:rsid w:val="008841C5"/>
    <w:rsid w:val="00884A5D"/>
    <w:rsid w:val="008859C3"/>
    <w:rsid w:val="00886BFF"/>
    <w:rsid w:val="0089267F"/>
    <w:rsid w:val="008929BA"/>
    <w:rsid w:val="008A0769"/>
    <w:rsid w:val="008A52E8"/>
    <w:rsid w:val="008C1268"/>
    <w:rsid w:val="008C23C8"/>
    <w:rsid w:val="008D154B"/>
    <w:rsid w:val="008D2A2D"/>
    <w:rsid w:val="008D44C3"/>
    <w:rsid w:val="008D528F"/>
    <w:rsid w:val="008E064C"/>
    <w:rsid w:val="008E288F"/>
    <w:rsid w:val="008E3D08"/>
    <w:rsid w:val="008E48C1"/>
    <w:rsid w:val="008F1935"/>
    <w:rsid w:val="008F2F34"/>
    <w:rsid w:val="008F5EB9"/>
    <w:rsid w:val="008F63E3"/>
    <w:rsid w:val="008F7CBA"/>
    <w:rsid w:val="00901F06"/>
    <w:rsid w:val="0090459B"/>
    <w:rsid w:val="00904754"/>
    <w:rsid w:val="00904EA6"/>
    <w:rsid w:val="0090622D"/>
    <w:rsid w:val="00911C5B"/>
    <w:rsid w:val="00911D9C"/>
    <w:rsid w:val="009127C9"/>
    <w:rsid w:val="0091517E"/>
    <w:rsid w:val="009201AC"/>
    <w:rsid w:val="009216CA"/>
    <w:rsid w:val="00926A41"/>
    <w:rsid w:val="009373DA"/>
    <w:rsid w:val="00937920"/>
    <w:rsid w:val="00940773"/>
    <w:rsid w:val="00951632"/>
    <w:rsid w:val="00960C5B"/>
    <w:rsid w:val="00964BB3"/>
    <w:rsid w:val="00965460"/>
    <w:rsid w:val="00976D61"/>
    <w:rsid w:val="00976EE9"/>
    <w:rsid w:val="0098710B"/>
    <w:rsid w:val="00991953"/>
    <w:rsid w:val="00991CBC"/>
    <w:rsid w:val="00993933"/>
    <w:rsid w:val="009939D4"/>
    <w:rsid w:val="00995C59"/>
    <w:rsid w:val="00997146"/>
    <w:rsid w:val="009A0BAA"/>
    <w:rsid w:val="009A23ED"/>
    <w:rsid w:val="009A3E9B"/>
    <w:rsid w:val="009A5FEE"/>
    <w:rsid w:val="009B0A12"/>
    <w:rsid w:val="009B2841"/>
    <w:rsid w:val="009B448C"/>
    <w:rsid w:val="009B7C7E"/>
    <w:rsid w:val="009C2AFA"/>
    <w:rsid w:val="009D3446"/>
    <w:rsid w:val="009D3C67"/>
    <w:rsid w:val="009D3D4D"/>
    <w:rsid w:val="009D6692"/>
    <w:rsid w:val="009E13E4"/>
    <w:rsid w:val="009E14AF"/>
    <w:rsid w:val="009E1627"/>
    <w:rsid w:val="009E5290"/>
    <w:rsid w:val="009E7F8F"/>
    <w:rsid w:val="009E7FBB"/>
    <w:rsid w:val="009F168D"/>
    <w:rsid w:val="009F2C36"/>
    <w:rsid w:val="009F3809"/>
    <w:rsid w:val="009F3E31"/>
    <w:rsid w:val="009F76DB"/>
    <w:rsid w:val="00A033C7"/>
    <w:rsid w:val="00A071DC"/>
    <w:rsid w:val="00A11567"/>
    <w:rsid w:val="00A140E8"/>
    <w:rsid w:val="00A21053"/>
    <w:rsid w:val="00A2311C"/>
    <w:rsid w:val="00A2416C"/>
    <w:rsid w:val="00A24F4F"/>
    <w:rsid w:val="00A27A6B"/>
    <w:rsid w:val="00A27D13"/>
    <w:rsid w:val="00A323D7"/>
    <w:rsid w:val="00A32546"/>
    <w:rsid w:val="00A34633"/>
    <w:rsid w:val="00A36CD7"/>
    <w:rsid w:val="00A407BF"/>
    <w:rsid w:val="00A446E4"/>
    <w:rsid w:val="00A50D88"/>
    <w:rsid w:val="00A5126E"/>
    <w:rsid w:val="00A5175E"/>
    <w:rsid w:val="00A51935"/>
    <w:rsid w:val="00A61996"/>
    <w:rsid w:val="00A62236"/>
    <w:rsid w:val="00A64E1D"/>
    <w:rsid w:val="00A67E85"/>
    <w:rsid w:val="00A70990"/>
    <w:rsid w:val="00A7116B"/>
    <w:rsid w:val="00A71A97"/>
    <w:rsid w:val="00A7381E"/>
    <w:rsid w:val="00A75417"/>
    <w:rsid w:val="00A75480"/>
    <w:rsid w:val="00A820B6"/>
    <w:rsid w:val="00A852AA"/>
    <w:rsid w:val="00A861FE"/>
    <w:rsid w:val="00A914BD"/>
    <w:rsid w:val="00A9167B"/>
    <w:rsid w:val="00A93C6B"/>
    <w:rsid w:val="00A978E8"/>
    <w:rsid w:val="00AA4984"/>
    <w:rsid w:val="00AB11AA"/>
    <w:rsid w:val="00AB1FA8"/>
    <w:rsid w:val="00AC1F90"/>
    <w:rsid w:val="00AC712C"/>
    <w:rsid w:val="00AC7BD5"/>
    <w:rsid w:val="00AD105C"/>
    <w:rsid w:val="00AD21EF"/>
    <w:rsid w:val="00AD2AD1"/>
    <w:rsid w:val="00AD3AD8"/>
    <w:rsid w:val="00AD7A84"/>
    <w:rsid w:val="00AF2E0E"/>
    <w:rsid w:val="00AF495A"/>
    <w:rsid w:val="00AF4D4A"/>
    <w:rsid w:val="00AF72EF"/>
    <w:rsid w:val="00AF7B88"/>
    <w:rsid w:val="00B01D62"/>
    <w:rsid w:val="00B01E2F"/>
    <w:rsid w:val="00B06690"/>
    <w:rsid w:val="00B078B1"/>
    <w:rsid w:val="00B10353"/>
    <w:rsid w:val="00B1103D"/>
    <w:rsid w:val="00B13A69"/>
    <w:rsid w:val="00B14090"/>
    <w:rsid w:val="00B14F03"/>
    <w:rsid w:val="00B21DF6"/>
    <w:rsid w:val="00B260A1"/>
    <w:rsid w:val="00B26521"/>
    <w:rsid w:val="00B27B96"/>
    <w:rsid w:val="00B32694"/>
    <w:rsid w:val="00B34BC3"/>
    <w:rsid w:val="00B372C9"/>
    <w:rsid w:val="00B41D3F"/>
    <w:rsid w:val="00B44024"/>
    <w:rsid w:val="00B47A83"/>
    <w:rsid w:val="00B506AB"/>
    <w:rsid w:val="00B623FB"/>
    <w:rsid w:val="00B64059"/>
    <w:rsid w:val="00B67922"/>
    <w:rsid w:val="00B67AC6"/>
    <w:rsid w:val="00B725AC"/>
    <w:rsid w:val="00B7304F"/>
    <w:rsid w:val="00B744F0"/>
    <w:rsid w:val="00B75898"/>
    <w:rsid w:val="00B766C1"/>
    <w:rsid w:val="00B7674B"/>
    <w:rsid w:val="00B86531"/>
    <w:rsid w:val="00B86FC1"/>
    <w:rsid w:val="00B91BE1"/>
    <w:rsid w:val="00B96692"/>
    <w:rsid w:val="00BA3146"/>
    <w:rsid w:val="00BA6990"/>
    <w:rsid w:val="00BB4DD8"/>
    <w:rsid w:val="00BB7ECC"/>
    <w:rsid w:val="00BC078B"/>
    <w:rsid w:val="00BC19B0"/>
    <w:rsid w:val="00BC2034"/>
    <w:rsid w:val="00BC2D51"/>
    <w:rsid w:val="00BC3322"/>
    <w:rsid w:val="00BC3480"/>
    <w:rsid w:val="00BC57DC"/>
    <w:rsid w:val="00BC705D"/>
    <w:rsid w:val="00BD0D58"/>
    <w:rsid w:val="00BD12AB"/>
    <w:rsid w:val="00BD1A5B"/>
    <w:rsid w:val="00BD343A"/>
    <w:rsid w:val="00BD3DF3"/>
    <w:rsid w:val="00BD42AF"/>
    <w:rsid w:val="00BD573D"/>
    <w:rsid w:val="00BD6F71"/>
    <w:rsid w:val="00BD7778"/>
    <w:rsid w:val="00BE1F35"/>
    <w:rsid w:val="00BE534B"/>
    <w:rsid w:val="00BF197F"/>
    <w:rsid w:val="00BF1B2E"/>
    <w:rsid w:val="00BF1F16"/>
    <w:rsid w:val="00BF6C0E"/>
    <w:rsid w:val="00BF7CD9"/>
    <w:rsid w:val="00C0186D"/>
    <w:rsid w:val="00C01F63"/>
    <w:rsid w:val="00C03497"/>
    <w:rsid w:val="00C0384D"/>
    <w:rsid w:val="00C0748D"/>
    <w:rsid w:val="00C115B2"/>
    <w:rsid w:val="00C14603"/>
    <w:rsid w:val="00C146C6"/>
    <w:rsid w:val="00C16B7C"/>
    <w:rsid w:val="00C1740B"/>
    <w:rsid w:val="00C2171C"/>
    <w:rsid w:val="00C2467E"/>
    <w:rsid w:val="00C27351"/>
    <w:rsid w:val="00C27F2C"/>
    <w:rsid w:val="00C30808"/>
    <w:rsid w:val="00C30B92"/>
    <w:rsid w:val="00C311C6"/>
    <w:rsid w:val="00C3458F"/>
    <w:rsid w:val="00C34D9D"/>
    <w:rsid w:val="00C41F65"/>
    <w:rsid w:val="00C423B3"/>
    <w:rsid w:val="00C42FA8"/>
    <w:rsid w:val="00C4447E"/>
    <w:rsid w:val="00C44566"/>
    <w:rsid w:val="00C44CBB"/>
    <w:rsid w:val="00C46EEC"/>
    <w:rsid w:val="00C4734F"/>
    <w:rsid w:val="00C53ADE"/>
    <w:rsid w:val="00C55C36"/>
    <w:rsid w:val="00C576F4"/>
    <w:rsid w:val="00C60C38"/>
    <w:rsid w:val="00C611F8"/>
    <w:rsid w:val="00C617EE"/>
    <w:rsid w:val="00C65144"/>
    <w:rsid w:val="00C65F39"/>
    <w:rsid w:val="00C7079C"/>
    <w:rsid w:val="00C714AC"/>
    <w:rsid w:val="00C71D8B"/>
    <w:rsid w:val="00C72E80"/>
    <w:rsid w:val="00C73011"/>
    <w:rsid w:val="00C73BEF"/>
    <w:rsid w:val="00C73C9C"/>
    <w:rsid w:val="00C73E20"/>
    <w:rsid w:val="00C7723B"/>
    <w:rsid w:val="00C813C2"/>
    <w:rsid w:val="00C835DA"/>
    <w:rsid w:val="00C85281"/>
    <w:rsid w:val="00C9150C"/>
    <w:rsid w:val="00C92EF7"/>
    <w:rsid w:val="00C94240"/>
    <w:rsid w:val="00C9672F"/>
    <w:rsid w:val="00C978B7"/>
    <w:rsid w:val="00CB08A3"/>
    <w:rsid w:val="00CB0F8C"/>
    <w:rsid w:val="00CB2CE0"/>
    <w:rsid w:val="00CB503C"/>
    <w:rsid w:val="00CB5E62"/>
    <w:rsid w:val="00CB6B3D"/>
    <w:rsid w:val="00CC3210"/>
    <w:rsid w:val="00CC79C2"/>
    <w:rsid w:val="00CD06D0"/>
    <w:rsid w:val="00CD0E41"/>
    <w:rsid w:val="00CD1AB7"/>
    <w:rsid w:val="00CD24FD"/>
    <w:rsid w:val="00CE2FA1"/>
    <w:rsid w:val="00CE39E9"/>
    <w:rsid w:val="00CE6256"/>
    <w:rsid w:val="00CE72EF"/>
    <w:rsid w:val="00CF0168"/>
    <w:rsid w:val="00CF04F8"/>
    <w:rsid w:val="00CF0519"/>
    <w:rsid w:val="00CF2488"/>
    <w:rsid w:val="00CF29E9"/>
    <w:rsid w:val="00CF3DE3"/>
    <w:rsid w:val="00CF496D"/>
    <w:rsid w:val="00D016E4"/>
    <w:rsid w:val="00D02A35"/>
    <w:rsid w:val="00D0425E"/>
    <w:rsid w:val="00D05082"/>
    <w:rsid w:val="00D06A12"/>
    <w:rsid w:val="00D07CFA"/>
    <w:rsid w:val="00D11A21"/>
    <w:rsid w:val="00D1294C"/>
    <w:rsid w:val="00D14298"/>
    <w:rsid w:val="00D15520"/>
    <w:rsid w:val="00D163B5"/>
    <w:rsid w:val="00D2047D"/>
    <w:rsid w:val="00D226B9"/>
    <w:rsid w:val="00D22984"/>
    <w:rsid w:val="00D247B7"/>
    <w:rsid w:val="00D25969"/>
    <w:rsid w:val="00D272B2"/>
    <w:rsid w:val="00D2771D"/>
    <w:rsid w:val="00D300DB"/>
    <w:rsid w:val="00D32997"/>
    <w:rsid w:val="00D3609F"/>
    <w:rsid w:val="00D37CE7"/>
    <w:rsid w:val="00D41FEE"/>
    <w:rsid w:val="00D44FFF"/>
    <w:rsid w:val="00D45C41"/>
    <w:rsid w:val="00D46948"/>
    <w:rsid w:val="00D46C95"/>
    <w:rsid w:val="00D512A3"/>
    <w:rsid w:val="00D51AE8"/>
    <w:rsid w:val="00D55DEB"/>
    <w:rsid w:val="00D615E9"/>
    <w:rsid w:val="00D630E6"/>
    <w:rsid w:val="00D647AF"/>
    <w:rsid w:val="00D64EB7"/>
    <w:rsid w:val="00D67A21"/>
    <w:rsid w:val="00D74BE0"/>
    <w:rsid w:val="00D75EDA"/>
    <w:rsid w:val="00D76382"/>
    <w:rsid w:val="00D76542"/>
    <w:rsid w:val="00D76E40"/>
    <w:rsid w:val="00D774BB"/>
    <w:rsid w:val="00D83078"/>
    <w:rsid w:val="00D83118"/>
    <w:rsid w:val="00D97BE8"/>
    <w:rsid w:val="00DA054E"/>
    <w:rsid w:val="00DA121F"/>
    <w:rsid w:val="00DB08B6"/>
    <w:rsid w:val="00DB63A1"/>
    <w:rsid w:val="00DC0698"/>
    <w:rsid w:val="00DC52F8"/>
    <w:rsid w:val="00DC7297"/>
    <w:rsid w:val="00DD1A9D"/>
    <w:rsid w:val="00DD1DAD"/>
    <w:rsid w:val="00DD446A"/>
    <w:rsid w:val="00DE23A0"/>
    <w:rsid w:val="00DE6C62"/>
    <w:rsid w:val="00DF2640"/>
    <w:rsid w:val="00DF2F4B"/>
    <w:rsid w:val="00DF68EA"/>
    <w:rsid w:val="00DF7E29"/>
    <w:rsid w:val="00E0050B"/>
    <w:rsid w:val="00E0153E"/>
    <w:rsid w:val="00E01981"/>
    <w:rsid w:val="00E02E24"/>
    <w:rsid w:val="00E046C9"/>
    <w:rsid w:val="00E05D06"/>
    <w:rsid w:val="00E12F9F"/>
    <w:rsid w:val="00E133FE"/>
    <w:rsid w:val="00E17089"/>
    <w:rsid w:val="00E17F80"/>
    <w:rsid w:val="00E20EB8"/>
    <w:rsid w:val="00E350A8"/>
    <w:rsid w:val="00E37078"/>
    <w:rsid w:val="00E37572"/>
    <w:rsid w:val="00E44A45"/>
    <w:rsid w:val="00E465FD"/>
    <w:rsid w:val="00E505BA"/>
    <w:rsid w:val="00E5163A"/>
    <w:rsid w:val="00E5607E"/>
    <w:rsid w:val="00E6340B"/>
    <w:rsid w:val="00E71431"/>
    <w:rsid w:val="00E714D6"/>
    <w:rsid w:val="00E724EF"/>
    <w:rsid w:val="00E76EC8"/>
    <w:rsid w:val="00E81071"/>
    <w:rsid w:val="00E83A1B"/>
    <w:rsid w:val="00E86E9B"/>
    <w:rsid w:val="00E8759E"/>
    <w:rsid w:val="00E87613"/>
    <w:rsid w:val="00E87EF7"/>
    <w:rsid w:val="00E90AD8"/>
    <w:rsid w:val="00E945E8"/>
    <w:rsid w:val="00E95480"/>
    <w:rsid w:val="00EA0B19"/>
    <w:rsid w:val="00EA4B1B"/>
    <w:rsid w:val="00EA5D4A"/>
    <w:rsid w:val="00EB7D1F"/>
    <w:rsid w:val="00EC2FF1"/>
    <w:rsid w:val="00EC2FF6"/>
    <w:rsid w:val="00EC3D92"/>
    <w:rsid w:val="00EC5117"/>
    <w:rsid w:val="00ED691C"/>
    <w:rsid w:val="00ED7D73"/>
    <w:rsid w:val="00EE58F7"/>
    <w:rsid w:val="00EE610B"/>
    <w:rsid w:val="00EF17DE"/>
    <w:rsid w:val="00EF419E"/>
    <w:rsid w:val="00EF6F05"/>
    <w:rsid w:val="00F00B5A"/>
    <w:rsid w:val="00F018A5"/>
    <w:rsid w:val="00F057E2"/>
    <w:rsid w:val="00F0593A"/>
    <w:rsid w:val="00F078CA"/>
    <w:rsid w:val="00F102A6"/>
    <w:rsid w:val="00F12978"/>
    <w:rsid w:val="00F13B37"/>
    <w:rsid w:val="00F15928"/>
    <w:rsid w:val="00F20A3D"/>
    <w:rsid w:val="00F22238"/>
    <w:rsid w:val="00F224FF"/>
    <w:rsid w:val="00F253AE"/>
    <w:rsid w:val="00F265F8"/>
    <w:rsid w:val="00F312AC"/>
    <w:rsid w:val="00F31504"/>
    <w:rsid w:val="00F376C1"/>
    <w:rsid w:val="00F41617"/>
    <w:rsid w:val="00F51000"/>
    <w:rsid w:val="00F52EF0"/>
    <w:rsid w:val="00F533D7"/>
    <w:rsid w:val="00F551AC"/>
    <w:rsid w:val="00F55C3D"/>
    <w:rsid w:val="00F60426"/>
    <w:rsid w:val="00F60FEC"/>
    <w:rsid w:val="00F6210E"/>
    <w:rsid w:val="00F72F0B"/>
    <w:rsid w:val="00F73273"/>
    <w:rsid w:val="00F7344F"/>
    <w:rsid w:val="00F803F5"/>
    <w:rsid w:val="00F80534"/>
    <w:rsid w:val="00F81188"/>
    <w:rsid w:val="00F85F97"/>
    <w:rsid w:val="00F87CAA"/>
    <w:rsid w:val="00F91288"/>
    <w:rsid w:val="00F9170B"/>
    <w:rsid w:val="00F93C69"/>
    <w:rsid w:val="00F96671"/>
    <w:rsid w:val="00FA1132"/>
    <w:rsid w:val="00FA1776"/>
    <w:rsid w:val="00FA2CAA"/>
    <w:rsid w:val="00FA35C5"/>
    <w:rsid w:val="00FA712B"/>
    <w:rsid w:val="00FA7EFD"/>
    <w:rsid w:val="00FB36F1"/>
    <w:rsid w:val="00FB4313"/>
    <w:rsid w:val="00FB7F0F"/>
    <w:rsid w:val="00FC074B"/>
    <w:rsid w:val="00FC151C"/>
    <w:rsid w:val="00FC3343"/>
    <w:rsid w:val="00FC3372"/>
    <w:rsid w:val="00FC4CA4"/>
    <w:rsid w:val="00FC5414"/>
    <w:rsid w:val="00FC5DB1"/>
    <w:rsid w:val="00FC7966"/>
    <w:rsid w:val="00FD5D2F"/>
    <w:rsid w:val="00FD6358"/>
    <w:rsid w:val="00FD7533"/>
    <w:rsid w:val="00FF0B8E"/>
    <w:rsid w:val="00FF38D7"/>
    <w:rsid w:val="00FF6408"/>
    <w:rsid w:val="00FF672C"/>
    <w:rsid w:val="00FF6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3C69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rsid w:val="00991CBC"/>
    <w:pPr>
      <w:keepNext/>
      <w:tabs>
        <w:tab w:val="left" w:pos="2880"/>
        <w:tab w:val="left" w:pos="5040"/>
        <w:tab w:val="left" w:pos="7380"/>
      </w:tabs>
      <w:ind w:left="372"/>
      <w:outlineLvl w:val="0"/>
    </w:pPr>
    <w:rPr>
      <w:b/>
      <w:sz w:val="16"/>
      <w:szCs w:val="16"/>
      <w:lang w:val="sk-SK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C34D9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424752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424752"/>
    <w:pPr>
      <w:tabs>
        <w:tab w:val="center" w:pos="4536"/>
        <w:tab w:val="right" w:pos="9072"/>
      </w:tabs>
    </w:pPr>
  </w:style>
  <w:style w:type="paragraph" w:customStyle="1" w:styleId="NormalParagraphStyle">
    <w:name w:val="NormalParagraphStyle"/>
    <w:basedOn w:val="Normlny"/>
    <w:rsid w:val="00052E51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lang w:val="en-US"/>
    </w:rPr>
  </w:style>
  <w:style w:type="table" w:styleId="Mriekatabuky">
    <w:name w:val="Table Grid"/>
    <w:basedOn w:val="Normlnatabuka"/>
    <w:rsid w:val="00991C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rsid w:val="00CB503C"/>
    <w:rPr>
      <w:color w:val="0000FF"/>
      <w:u w:val="single"/>
    </w:rPr>
  </w:style>
  <w:style w:type="character" w:customStyle="1" w:styleId="apple-converted-space">
    <w:name w:val="apple-converted-space"/>
    <w:rsid w:val="00D774BB"/>
  </w:style>
  <w:style w:type="paragraph" w:styleId="Textbubliny">
    <w:name w:val="Balloon Text"/>
    <w:basedOn w:val="Normlny"/>
    <w:link w:val="TextbublinyChar"/>
    <w:rsid w:val="00C311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311C6"/>
    <w:rPr>
      <w:rFonts w:ascii="Tahoma" w:hAnsi="Tahoma" w:cs="Tahoma"/>
      <w:sz w:val="16"/>
      <w:szCs w:val="16"/>
      <w:lang w:val="cs-CZ" w:eastAsia="cs-CZ"/>
    </w:rPr>
  </w:style>
  <w:style w:type="character" w:customStyle="1" w:styleId="HlavikaChar">
    <w:name w:val="Hlavička Char"/>
    <w:link w:val="Hlavika"/>
    <w:uiPriority w:val="99"/>
    <w:rsid w:val="00D64EB7"/>
    <w:rPr>
      <w:sz w:val="24"/>
      <w:szCs w:val="24"/>
      <w:lang w:val="cs-CZ" w:eastAsia="cs-CZ"/>
    </w:rPr>
  </w:style>
  <w:style w:type="paragraph" w:styleId="Odsekzoznamu">
    <w:name w:val="List Paragraph"/>
    <w:basedOn w:val="Normlny"/>
    <w:uiPriority w:val="34"/>
    <w:qFormat/>
    <w:rsid w:val="00F078CA"/>
    <w:pPr>
      <w:ind w:left="720"/>
      <w:contextualSpacing/>
    </w:pPr>
    <w:rPr>
      <w:lang w:val="sk-SK" w:eastAsia="en-US"/>
    </w:rPr>
  </w:style>
  <w:style w:type="character" w:styleId="Odkaznakomentr">
    <w:name w:val="annotation reference"/>
    <w:semiHidden/>
    <w:unhideWhenUsed/>
    <w:rsid w:val="0040554D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40554D"/>
    <w:rPr>
      <w:sz w:val="20"/>
      <w:szCs w:val="20"/>
    </w:rPr>
  </w:style>
  <w:style w:type="character" w:customStyle="1" w:styleId="TextkomentraChar">
    <w:name w:val="Text komentára Char"/>
    <w:link w:val="Textkomentra"/>
    <w:semiHidden/>
    <w:rsid w:val="0040554D"/>
    <w:rPr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40554D"/>
    <w:rPr>
      <w:b/>
      <w:bCs/>
    </w:rPr>
  </w:style>
  <w:style w:type="character" w:customStyle="1" w:styleId="PredmetkomentraChar">
    <w:name w:val="Predmet komentára Char"/>
    <w:link w:val="Predmetkomentra"/>
    <w:semiHidden/>
    <w:rsid w:val="0040554D"/>
    <w:rPr>
      <w:b/>
      <w:bCs/>
      <w:lang w:val="cs-CZ" w:eastAsia="cs-CZ"/>
    </w:rPr>
  </w:style>
  <w:style w:type="paragraph" w:styleId="Zkladntext">
    <w:name w:val="Body Text"/>
    <w:basedOn w:val="Normlny"/>
    <w:link w:val="ZkladntextChar"/>
    <w:unhideWhenUsed/>
    <w:rsid w:val="00E5607E"/>
    <w:pPr>
      <w:tabs>
        <w:tab w:val="left" w:pos="720"/>
      </w:tabs>
      <w:jc w:val="both"/>
    </w:pPr>
    <w:rPr>
      <w:szCs w:val="20"/>
      <w:lang w:val="sk-SK"/>
    </w:rPr>
  </w:style>
  <w:style w:type="character" w:customStyle="1" w:styleId="ZkladntextChar">
    <w:name w:val="Základný text Char"/>
    <w:link w:val="Zkladntext"/>
    <w:rsid w:val="00E5607E"/>
    <w:rPr>
      <w:sz w:val="24"/>
      <w:lang w:eastAsia="cs-CZ"/>
    </w:rPr>
  </w:style>
  <w:style w:type="character" w:customStyle="1" w:styleId="Nadpis2Char">
    <w:name w:val="Nadpis 2 Char"/>
    <w:link w:val="Nadpis2"/>
    <w:semiHidden/>
    <w:rsid w:val="00C34D9D"/>
    <w:rPr>
      <w:rFonts w:ascii="Cambria" w:eastAsia="Times New Roman" w:hAnsi="Cambria" w:cs="Times New Roman"/>
      <w:b/>
      <w:bCs/>
      <w:i/>
      <w:iCs/>
      <w:sz w:val="28"/>
      <w:szCs w:val="28"/>
      <w:lang w:val="cs-CZ" w:eastAsia="cs-CZ"/>
    </w:rPr>
  </w:style>
  <w:style w:type="paragraph" w:styleId="Normlnywebov">
    <w:name w:val="Normal (Web)"/>
    <w:basedOn w:val="Normlny"/>
    <w:uiPriority w:val="99"/>
    <w:semiHidden/>
    <w:unhideWhenUsed/>
    <w:rsid w:val="00A71A97"/>
    <w:pPr>
      <w:spacing w:before="100" w:beforeAutospacing="1" w:after="100" w:afterAutospacing="1"/>
    </w:pPr>
    <w:rPr>
      <w:lang w:val="sk-SK" w:eastAsia="sk-SK"/>
    </w:rPr>
  </w:style>
  <w:style w:type="paragraph" w:styleId="Zkladntext3">
    <w:name w:val="Body Text 3"/>
    <w:basedOn w:val="Normlny"/>
    <w:link w:val="Zkladntext3Char"/>
    <w:semiHidden/>
    <w:unhideWhenUsed/>
    <w:rsid w:val="00A11567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semiHidden/>
    <w:rsid w:val="00A11567"/>
    <w:rPr>
      <w:sz w:val="16"/>
      <w:szCs w:val="16"/>
      <w:lang w:val="cs-CZ" w:eastAsia="cs-CZ"/>
    </w:rPr>
  </w:style>
  <w:style w:type="paragraph" w:customStyle="1" w:styleId="LUBO">
    <w:name w:val="LUBO"/>
    <w:basedOn w:val="Normlny"/>
    <w:rsid w:val="00A11567"/>
    <w:pPr>
      <w:widowControl w:val="0"/>
      <w:suppressAutoHyphens/>
      <w:spacing w:line="360" w:lineRule="atLeast"/>
      <w:jc w:val="both"/>
    </w:pPr>
    <w:rPr>
      <w:rFonts w:ascii="Arial" w:hAnsi="Arial"/>
      <w:sz w:val="22"/>
      <w:szCs w:val="20"/>
      <w:lang w:val="sk-SK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mailto:nikola.jarosova@vuczilina.s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wmf"/><Relationship Id="rId1" Type="http://schemas.openxmlformats.org/officeDocument/2006/relationships/image" Target="media/image1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cia\Desktop\VUC%20ZA%20sablony%20OZ\vonkajsie\odoslany_zaznam_NEW.dot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Odoslaný záznam"/>
    <f:field ref="objsubject" par="" text=""/>
    <f:field ref="objcreatedby" par="" text="System, Administrator, Support"/>
    <f:field ref="objcreatedat" par="" text="7. 6. 2015 10:41:53"/>
    <f:field ref="objchangedby" par="" text="System, Administrator, Support"/>
    <f:field ref="objmodifiedat" par="" text="12. 6. 2015 10:29:28"/>
    <f:field ref="doc_FSCFOLIO_1_1001_FieldDocumentNumber" par="" text=""/>
    <f:field ref="doc_FSCFOLIO_1_1001_FieldSubject" par="" edit="true" text=""/>
    <f:field ref="FSCFOLIO_1_1001_FieldCurrentUser" par="" text="Support Administrator System"/>
    <f:field ref="CCAPRECONFIG_15_1001_Objektname" par="" edit="true" text="Odoslaný záznam"/>
  </f:record>
  <f:display par="" text="...">
    <f:field ref="FSCFOLIO_1_1001_FieldCurrentUser" text="Aktuálny používateľ"/>
    <f:field ref="CCAPRECONFIG_15_1001_Objektname" text="Meno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ADB14EEE-2C70-4142-A3E6-81FA9975F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odoslany_zaznam_NEW</Template>
  <TotalTime>37</TotalTime>
  <Pages>15</Pages>
  <Words>2923</Words>
  <Characters>16666</Characters>
  <Application>Microsoft Office Word</Application>
  <DocSecurity>0</DocSecurity>
  <Lines>138</Lines>
  <Paragraphs>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19550</CharactersWithSpaces>
  <SharedDoc>false</SharedDoc>
  <HLinks>
    <vt:vector size="12" baseType="variant">
      <vt:variant>
        <vt:i4>1310825</vt:i4>
      </vt:variant>
      <vt:variant>
        <vt:i4>3</vt:i4>
      </vt:variant>
      <vt:variant>
        <vt:i4>0</vt:i4>
      </vt:variant>
      <vt:variant>
        <vt:i4>5</vt:i4>
      </vt:variant>
      <vt:variant>
        <vt:lpwstr>mailto:julius.ralbovsky@zilinskazupa.sk</vt:lpwstr>
      </vt:variant>
      <vt:variant>
        <vt:lpwstr/>
      </vt:variant>
      <vt:variant>
        <vt:i4>8060929</vt:i4>
      </vt:variant>
      <vt:variant>
        <vt:i4>0</vt:i4>
      </vt:variant>
      <vt:variant>
        <vt:i4>0</vt:i4>
      </vt:variant>
      <vt:variant>
        <vt:i4>5</vt:i4>
      </vt:variant>
      <vt:variant>
        <vt:lpwstr>mailto:Priezvisko.Meno@zilinskazupa.sk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recepcia;Bahledová</dc:creator>
  <cp:lastModifiedBy>Lucia Struhárová</cp:lastModifiedBy>
  <cp:revision>5</cp:revision>
  <cp:lastPrinted>2022-05-02T11:04:00Z</cp:lastPrinted>
  <dcterms:created xsi:type="dcterms:W3CDTF">2022-05-04T12:31:00Z</dcterms:created>
  <dcterms:modified xsi:type="dcterms:W3CDTF">2022-05-13T08:48:00Z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REG@103.510:a_acceptor">
    <vt:lpwstr/>
  </property>
  <property fmtid="{D5CDD505-2E9C-101B-9397-08002B2CF9AE}" pid="3" name="FSC#SKEDITIONREG@103.510:a_clearedat">
    <vt:lpwstr/>
  </property>
  <property fmtid="{D5CDD505-2E9C-101B-9397-08002B2CF9AE}" pid="4" name="FSC#SKEDITIONREG@103.510:a_clearedby">
    <vt:lpwstr/>
  </property>
  <property fmtid="{D5CDD505-2E9C-101B-9397-08002B2CF9AE}" pid="5" name="FSC#SKEDITIONREG@103.510:a_comm">
    <vt:lpwstr/>
  </property>
  <property fmtid="{D5CDD505-2E9C-101B-9397-08002B2CF9AE}" pid="6" name="FSC#SKEDITIONREG@103.510:a_decisionattachments">
    <vt:lpwstr/>
  </property>
  <property fmtid="{D5CDD505-2E9C-101B-9397-08002B2CF9AE}" pid="7" name="FSC#SKEDITIONREG@103.510:a_deliveredat">
    <vt:lpwstr/>
  </property>
  <property fmtid="{D5CDD505-2E9C-101B-9397-08002B2CF9AE}" pid="8" name="FSC#SKEDITIONREG@103.510:a_delivery">
    <vt:lpwstr/>
  </property>
  <property fmtid="{D5CDD505-2E9C-101B-9397-08002B2CF9AE}" pid="9" name="FSC#SKEDITIONREG@103.510:a_extension">
    <vt:lpwstr>5032 441</vt:lpwstr>
  </property>
  <property fmtid="{D5CDD505-2E9C-101B-9397-08002B2CF9AE}" pid="10" name="FSC#SKEDITIONREG@103.510:a_filenumber">
    <vt:lpwstr>01100/2018/OI</vt:lpwstr>
  </property>
  <property fmtid="{D5CDD505-2E9C-101B-9397-08002B2CF9AE}" pid="11" name="FSC#SKEDITIONREG@103.510:a_fileresponsible">
    <vt:lpwstr>Ing. Ivana Bahledová</vt:lpwstr>
  </property>
  <property fmtid="{D5CDD505-2E9C-101B-9397-08002B2CF9AE}" pid="12" name="FSC#SKEDITIONREG@103.510:a_fileresporg">
    <vt:lpwstr>odbor investícii</vt:lpwstr>
  </property>
  <property fmtid="{D5CDD505-2E9C-101B-9397-08002B2CF9AE}" pid="13" name="FSC#SKEDITIONREG@103.510:a_fileresporg_email_OU">
    <vt:lpwstr/>
  </property>
  <property fmtid="{D5CDD505-2E9C-101B-9397-08002B2CF9AE}" pid="14" name="FSC#SKEDITIONREG@103.510:a_fileresporg_emailaddress">
    <vt:lpwstr/>
  </property>
  <property fmtid="{D5CDD505-2E9C-101B-9397-08002B2CF9AE}" pid="15" name="FSC#SKEDITIONREG@103.510:a_fileresporg_fax">
    <vt:lpwstr/>
  </property>
  <property fmtid="{D5CDD505-2E9C-101B-9397-08002B2CF9AE}" pid="16" name="FSC#SKEDITIONREG@103.510:a_fileresporg_fax_OU">
    <vt:lpwstr/>
  </property>
  <property fmtid="{D5CDD505-2E9C-101B-9397-08002B2CF9AE}" pid="17" name="FSC#SKEDITIONREG@103.510:a_fileresporg_function">
    <vt:lpwstr>riaditeľka odboru investícií (poverená vedením)</vt:lpwstr>
  </property>
  <property fmtid="{D5CDD505-2E9C-101B-9397-08002B2CF9AE}" pid="18" name="FSC#SKEDITIONREG@103.510:a_fileresporg_function_OU">
    <vt:lpwstr/>
  </property>
  <property fmtid="{D5CDD505-2E9C-101B-9397-08002B2CF9AE}" pid="19" name="FSC#SKEDITIONREG@103.510:a_fileresporg_head">
    <vt:lpwstr>Ing. Zuzana Franková</vt:lpwstr>
  </property>
  <property fmtid="{D5CDD505-2E9C-101B-9397-08002B2CF9AE}" pid="20" name="FSC#SKEDITIONREG@103.510:a_fileresporg_head_OU">
    <vt:lpwstr/>
  </property>
  <property fmtid="{D5CDD505-2E9C-101B-9397-08002B2CF9AE}" pid="21" name="FSC#SKEDITIONREG@103.510:a_fileresporg_OU">
    <vt:lpwstr/>
  </property>
  <property fmtid="{D5CDD505-2E9C-101B-9397-08002B2CF9AE}" pid="22" name="FSC#SKEDITIONREG@103.510:a_fileresporg_phone">
    <vt:lpwstr/>
  </property>
  <property fmtid="{D5CDD505-2E9C-101B-9397-08002B2CF9AE}" pid="23" name="FSC#SKEDITIONREG@103.510:a_fileresporg_phone_OU">
    <vt:lpwstr/>
  </property>
  <property fmtid="{D5CDD505-2E9C-101B-9397-08002B2CF9AE}" pid="24" name="FSC#SKEDITIONREG@103.510:a_incattachments">
    <vt:lpwstr/>
  </property>
  <property fmtid="{D5CDD505-2E9C-101B-9397-08002B2CF9AE}" pid="25" name="FSC#SKEDITIONREG@103.510:a_incnr">
    <vt:lpwstr>4708</vt:lpwstr>
  </property>
  <property fmtid="{D5CDD505-2E9C-101B-9397-08002B2CF9AE}" pid="26" name="FSC#SKEDITIONREG@103.510:a_objcreatedstr">
    <vt:lpwstr>2017-02-20</vt:lpwstr>
  </property>
  <property fmtid="{D5CDD505-2E9C-101B-9397-08002B2CF9AE}" pid="27" name="FSC#SKEDITIONREG@103.510:a_ordernumber">
    <vt:lpwstr>2</vt:lpwstr>
  </property>
  <property fmtid="{D5CDD505-2E9C-101B-9397-08002B2CF9AE}" pid="28" name="FSC#SKEDITIONREG@103.510:a_oursign">
    <vt:lpwstr>02892/2017/OI-2</vt:lpwstr>
  </property>
  <property fmtid="{D5CDD505-2E9C-101B-9397-08002B2CF9AE}" pid="29" name="FSC#SKEDITIONREG@103.510:a_sendersign">
    <vt:lpwstr/>
  </property>
  <property fmtid="{D5CDD505-2E9C-101B-9397-08002B2CF9AE}" pid="30" name="FSC#SKEDITIONREG@103.510:a_shortou">
    <vt:lpwstr>OI</vt:lpwstr>
  </property>
  <property fmtid="{D5CDD505-2E9C-101B-9397-08002B2CF9AE}" pid="31" name="FSC#SKEDITIONREG@103.510:a_testsalutation">
    <vt:lpwstr/>
  </property>
  <property fmtid="{D5CDD505-2E9C-101B-9397-08002B2CF9AE}" pid="32" name="FSC#SKEDITIONREG@103.510:a_validfrom">
    <vt:lpwstr>20. 2. 2017</vt:lpwstr>
  </property>
  <property fmtid="{D5CDD505-2E9C-101B-9397-08002B2CF9AE}" pid="33" name="FSC#SKEDITIONREG@103.510:as_activity">
    <vt:lpwstr/>
  </property>
  <property fmtid="{D5CDD505-2E9C-101B-9397-08002B2CF9AE}" pid="34" name="FSC#SKEDITIONREG@103.510:as_docdate">
    <vt:lpwstr>20. 2. 2017</vt:lpwstr>
  </property>
  <property fmtid="{D5CDD505-2E9C-101B-9397-08002B2CF9AE}" pid="35" name="FSC#SKEDITIONREG@103.510:as_establishdate">
    <vt:lpwstr/>
  </property>
  <property fmtid="{D5CDD505-2E9C-101B-9397-08002B2CF9AE}" pid="36" name="FSC#SKEDITIONREG@103.510:as_fileresphead">
    <vt:lpwstr>Ing. Zuzana Franková</vt:lpwstr>
  </property>
  <property fmtid="{D5CDD505-2E9C-101B-9397-08002B2CF9AE}" pid="37" name="FSC#SKEDITIONREG@103.510:as_filerespheadfnct">
    <vt:lpwstr>riaditeľka odboru investícií (poverená vedením)</vt:lpwstr>
  </property>
  <property fmtid="{D5CDD505-2E9C-101B-9397-08002B2CF9AE}" pid="38" name="FSC#SKEDITIONREG@103.510:as_fileresponsible">
    <vt:lpwstr>Ing. Ivana Bahledová</vt:lpwstr>
  </property>
  <property fmtid="{D5CDD505-2E9C-101B-9397-08002B2CF9AE}" pid="39" name="FSC#SKEDITIONREG@103.510:as_filesubj">
    <vt:lpwstr>Audit bezpečnosti pozemnej komunikácie pre projektové dokumentácie  - odpoveď</vt:lpwstr>
  </property>
  <property fmtid="{D5CDD505-2E9C-101B-9397-08002B2CF9AE}" pid="40" name="FSC#SKEDITIONREG@103.510:as_objname">
    <vt:lpwstr>04708/2017</vt:lpwstr>
  </property>
  <property fmtid="{D5CDD505-2E9C-101B-9397-08002B2CF9AE}" pid="41" name="FSC#SKEDITIONREG@103.510:as_ou">
    <vt:lpwstr>odbor investícii</vt:lpwstr>
  </property>
  <property fmtid="{D5CDD505-2E9C-101B-9397-08002B2CF9AE}" pid="42" name="FSC#SKEDITIONREG@103.510:as_owner">
    <vt:lpwstr>Ing. Ivana Bahledová</vt:lpwstr>
  </property>
  <property fmtid="{D5CDD505-2E9C-101B-9397-08002B2CF9AE}" pid="43" name="FSC#SKEDITIONREG@103.510:as_phonelink">
    <vt:lpwstr>5032 441</vt:lpwstr>
  </property>
  <property fmtid="{D5CDD505-2E9C-101B-9397-08002B2CF9AE}" pid="44" name="FSC#SKEDITIONREG@103.510:oz_externAdr">
    <vt:lpwstr/>
  </property>
  <property fmtid="{D5CDD505-2E9C-101B-9397-08002B2CF9AE}" pid="45" name="FSC#SKEDITIONREG@103.510:a_depositperiod">
    <vt:lpwstr>10</vt:lpwstr>
  </property>
  <property fmtid="{D5CDD505-2E9C-101B-9397-08002B2CF9AE}" pid="46" name="FSC#SKEDITIONREG@103.510:a_disposestate">
    <vt:lpwstr/>
  </property>
  <property fmtid="{D5CDD505-2E9C-101B-9397-08002B2CF9AE}" pid="47" name="FSC#SKEDITIONREG@103.510:a_fileresponsiblefnct">
    <vt:lpwstr>odborná referentka</vt:lpwstr>
  </property>
  <property fmtid="{D5CDD505-2E9C-101B-9397-08002B2CF9AE}" pid="48" name="FSC#SKEDITIONREG@103.510:a_fileresporg_position">
    <vt:lpwstr>vedúci</vt:lpwstr>
  </property>
  <property fmtid="{D5CDD505-2E9C-101B-9397-08002B2CF9AE}" pid="49" name="FSC#SKEDITIONREG@103.510:a_fileresporg_position_OU">
    <vt:lpwstr/>
  </property>
  <property fmtid="{D5CDD505-2E9C-101B-9397-08002B2CF9AE}" pid="50" name="FSC#SKEDITIONREG@103.510:a_osobnecislosprac">
    <vt:lpwstr>741</vt:lpwstr>
  </property>
  <property fmtid="{D5CDD505-2E9C-101B-9397-08002B2CF9AE}" pid="51" name="FSC#SKEDITIONREG@103.510:a_registrysign">
    <vt:lpwstr>LE</vt:lpwstr>
  </property>
  <property fmtid="{D5CDD505-2E9C-101B-9397-08002B2CF9AE}" pid="52" name="FSC#SKEDITIONREG@103.510:a_subfileatt">
    <vt:lpwstr>Odoslaný záznam</vt:lpwstr>
  </property>
  <property fmtid="{D5CDD505-2E9C-101B-9397-08002B2CF9AE}" pid="53" name="FSC#SKEDITIONREG@103.510:as_filesubjall">
    <vt:lpwstr>Audit bezpečnosti pozemnej komunikácie pre projektové dokumentácie  - odpoveď</vt:lpwstr>
  </property>
  <property fmtid="{D5CDD505-2E9C-101B-9397-08002B2CF9AE}" pid="54" name="FSC#SKEDITIONREG@103.510:CreatedAt">
    <vt:lpwstr>20. 2. 2017, 08:55</vt:lpwstr>
  </property>
  <property fmtid="{D5CDD505-2E9C-101B-9397-08002B2CF9AE}" pid="55" name="FSC#SKEDITIONREG@103.510:curruserrolegroup">
    <vt:lpwstr>odbor investícii</vt:lpwstr>
  </property>
  <property fmtid="{D5CDD505-2E9C-101B-9397-08002B2CF9AE}" pid="56" name="FSC#SKEDITIONREG@103.510:currusersubst">
    <vt:lpwstr>Ing. Ivana Bahledová</vt:lpwstr>
  </property>
  <property fmtid="{D5CDD505-2E9C-101B-9397-08002B2CF9AE}" pid="57" name="FSC#SKEDITIONREG@103.510:emailsprac">
    <vt:lpwstr>ivana.bahledova@zilinskazupa.sk</vt:lpwstr>
  </property>
  <property fmtid="{D5CDD505-2E9C-101B-9397-08002B2CF9AE}" pid="58" name="FSC#SKEDITIONREG@103.510:ms_VyskladaniePoznamok">
    <vt:lpwstr/>
  </property>
  <property fmtid="{D5CDD505-2E9C-101B-9397-08002B2CF9AE}" pid="59" name="FSC#SKEDITIONREG@103.510:oumlname_fnct">
    <vt:lpwstr/>
  </property>
  <property fmtid="{D5CDD505-2E9C-101B-9397-08002B2CF9AE}" pid="60" name="FSC#SKEDITIONREG@103.510:sk_org_city">
    <vt:lpwstr>Žilina</vt:lpwstr>
  </property>
  <property fmtid="{D5CDD505-2E9C-101B-9397-08002B2CF9AE}" pid="61" name="FSC#SKEDITIONREG@103.510:sk_org_dic">
    <vt:lpwstr>2021626695</vt:lpwstr>
  </property>
  <property fmtid="{D5CDD505-2E9C-101B-9397-08002B2CF9AE}" pid="62" name="FSC#SKEDITIONREG@103.510:sk_org_email">
    <vt:lpwstr>info@zilinskazupa.sk</vt:lpwstr>
  </property>
  <property fmtid="{D5CDD505-2E9C-101B-9397-08002B2CF9AE}" pid="63" name="FSC#SKEDITIONREG@103.510:sk_org_fax">
    <vt:lpwstr/>
  </property>
  <property fmtid="{D5CDD505-2E9C-101B-9397-08002B2CF9AE}" pid="64" name="FSC#SKEDITIONREG@103.510:sk_org_fullname">
    <vt:lpwstr>Žilinský samosprávny kraj</vt:lpwstr>
  </property>
  <property fmtid="{D5CDD505-2E9C-101B-9397-08002B2CF9AE}" pid="65" name="FSC#SKEDITIONREG@103.510:sk_org_ico">
    <vt:lpwstr>37808427</vt:lpwstr>
  </property>
  <property fmtid="{D5CDD505-2E9C-101B-9397-08002B2CF9AE}" pid="66" name="FSC#SKEDITIONREG@103.510:sk_org_phone">
    <vt:lpwstr/>
  </property>
  <property fmtid="{D5CDD505-2E9C-101B-9397-08002B2CF9AE}" pid="67" name="FSC#SKEDITIONREG@103.510:sk_org_shortname">
    <vt:lpwstr/>
  </property>
  <property fmtid="{D5CDD505-2E9C-101B-9397-08002B2CF9AE}" pid="68" name="FSC#SKEDITIONREG@103.510:sk_org_state">
    <vt:lpwstr/>
  </property>
  <property fmtid="{D5CDD505-2E9C-101B-9397-08002B2CF9AE}" pid="69" name="FSC#SKEDITIONREG@103.510:sk_org_street">
    <vt:lpwstr>Komenského 48</vt:lpwstr>
  </property>
  <property fmtid="{D5CDD505-2E9C-101B-9397-08002B2CF9AE}" pid="70" name="FSC#SKEDITIONREG@103.510:sk_org_zip">
    <vt:lpwstr>010 01</vt:lpwstr>
  </property>
  <property fmtid="{D5CDD505-2E9C-101B-9397-08002B2CF9AE}" pid="71" name="FSC#SKEDITIONREG@103.510:viz_clearedat">
    <vt:lpwstr/>
  </property>
  <property fmtid="{D5CDD505-2E9C-101B-9397-08002B2CF9AE}" pid="72" name="FSC#SKEDITIONREG@103.510:viz_clearedby">
    <vt:lpwstr/>
  </property>
  <property fmtid="{D5CDD505-2E9C-101B-9397-08002B2CF9AE}" pid="73" name="FSC#SKEDITIONREG@103.510:viz_comm">
    <vt:lpwstr/>
  </property>
  <property fmtid="{D5CDD505-2E9C-101B-9397-08002B2CF9AE}" pid="74" name="FSC#SKEDITIONREG@103.510:viz_decisionattachments">
    <vt:lpwstr/>
  </property>
  <property fmtid="{D5CDD505-2E9C-101B-9397-08002B2CF9AE}" pid="75" name="FSC#SKEDITIONREG@103.510:viz_deliveredat">
    <vt:lpwstr/>
  </property>
  <property fmtid="{D5CDD505-2E9C-101B-9397-08002B2CF9AE}" pid="76" name="FSC#SKEDITIONREG@103.510:viz_delivery">
    <vt:lpwstr/>
  </property>
  <property fmtid="{D5CDD505-2E9C-101B-9397-08002B2CF9AE}" pid="77" name="FSC#SKEDITIONREG@103.510:viz_extension">
    <vt:lpwstr>5032 441</vt:lpwstr>
  </property>
  <property fmtid="{D5CDD505-2E9C-101B-9397-08002B2CF9AE}" pid="78" name="FSC#SKEDITIONREG@103.510:viz_filenumber">
    <vt:lpwstr>01100/2018/OI</vt:lpwstr>
  </property>
  <property fmtid="{D5CDD505-2E9C-101B-9397-08002B2CF9AE}" pid="79" name="FSC#SKEDITIONREG@103.510:viz_fileresponsible">
    <vt:lpwstr>Ing. Ivana Bahledová</vt:lpwstr>
  </property>
  <property fmtid="{D5CDD505-2E9C-101B-9397-08002B2CF9AE}" pid="80" name="FSC#SKEDITIONREG@103.510:viz_fileresporg">
    <vt:lpwstr>odbor investícii</vt:lpwstr>
  </property>
  <property fmtid="{D5CDD505-2E9C-101B-9397-08002B2CF9AE}" pid="81" name="FSC#SKEDITIONREG@103.510:viz_fileresporg_email_OU">
    <vt:lpwstr/>
  </property>
  <property fmtid="{D5CDD505-2E9C-101B-9397-08002B2CF9AE}" pid="82" name="FSC#SKEDITIONREG@103.510:viz_fileresporg_emailaddress">
    <vt:lpwstr/>
  </property>
  <property fmtid="{D5CDD505-2E9C-101B-9397-08002B2CF9AE}" pid="83" name="FSC#SKEDITIONREG@103.510:viz_fileresporg_fax">
    <vt:lpwstr/>
  </property>
  <property fmtid="{D5CDD505-2E9C-101B-9397-08002B2CF9AE}" pid="84" name="FSC#SKEDITIONREG@103.510:viz_fileresporg_fax_OU">
    <vt:lpwstr/>
  </property>
  <property fmtid="{D5CDD505-2E9C-101B-9397-08002B2CF9AE}" pid="85" name="FSC#SKEDITIONREG@103.510:viz_fileresporg_function">
    <vt:lpwstr>riaditeľka odboru investícií (poverená vedením)</vt:lpwstr>
  </property>
  <property fmtid="{D5CDD505-2E9C-101B-9397-08002B2CF9AE}" pid="86" name="FSC#SKEDITIONREG@103.510:viz_fileresporg_function_OU">
    <vt:lpwstr/>
  </property>
  <property fmtid="{D5CDD505-2E9C-101B-9397-08002B2CF9AE}" pid="87" name="FSC#SKEDITIONREG@103.510:viz_fileresporg_head">
    <vt:lpwstr>Ing. Zuzana Franková</vt:lpwstr>
  </property>
  <property fmtid="{D5CDD505-2E9C-101B-9397-08002B2CF9AE}" pid="88" name="FSC#SKEDITIONREG@103.510:viz_fileresporg_head_OU">
    <vt:lpwstr/>
  </property>
  <property fmtid="{D5CDD505-2E9C-101B-9397-08002B2CF9AE}" pid="89" name="FSC#SKEDITIONREG@103.510:viz_fileresporg_longname">
    <vt:lpwstr>odbor investícii</vt:lpwstr>
  </property>
  <property fmtid="{D5CDD505-2E9C-101B-9397-08002B2CF9AE}" pid="90" name="FSC#SKEDITIONREG@103.510:viz_fileresporg_mesto">
    <vt:lpwstr/>
  </property>
  <property fmtid="{D5CDD505-2E9C-101B-9397-08002B2CF9AE}" pid="91" name="FSC#SKEDITIONREG@103.510:viz_fileresporg_odbor">
    <vt:lpwstr>odbor investícii</vt:lpwstr>
  </property>
  <property fmtid="{D5CDD505-2E9C-101B-9397-08002B2CF9AE}" pid="92" name="FSC#SKEDITIONREG@103.510:viz_fileresporg_odbor_function">
    <vt:lpwstr>riaditeľka odboru investícií (poverená vedením)</vt:lpwstr>
  </property>
  <property fmtid="{D5CDD505-2E9C-101B-9397-08002B2CF9AE}" pid="93" name="FSC#SKEDITIONREG@103.510:viz_fileresporg_odbor_head">
    <vt:lpwstr>Ing. Zuzana Franková</vt:lpwstr>
  </property>
  <property fmtid="{D5CDD505-2E9C-101B-9397-08002B2CF9AE}" pid="94" name="FSC#SKEDITIONREG@103.510:viz_fileresporg_OU">
    <vt:lpwstr/>
  </property>
  <property fmtid="{D5CDD505-2E9C-101B-9397-08002B2CF9AE}" pid="95" name="FSC#SKEDITIONREG@103.510:viz_fileresporg_phone">
    <vt:lpwstr/>
  </property>
  <property fmtid="{D5CDD505-2E9C-101B-9397-08002B2CF9AE}" pid="96" name="FSC#SKEDITIONREG@103.510:viz_fileresporg_phone_OU">
    <vt:lpwstr/>
  </property>
  <property fmtid="{D5CDD505-2E9C-101B-9397-08002B2CF9AE}" pid="97" name="FSC#SKEDITIONREG@103.510:viz_fileresporg_position">
    <vt:lpwstr>vedúci</vt:lpwstr>
  </property>
  <property fmtid="{D5CDD505-2E9C-101B-9397-08002B2CF9AE}" pid="98" name="FSC#SKEDITIONREG@103.510:viz_fileresporg_position_OU">
    <vt:lpwstr/>
  </property>
  <property fmtid="{D5CDD505-2E9C-101B-9397-08002B2CF9AE}" pid="99" name="FSC#SKEDITIONREG@103.510:viz_fileresporg_psc">
    <vt:lpwstr/>
  </property>
  <property fmtid="{D5CDD505-2E9C-101B-9397-08002B2CF9AE}" pid="100" name="FSC#SKEDITIONREG@103.510:viz_fileresporg_sekcia">
    <vt:lpwstr>odbor investícii</vt:lpwstr>
  </property>
  <property fmtid="{D5CDD505-2E9C-101B-9397-08002B2CF9AE}" pid="101" name="FSC#SKEDITIONREG@103.510:viz_fileresporg_sekcia_function">
    <vt:lpwstr>riaditeľka odboru investícií (poverená vedením)</vt:lpwstr>
  </property>
  <property fmtid="{D5CDD505-2E9C-101B-9397-08002B2CF9AE}" pid="102" name="FSC#SKEDITIONREG@103.510:viz_fileresporg_sekcia_head">
    <vt:lpwstr>Ing. Zuzana Franková</vt:lpwstr>
  </property>
  <property fmtid="{D5CDD505-2E9C-101B-9397-08002B2CF9AE}" pid="103" name="FSC#SKEDITIONREG@103.510:viz_fileresporg_stat">
    <vt:lpwstr/>
  </property>
  <property fmtid="{D5CDD505-2E9C-101B-9397-08002B2CF9AE}" pid="104" name="FSC#SKEDITIONREG@103.510:viz_fileresporg_ulica">
    <vt:lpwstr/>
  </property>
  <property fmtid="{D5CDD505-2E9C-101B-9397-08002B2CF9AE}" pid="105" name="FSC#SKEDITIONREG@103.510:viz_fileresporgknazov">
    <vt:lpwstr>OI</vt:lpwstr>
  </property>
  <property fmtid="{D5CDD505-2E9C-101B-9397-08002B2CF9AE}" pid="106" name="FSC#SKEDITIONREG@103.510:viz_filesubj">
    <vt:lpwstr>Audit bezpečnosti pozemnej komunikácie pre projektové dokumentácie  - odpoveď</vt:lpwstr>
  </property>
  <property fmtid="{D5CDD505-2E9C-101B-9397-08002B2CF9AE}" pid="107" name="FSC#SKEDITIONREG@103.510:viz_incattachments">
    <vt:lpwstr/>
  </property>
  <property fmtid="{D5CDD505-2E9C-101B-9397-08002B2CF9AE}" pid="108" name="FSC#SKEDITIONREG@103.510:viz_incnr">
    <vt:lpwstr>4708</vt:lpwstr>
  </property>
  <property fmtid="{D5CDD505-2E9C-101B-9397-08002B2CF9AE}" pid="109" name="FSC#SKEDITIONREG@103.510:viz_intletterrecivers">
    <vt:lpwstr/>
  </property>
  <property fmtid="{D5CDD505-2E9C-101B-9397-08002B2CF9AE}" pid="110" name="FSC#SKEDITIONREG@103.510:viz_objcreatedstr">
    <vt:lpwstr>2017-02-20</vt:lpwstr>
  </property>
  <property fmtid="{D5CDD505-2E9C-101B-9397-08002B2CF9AE}" pid="111" name="FSC#SKEDITIONREG@103.510:viz_ordernumber">
    <vt:lpwstr>2</vt:lpwstr>
  </property>
  <property fmtid="{D5CDD505-2E9C-101B-9397-08002B2CF9AE}" pid="112" name="FSC#SKEDITIONREG@103.510:viz_oursign">
    <vt:lpwstr>02892/2017/OI-2</vt:lpwstr>
  </property>
  <property fmtid="{D5CDD505-2E9C-101B-9397-08002B2CF9AE}" pid="113" name="FSC#SKEDITIONREG@103.510:viz_responseto_createdby">
    <vt:lpwstr>Ing. Ivana Bahledová</vt:lpwstr>
  </property>
  <property fmtid="{D5CDD505-2E9C-101B-9397-08002B2CF9AE}" pid="114" name="FSC#SKEDITIONREG@103.510:viz_sendersign">
    <vt:lpwstr/>
  </property>
  <property fmtid="{D5CDD505-2E9C-101B-9397-08002B2CF9AE}" pid="115" name="FSC#SKEDITIONREG@103.510:viz_shortfileresporg">
    <vt:lpwstr/>
  </property>
  <property fmtid="{D5CDD505-2E9C-101B-9397-08002B2CF9AE}" pid="116" name="FSC#SKEDITIONREG@103.510:viz_tel_number">
    <vt:lpwstr/>
  </property>
  <property fmtid="{D5CDD505-2E9C-101B-9397-08002B2CF9AE}" pid="117" name="FSC#SKEDITIONREG@103.510:viz_testsalutation">
    <vt:lpwstr/>
  </property>
  <property fmtid="{D5CDD505-2E9C-101B-9397-08002B2CF9AE}" pid="118" name="FSC#SKEDITIONREG@103.510:viz_validfrom">
    <vt:lpwstr>20. 2. 2017</vt:lpwstr>
  </property>
  <property fmtid="{D5CDD505-2E9C-101B-9397-08002B2CF9AE}" pid="119" name="FSC#SKEDITIONREG@103.510:zaznam_jeden_adresat">
    <vt:lpwstr/>
  </property>
  <property fmtid="{D5CDD505-2E9C-101B-9397-08002B2CF9AE}" pid="120" name="FSC#SKEDITIONREG@103.510:zaznam_vnut_adresati_1">
    <vt:lpwstr/>
  </property>
  <property fmtid="{D5CDD505-2E9C-101B-9397-08002B2CF9AE}" pid="121" name="FSC#SKEDITIONREG@103.510:zaznam_vnut_adresati_10">
    <vt:lpwstr/>
  </property>
  <property fmtid="{D5CDD505-2E9C-101B-9397-08002B2CF9AE}" pid="122" name="FSC#SKEDITIONREG@103.510:zaznam_vnut_adresati_11">
    <vt:lpwstr/>
  </property>
  <property fmtid="{D5CDD505-2E9C-101B-9397-08002B2CF9AE}" pid="123" name="FSC#SKEDITIONREG@103.510:zaznam_vnut_adresati_12">
    <vt:lpwstr/>
  </property>
  <property fmtid="{D5CDD505-2E9C-101B-9397-08002B2CF9AE}" pid="124" name="FSC#SKEDITIONREG@103.510:zaznam_vnut_adresati_13">
    <vt:lpwstr/>
  </property>
  <property fmtid="{D5CDD505-2E9C-101B-9397-08002B2CF9AE}" pid="125" name="FSC#SKEDITIONREG@103.510:zaznam_vnut_adresati_14">
    <vt:lpwstr/>
  </property>
  <property fmtid="{D5CDD505-2E9C-101B-9397-08002B2CF9AE}" pid="126" name="FSC#SKEDITIONREG@103.510:zaznam_vnut_adresati_15">
    <vt:lpwstr/>
  </property>
  <property fmtid="{D5CDD505-2E9C-101B-9397-08002B2CF9AE}" pid="127" name="FSC#SKEDITIONREG@103.510:zaznam_vnut_adresati_16">
    <vt:lpwstr/>
  </property>
  <property fmtid="{D5CDD505-2E9C-101B-9397-08002B2CF9AE}" pid="128" name="FSC#SKEDITIONREG@103.510:zaznam_vnut_adresati_17">
    <vt:lpwstr/>
  </property>
  <property fmtid="{D5CDD505-2E9C-101B-9397-08002B2CF9AE}" pid="129" name="FSC#SKEDITIONREG@103.510:zaznam_vnut_adresati_18">
    <vt:lpwstr/>
  </property>
  <property fmtid="{D5CDD505-2E9C-101B-9397-08002B2CF9AE}" pid="130" name="FSC#SKEDITIONREG@103.510:zaznam_vnut_adresati_19">
    <vt:lpwstr/>
  </property>
  <property fmtid="{D5CDD505-2E9C-101B-9397-08002B2CF9AE}" pid="131" name="FSC#SKEDITIONREG@103.510:zaznam_vnut_adresati_2">
    <vt:lpwstr/>
  </property>
  <property fmtid="{D5CDD505-2E9C-101B-9397-08002B2CF9AE}" pid="132" name="FSC#SKEDITIONREG@103.510:zaznam_vnut_adresati_20">
    <vt:lpwstr/>
  </property>
  <property fmtid="{D5CDD505-2E9C-101B-9397-08002B2CF9AE}" pid="133" name="FSC#SKEDITIONREG@103.510:zaznam_vnut_adresati_21">
    <vt:lpwstr/>
  </property>
  <property fmtid="{D5CDD505-2E9C-101B-9397-08002B2CF9AE}" pid="134" name="FSC#SKEDITIONREG@103.510:zaznam_vnut_adresati_22">
    <vt:lpwstr/>
  </property>
  <property fmtid="{D5CDD505-2E9C-101B-9397-08002B2CF9AE}" pid="135" name="FSC#SKEDITIONREG@103.510:zaznam_vnut_adresati_23">
    <vt:lpwstr/>
  </property>
  <property fmtid="{D5CDD505-2E9C-101B-9397-08002B2CF9AE}" pid="136" name="FSC#SKEDITIONREG@103.510:zaznam_vnut_adresati_24">
    <vt:lpwstr/>
  </property>
  <property fmtid="{D5CDD505-2E9C-101B-9397-08002B2CF9AE}" pid="137" name="FSC#SKEDITIONREG@103.510:zaznam_vnut_adresati_25">
    <vt:lpwstr/>
  </property>
  <property fmtid="{D5CDD505-2E9C-101B-9397-08002B2CF9AE}" pid="138" name="FSC#SKEDITIONREG@103.510:zaznam_vnut_adresati_26">
    <vt:lpwstr/>
  </property>
  <property fmtid="{D5CDD505-2E9C-101B-9397-08002B2CF9AE}" pid="139" name="FSC#SKEDITIONREG@103.510:zaznam_vnut_adresati_27">
    <vt:lpwstr/>
  </property>
  <property fmtid="{D5CDD505-2E9C-101B-9397-08002B2CF9AE}" pid="140" name="FSC#SKEDITIONREG@103.510:zaznam_vnut_adresati_28">
    <vt:lpwstr/>
  </property>
  <property fmtid="{D5CDD505-2E9C-101B-9397-08002B2CF9AE}" pid="141" name="FSC#SKEDITIONREG@103.510:zaznam_vnut_adresati_29">
    <vt:lpwstr/>
  </property>
  <property fmtid="{D5CDD505-2E9C-101B-9397-08002B2CF9AE}" pid="142" name="FSC#SKEDITIONREG@103.510:zaznam_vnut_adresati_3">
    <vt:lpwstr/>
  </property>
  <property fmtid="{D5CDD505-2E9C-101B-9397-08002B2CF9AE}" pid="143" name="FSC#SKEDITIONREG@103.510:zaznam_vnut_adresati_30">
    <vt:lpwstr/>
  </property>
  <property fmtid="{D5CDD505-2E9C-101B-9397-08002B2CF9AE}" pid="144" name="FSC#SKEDITIONREG@103.510:zaznam_vnut_adresati_31">
    <vt:lpwstr/>
  </property>
  <property fmtid="{D5CDD505-2E9C-101B-9397-08002B2CF9AE}" pid="145" name="FSC#SKEDITIONREG@103.510:zaznam_vnut_adresati_32">
    <vt:lpwstr/>
  </property>
  <property fmtid="{D5CDD505-2E9C-101B-9397-08002B2CF9AE}" pid="146" name="FSC#SKEDITIONREG@103.510:zaznam_vnut_adresati_33">
    <vt:lpwstr/>
  </property>
  <property fmtid="{D5CDD505-2E9C-101B-9397-08002B2CF9AE}" pid="147" name="FSC#SKEDITIONREG@103.510:zaznam_vnut_adresati_34">
    <vt:lpwstr/>
  </property>
  <property fmtid="{D5CDD505-2E9C-101B-9397-08002B2CF9AE}" pid="148" name="FSC#SKEDITIONREG@103.510:zaznam_vnut_adresati_35">
    <vt:lpwstr/>
  </property>
  <property fmtid="{D5CDD505-2E9C-101B-9397-08002B2CF9AE}" pid="149" name="FSC#SKEDITIONREG@103.510:zaznam_vnut_adresati_36">
    <vt:lpwstr/>
  </property>
  <property fmtid="{D5CDD505-2E9C-101B-9397-08002B2CF9AE}" pid="150" name="FSC#SKEDITIONREG@103.510:zaznam_vnut_adresati_37">
    <vt:lpwstr/>
  </property>
  <property fmtid="{D5CDD505-2E9C-101B-9397-08002B2CF9AE}" pid="151" name="FSC#SKEDITIONREG@103.510:zaznam_vnut_adresati_38">
    <vt:lpwstr/>
  </property>
  <property fmtid="{D5CDD505-2E9C-101B-9397-08002B2CF9AE}" pid="152" name="FSC#SKEDITIONREG@103.510:zaznam_vnut_adresati_39">
    <vt:lpwstr/>
  </property>
  <property fmtid="{D5CDD505-2E9C-101B-9397-08002B2CF9AE}" pid="153" name="FSC#SKEDITIONREG@103.510:zaznam_vnut_adresati_4">
    <vt:lpwstr/>
  </property>
  <property fmtid="{D5CDD505-2E9C-101B-9397-08002B2CF9AE}" pid="154" name="FSC#SKEDITIONREG@103.510:zaznam_vnut_adresati_40">
    <vt:lpwstr/>
  </property>
  <property fmtid="{D5CDD505-2E9C-101B-9397-08002B2CF9AE}" pid="155" name="FSC#SKEDITIONREG@103.510:zaznam_vnut_adresati_41">
    <vt:lpwstr/>
  </property>
  <property fmtid="{D5CDD505-2E9C-101B-9397-08002B2CF9AE}" pid="156" name="FSC#SKEDITIONREG@103.510:zaznam_vnut_adresati_42">
    <vt:lpwstr/>
  </property>
  <property fmtid="{D5CDD505-2E9C-101B-9397-08002B2CF9AE}" pid="157" name="FSC#SKEDITIONREG@103.510:zaznam_vnut_adresati_43">
    <vt:lpwstr/>
  </property>
  <property fmtid="{D5CDD505-2E9C-101B-9397-08002B2CF9AE}" pid="158" name="FSC#SKEDITIONREG@103.510:zaznam_vnut_adresati_44">
    <vt:lpwstr/>
  </property>
  <property fmtid="{D5CDD505-2E9C-101B-9397-08002B2CF9AE}" pid="159" name="FSC#SKEDITIONREG@103.510:zaznam_vnut_adresati_45">
    <vt:lpwstr/>
  </property>
  <property fmtid="{D5CDD505-2E9C-101B-9397-08002B2CF9AE}" pid="160" name="FSC#SKEDITIONREG@103.510:zaznam_vnut_adresati_46">
    <vt:lpwstr/>
  </property>
  <property fmtid="{D5CDD505-2E9C-101B-9397-08002B2CF9AE}" pid="161" name="FSC#SKEDITIONREG@103.510:zaznam_vnut_adresati_47">
    <vt:lpwstr/>
  </property>
  <property fmtid="{D5CDD505-2E9C-101B-9397-08002B2CF9AE}" pid="162" name="FSC#SKEDITIONREG@103.510:zaznam_vnut_adresati_48">
    <vt:lpwstr/>
  </property>
  <property fmtid="{D5CDD505-2E9C-101B-9397-08002B2CF9AE}" pid="163" name="FSC#SKEDITIONREG@103.510:zaznam_vnut_adresati_49">
    <vt:lpwstr/>
  </property>
  <property fmtid="{D5CDD505-2E9C-101B-9397-08002B2CF9AE}" pid="164" name="FSC#SKEDITIONREG@103.510:zaznam_vnut_adresati_5">
    <vt:lpwstr/>
  </property>
  <property fmtid="{D5CDD505-2E9C-101B-9397-08002B2CF9AE}" pid="165" name="FSC#SKEDITIONREG@103.510:zaznam_vnut_adresati_50">
    <vt:lpwstr/>
  </property>
  <property fmtid="{D5CDD505-2E9C-101B-9397-08002B2CF9AE}" pid="166" name="FSC#SKEDITIONREG@103.510:zaznam_vnut_adresati_51">
    <vt:lpwstr/>
  </property>
  <property fmtid="{D5CDD505-2E9C-101B-9397-08002B2CF9AE}" pid="167" name="FSC#SKEDITIONREG@103.510:zaznam_vnut_adresati_52">
    <vt:lpwstr/>
  </property>
  <property fmtid="{D5CDD505-2E9C-101B-9397-08002B2CF9AE}" pid="168" name="FSC#SKEDITIONREG@103.510:zaznam_vnut_adresati_53">
    <vt:lpwstr/>
  </property>
  <property fmtid="{D5CDD505-2E9C-101B-9397-08002B2CF9AE}" pid="169" name="FSC#SKEDITIONREG@103.510:zaznam_vnut_adresati_54">
    <vt:lpwstr/>
  </property>
  <property fmtid="{D5CDD505-2E9C-101B-9397-08002B2CF9AE}" pid="170" name="FSC#SKEDITIONREG@103.510:zaznam_vnut_adresati_55">
    <vt:lpwstr/>
  </property>
  <property fmtid="{D5CDD505-2E9C-101B-9397-08002B2CF9AE}" pid="171" name="FSC#SKEDITIONREG@103.510:zaznam_vnut_adresati_56">
    <vt:lpwstr/>
  </property>
  <property fmtid="{D5CDD505-2E9C-101B-9397-08002B2CF9AE}" pid="172" name="FSC#SKEDITIONREG@103.510:zaznam_vnut_adresati_57">
    <vt:lpwstr/>
  </property>
  <property fmtid="{D5CDD505-2E9C-101B-9397-08002B2CF9AE}" pid="173" name="FSC#SKEDITIONREG@103.510:zaznam_vnut_adresati_58">
    <vt:lpwstr/>
  </property>
  <property fmtid="{D5CDD505-2E9C-101B-9397-08002B2CF9AE}" pid="174" name="FSC#SKEDITIONREG@103.510:zaznam_vnut_adresati_59">
    <vt:lpwstr/>
  </property>
  <property fmtid="{D5CDD505-2E9C-101B-9397-08002B2CF9AE}" pid="175" name="FSC#SKEDITIONREG@103.510:zaznam_vnut_adresati_6">
    <vt:lpwstr/>
  </property>
  <property fmtid="{D5CDD505-2E9C-101B-9397-08002B2CF9AE}" pid="176" name="FSC#SKEDITIONREG@103.510:zaznam_vnut_adresati_60">
    <vt:lpwstr/>
  </property>
  <property fmtid="{D5CDD505-2E9C-101B-9397-08002B2CF9AE}" pid="177" name="FSC#SKEDITIONREG@103.510:zaznam_vnut_adresati_61">
    <vt:lpwstr/>
  </property>
  <property fmtid="{D5CDD505-2E9C-101B-9397-08002B2CF9AE}" pid="178" name="FSC#SKEDITIONREG@103.510:zaznam_vnut_adresati_62">
    <vt:lpwstr/>
  </property>
  <property fmtid="{D5CDD505-2E9C-101B-9397-08002B2CF9AE}" pid="179" name="FSC#SKEDITIONREG@103.510:zaznam_vnut_adresati_63">
    <vt:lpwstr/>
  </property>
  <property fmtid="{D5CDD505-2E9C-101B-9397-08002B2CF9AE}" pid="180" name="FSC#SKEDITIONREG@103.510:zaznam_vnut_adresati_64">
    <vt:lpwstr/>
  </property>
  <property fmtid="{D5CDD505-2E9C-101B-9397-08002B2CF9AE}" pid="181" name="FSC#SKEDITIONREG@103.510:zaznam_vnut_adresati_65">
    <vt:lpwstr/>
  </property>
  <property fmtid="{D5CDD505-2E9C-101B-9397-08002B2CF9AE}" pid="182" name="FSC#SKEDITIONREG@103.510:zaznam_vnut_adresati_66">
    <vt:lpwstr/>
  </property>
  <property fmtid="{D5CDD505-2E9C-101B-9397-08002B2CF9AE}" pid="183" name="FSC#SKEDITIONREG@103.510:zaznam_vnut_adresati_67">
    <vt:lpwstr/>
  </property>
  <property fmtid="{D5CDD505-2E9C-101B-9397-08002B2CF9AE}" pid="184" name="FSC#SKEDITIONREG@103.510:zaznam_vnut_adresati_68">
    <vt:lpwstr/>
  </property>
  <property fmtid="{D5CDD505-2E9C-101B-9397-08002B2CF9AE}" pid="185" name="FSC#SKEDITIONREG@103.510:zaznam_vnut_adresati_69">
    <vt:lpwstr/>
  </property>
  <property fmtid="{D5CDD505-2E9C-101B-9397-08002B2CF9AE}" pid="186" name="FSC#SKEDITIONREG@103.510:zaznam_vnut_adresati_7">
    <vt:lpwstr/>
  </property>
  <property fmtid="{D5CDD505-2E9C-101B-9397-08002B2CF9AE}" pid="187" name="FSC#SKEDITIONREG@103.510:zaznam_vnut_adresati_70">
    <vt:lpwstr/>
  </property>
  <property fmtid="{D5CDD505-2E9C-101B-9397-08002B2CF9AE}" pid="188" name="FSC#SKEDITIONREG@103.510:zaznam_vnut_adresati_8">
    <vt:lpwstr/>
  </property>
  <property fmtid="{D5CDD505-2E9C-101B-9397-08002B2CF9AE}" pid="189" name="FSC#SKEDITIONREG@103.510:zaznam_vnut_adresati_9">
    <vt:lpwstr/>
  </property>
  <property fmtid="{D5CDD505-2E9C-101B-9397-08002B2CF9AE}" pid="190" name="FSC#SKEDITIONREG@103.510:zaznam_vonk_adresati_1">
    <vt:lpwstr>_x000d_
Alfa 04 a.s._x000d_
Jašíkova 6_x000d_
821 03 Bratislava 2_x000d_
</vt:lpwstr>
  </property>
  <property fmtid="{D5CDD505-2E9C-101B-9397-08002B2CF9AE}" pid="191" name="FSC#SKEDITIONREG@103.510:zaznam_vonk_adresati_10">
    <vt:lpwstr/>
  </property>
  <property fmtid="{D5CDD505-2E9C-101B-9397-08002B2CF9AE}" pid="192" name="FSC#SKEDITIONREG@103.510:zaznam_vonk_adresati_11">
    <vt:lpwstr/>
  </property>
  <property fmtid="{D5CDD505-2E9C-101B-9397-08002B2CF9AE}" pid="193" name="FSC#SKEDITIONREG@103.510:zaznam_vonk_adresati_12">
    <vt:lpwstr/>
  </property>
  <property fmtid="{D5CDD505-2E9C-101B-9397-08002B2CF9AE}" pid="194" name="FSC#SKEDITIONREG@103.510:zaznam_vonk_adresati_13">
    <vt:lpwstr/>
  </property>
  <property fmtid="{D5CDD505-2E9C-101B-9397-08002B2CF9AE}" pid="195" name="FSC#SKEDITIONREG@103.510:zaznam_vonk_adresati_14">
    <vt:lpwstr/>
  </property>
  <property fmtid="{D5CDD505-2E9C-101B-9397-08002B2CF9AE}" pid="196" name="FSC#SKEDITIONREG@103.510:zaznam_vonk_adresati_15">
    <vt:lpwstr/>
  </property>
  <property fmtid="{D5CDD505-2E9C-101B-9397-08002B2CF9AE}" pid="197" name="FSC#SKEDITIONREG@103.510:zaznam_vonk_adresati_16">
    <vt:lpwstr/>
  </property>
  <property fmtid="{D5CDD505-2E9C-101B-9397-08002B2CF9AE}" pid="198" name="FSC#SKEDITIONREG@103.510:zaznam_vonk_adresati_17">
    <vt:lpwstr/>
  </property>
  <property fmtid="{D5CDD505-2E9C-101B-9397-08002B2CF9AE}" pid="199" name="FSC#SKEDITIONREG@103.510:zaznam_vonk_adresati_18">
    <vt:lpwstr/>
  </property>
  <property fmtid="{D5CDD505-2E9C-101B-9397-08002B2CF9AE}" pid="200" name="FSC#SKEDITIONREG@103.510:zaznam_vonk_adresati_19">
    <vt:lpwstr/>
  </property>
  <property fmtid="{D5CDD505-2E9C-101B-9397-08002B2CF9AE}" pid="201" name="FSC#SKEDITIONREG@103.510:zaznam_vonk_adresati_2">
    <vt:lpwstr/>
  </property>
  <property fmtid="{D5CDD505-2E9C-101B-9397-08002B2CF9AE}" pid="202" name="FSC#SKEDITIONREG@103.510:zaznam_vonk_adresati_20">
    <vt:lpwstr/>
  </property>
  <property fmtid="{D5CDD505-2E9C-101B-9397-08002B2CF9AE}" pid="203" name="FSC#SKEDITIONREG@103.510:zaznam_vonk_adresati_21">
    <vt:lpwstr/>
  </property>
  <property fmtid="{D5CDD505-2E9C-101B-9397-08002B2CF9AE}" pid="204" name="FSC#SKEDITIONREG@103.510:zaznam_vonk_adresati_22">
    <vt:lpwstr/>
  </property>
  <property fmtid="{D5CDD505-2E9C-101B-9397-08002B2CF9AE}" pid="205" name="FSC#SKEDITIONREG@103.510:zaznam_vonk_adresati_23">
    <vt:lpwstr/>
  </property>
  <property fmtid="{D5CDD505-2E9C-101B-9397-08002B2CF9AE}" pid="206" name="FSC#SKEDITIONREG@103.510:zaznam_vonk_adresati_24">
    <vt:lpwstr/>
  </property>
  <property fmtid="{D5CDD505-2E9C-101B-9397-08002B2CF9AE}" pid="207" name="FSC#SKEDITIONREG@103.510:zaznam_vonk_adresati_25">
    <vt:lpwstr/>
  </property>
  <property fmtid="{D5CDD505-2E9C-101B-9397-08002B2CF9AE}" pid="208" name="FSC#SKEDITIONREG@103.510:zaznam_vonk_adresati_26">
    <vt:lpwstr/>
  </property>
  <property fmtid="{D5CDD505-2E9C-101B-9397-08002B2CF9AE}" pid="209" name="FSC#SKEDITIONREG@103.510:zaznam_vonk_adresati_27">
    <vt:lpwstr/>
  </property>
  <property fmtid="{D5CDD505-2E9C-101B-9397-08002B2CF9AE}" pid="210" name="FSC#SKEDITIONREG@103.510:zaznam_vonk_adresati_28">
    <vt:lpwstr/>
  </property>
  <property fmtid="{D5CDD505-2E9C-101B-9397-08002B2CF9AE}" pid="211" name="FSC#SKEDITIONREG@103.510:zaznam_vonk_adresati_29">
    <vt:lpwstr/>
  </property>
  <property fmtid="{D5CDD505-2E9C-101B-9397-08002B2CF9AE}" pid="212" name="FSC#SKEDITIONREG@103.510:zaznam_vonk_adresati_3">
    <vt:lpwstr/>
  </property>
  <property fmtid="{D5CDD505-2E9C-101B-9397-08002B2CF9AE}" pid="213" name="FSC#SKEDITIONREG@103.510:zaznam_vonk_adresati_30">
    <vt:lpwstr/>
  </property>
  <property fmtid="{D5CDD505-2E9C-101B-9397-08002B2CF9AE}" pid="214" name="FSC#SKEDITIONREG@103.510:zaznam_vonk_adresati_31">
    <vt:lpwstr/>
  </property>
  <property fmtid="{D5CDD505-2E9C-101B-9397-08002B2CF9AE}" pid="215" name="FSC#SKEDITIONREG@103.510:zaznam_vonk_adresati_32">
    <vt:lpwstr/>
  </property>
  <property fmtid="{D5CDD505-2E9C-101B-9397-08002B2CF9AE}" pid="216" name="FSC#SKEDITIONREG@103.510:zaznam_vonk_adresati_33">
    <vt:lpwstr/>
  </property>
  <property fmtid="{D5CDD505-2E9C-101B-9397-08002B2CF9AE}" pid="217" name="FSC#SKEDITIONREG@103.510:zaznam_vonk_adresati_34">
    <vt:lpwstr/>
  </property>
  <property fmtid="{D5CDD505-2E9C-101B-9397-08002B2CF9AE}" pid="218" name="FSC#SKEDITIONREG@103.510:zaznam_vonk_adresati_35">
    <vt:lpwstr/>
  </property>
  <property fmtid="{D5CDD505-2E9C-101B-9397-08002B2CF9AE}" pid="219" name="FSC#SKEDITIONREG@103.510:zaznam_vonk_adresati_4">
    <vt:lpwstr/>
  </property>
  <property fmtid="{D5CDD505-2E9C-101B-9397-08002B2CF9AE}" pid="220" name="FSC#SKEDITIONREG@103.510:zaznam_vonk_adresati_5">
    <vt:lpwstr/>
  </property>
  <property fmtid="{D5CDD505-2E9C-101B-9397-08002B2CF9AE}" pid="221" name="FSC#SKEDITIONREG@103.510:zaznam_vonk_adresati_6">
    <vt:lpwstr/>
  </property>
  <property fmtid="{D5CDD505-2E9C-101B-9397-08002B2CF9AE}" pid="222" name="FSC#SKEDITIONREG@103.510:zaznam_vonk_adresati_7">
    <vt:lpwstr/>
  </property>
  <property fmtid="{D5CDD505-2E9C-101B-9397-08002B2CF9AE}" pid="223" name="FSC#SKEDITIONREG@103.510:zaznam_vonk_adresati_8">
    <vt:lpwstr/>
  </property>
  <property fmtid="{D5CDD505-2E9C-101B-9397-08002B2CF9AE}" pid="224" name="FSC#SKEDITIONREG@103.510:zaznam_vonk_adresati_9">
    <vt:lpwstr/>
  </property>
  <property fmtid="{D5CDD505-2E9C-101B-9397-08002B2CF9AE}" pid="225" name="FSC#SKEDITIONREG@103.510:Stazovatel">
    <vt:lpwstr/>
  </property>
  <property fmtid="{D5CDD505-2E9C-101B-9397-08002B2CF9AE}" pid="226" name="FSC#SKEDITIONREG@103.510:ProtiKomu">
    <vt:lpwstr/>
  </property>
  <property fmtid="{D5CDD505-2E9C-101B-9397-08002B2CF9AE}" pid="227" name="FSC#SKEDITIONREG@103.510:EvCisloStaz">
    <vt:lpwstr/>
  </property>
  <property fmtid="{D5CDD505-2E9C-101B-9397-08002B2CF9AE}" pid="228" name="FSC#SKEDITIONREG@103.510:jod_AttrDateSkutocnyDatumVydania">
    <vt:lpwstr/>
  </property>
  <property fmtid="{D5CDD505-2E9C-101B-9397-08002B2CF9AE}" pid="229" name="FSC#SKEDITIONREG@103.510:jod_AttrNumCisloZmeny">
    <vt:lpwstr/>
  </property>
  <property fmtid="{D5CDD505-2E9C-101B-9397-08002B2CF9AE}" pid="230" name="FSC#SKEDITIONREG@103.510:jod_AttrStrListDovodZmeny">
    <vt:lpwstr/>
  </property>
  <property fmtid="{D5CDD505-2E9C-101B-9397-08002B2CF9AE}" pid="231" name="FSC#SKEDITIONREG@103.510:jod_AttrStrRegCisloZaznamu">
    <vt:lpwstr/>
  </property>
  <property fmtid="{D5CDD505-2E9C-101B-9397-08002B2CF9AE}" pid="232" name="FSC#SKEDITIONREG@103.510:jod_cislodoc">
    <vt:lpwstr/>
  </property>
  <property fmtid="{D5CDD505-2E9C-101B-9397-08002B2CF9AE}" pid="233" name="FSC#SKEDITIONREG@103.510:jod_druh">
    <vt:lpwstr/>
  </property>
  <property fmtid="{D5CDD505-2E9C-101B-9397-08002B2CF9AE}" pid="234" name="FSC#SKEDITIONREG@103.510:jod_extension">
    <vt:lpwstr/>
  </property>
  <property fmtid="{D5CDD505-2E9C-101B-9397-08002B2CF9AE}" pid="235" name="FSC#SKEDITIONREG@103.510:jod_faxou">
    <vt:lpwstr/>
  </property>
  <property fmtid="{D5CDD505-2E9C-101B-9397-08002B2CF9AE}" pid="236" name="FSC#SKEDITIONREG@103.510:jod_lu">
    <vt:lpwstr>10</vt:lpwstr>
  </property>
  <property fmtid="{D5CDD505-2E9C-101B-9397-08002B2CF9AE}" pid="237" name="FSC#SKEDITIONREG@103.510:jod_nazov">
    <vt:lpwstr/>
  </property>
  <property fmtid="{D5CDD505-2E9C-101B-9397-08002B2CF9AE}" pid="238" name="FSC#SKEDITIONREG@103.510:jod_sAttrBoolDozRadaSchvaluje">
    <vt:lpwstr/>
  </property>
  <property fmtid="{D5CDD505-2E9C-101B-9397-08002B2CF9AE}" pid="239" name="FSC#SKEDITIONREG@103.510:jod_sAttrBoolSuvDocPrevBezp">
    <vt:lpwstr/>
  </property>
  <property fmtid="{D5CDD505-2E9C-101B-9397-08002B2CF9AE}" pid="240" name="FSC#SKEDITIONREG@103.510:jod_sAttrDateDatum">
    <vt:lpwstr/>
  </property>
  <property fmtid="{D5CDD505-2E9C-101B-9397-08002B2CF9AE}" pid="241" name="FSC#SKEDITIONREG@103.510:jod_sAttrDateDatumDodania">
    <vt:lpwstr/>
  </property>
  <property fmtid="{D5CDD505-2E9C-101B-9397-08002B2CF9AE}" pid="242" name="FSC#SKEDITIONREG@103.510:jod_sAttrDateDatumPrevierky">
    <vt:lpwstr/>
  </property>
  <property fmtid="{D5CDD505-2E9C-101B-9397-08002B2CF9AE}" pid="243" name="FSC#SKEDITIONREG@103.510:jod_sAttrDateDatumPrijatia">
    <vt:lpwstr/>
  </property>
  <property fmtid="{D5CDD505-2E9C-101B-9397-08002B2CF9AE}" pid="244" name="FSC#SKEDITIONREG@103.510:jod_sAttrDateDatumVzniku">
    <vt:lpwstr/>
  </property>
  <property fmtid="{D5CDD505-2E9C-101B-9397-08002B2CF9AE}" pid="245" name="FSC#SKEDITIONREG@103.510:jod_sAttrDateDatumZaradeniaPouz">
    <vt:lpwstr/>
  </property>
  <property fmtid="{D5CDD505-2E9C-101B-9397-08002B2CF9AE}" pid="246" name="FSC#SKEDITIONREG@103.510:jod_sAttrDateDatumZverejnenia">
    <vt:lpwstr/>
  </property>
  <property fmtid="{D5CDD505-2E9C-101B-9397-08002B2CF9AE}" pid="247" name="FSC#SKEDITIONREG@103.510:jod_sAttrDateOdoslZodpOsobe">
    <vt:lpwstr/>
  </property>
  <property fmtid="{D5CDD505-2E9C-101B-9397-08002B2CF9AE}" pid="248" name="FSC#SKEDITIONREG@103.510:jod_sAttrDateOdovzdanieReal">
    <vt:lpwstr/>
  </property>
  <property fmtid="{D5CDD505-2E9C-101B-9397-08002B2CF9AE}" pid="249" name="FSC#SKEDITIONREG@103.510:jod_sAttrDatePlatnostDo">
    <vt:lpwstr/>
  </property>
  <property fmtid="{D5CDD505-2E9C-101B-9397-08002B2CF9AE}" pid="250" name="FSC#SKEDITIONREG@103.510:jod_sAttrDatePlatnostOd">
    <vt:lpwstr/>
  </property>
  <property fmtid="{D5CDD505-2E9C-101B-9397-08002B2CF9AE}" pid="251" name="FSC#SKEDITIONREG@103.510:jod_sAttrDatePodpis">
    <vt:lpwstr/>
  </property>
  <property fmtid="{D5CDD505-2E9C-101B-9397-08002B2CF9AE}" pid="252" name="FSC#SKEDITIONREG@103.510:jod_sAttrDatePredlozenieNaPodpis">
    <vt:lpwstr/>
  </property>
  <property fmtid="{D5CDD505-2E9C-101B-9397-08002B2CF9AE}" pid="253" name="FSC#SKEDITIONREG@103.510:jod_sAttrDatePredlTechSpec">
    <vt:lpwstr/>
  </property>
  <property fmtid="{D5CDD505-2E9C-101B-9397-08002B2CF9AE}" pid="254" name="FSC#SKEDITIONREG@103.510:jod_sAttrDateRealizaciaPrac">
    <vt:lpwstr/>
  </property>
  <property fmtid="{D5CDD505-2E9C-101B-9397-08002B2CF9AE}" pid="255" name="FSC#SKEDITIONREG@103.510:jod_sAttrDateTerminZPC">
    <vt:lpwstr/>
  </property>
  <property fmtid="{D5CDD505-2E9C-101B-9397-08002B2CF9AE}" pid="256" name="FSC#SKEDITIONREG@103.510:jod_sAttrDateUcinnostDoc">
    <vt:lpwstr/>
  </property>
  <property fmtid="{D5CDD505-2E9C-101B-9397-08002B2CF9AE}" pid="257" name="FSC#SKEDITIONREG@103.510:jod_sAttrDateUcinnostPoslZmeny">
    <vt:lpwstr/>
  </property>
  <property fmtid="{D5CDD505-2E9C-101B-9397-08002B2CF9AE}" pid="258" name="FSC#SKEDITIONREG@103.510:jod_sAttrDateUdalost">
    <vt:lpwstr/>
  </property>
  <property fmtid="{D5CDD505-2E9C-101B-9397-08002B2CF9AE}" pid="259" name="FSC#SKEDITIONREG@103.510:jod_sAttrDateUkonPlatnostZmluvy">
    <vt:lpwstr/>
  </property>
  <property fmtid="{D5CDD505-2E9C-101B-9397-08002B2CF9AE}" pid="260" name="FSC#SKEDITIONREG@103.510:jod_sAttrDateUzatvNezhody">
    <vt:lpwstr/>
  </property>
  <property fmtid="{D5CDD505-2E9C-101B-9397-08002B2CF9AE}" pid="261" name="FSC#SKEDITIONREG@103.510:jod_sAttrDateVydanie">
    <vt:lpwstr/>
  </property>
  <property fmtid="{D5CDD505-2E9C-101B-9397-08002B2CF9AE}" pid="262" name="FSC#SKEDITIONREG@103.510:jod_sAttrDateVyhotovenie">
    <vt:lpwstr/>
  </property>
  <property fmtid="{D5CDD505-2E9C-101B-9397-08002B2CF9AE}" pid="263" name="FSC#SKEDITIONREG@103.510:jod_sAttrDateVyhotovenieProt">
    <vt:lpwstr/>
  </property>
  <property fmtid="{D5CDD505-2E9C-101B-9397-08002B2CF9AE}" pid="264" name="FSC#SKEDITIONREG@103.510:jod_sAttrDateVykonanieAuditu">
    <vt:lpwstr/>
  </property>
  <property fmtid="{D5CDD505-2E9C-101B-9397-08002B2CF9AE}" pid="265" name="FSC#SKEDITIONREG@103.510:jod_sAttrDateVystaveneDna">
    <vt:lpwstr/>
  </property>
  <property fmtid="{D5CDD505-2E9C-101B-9397-08002B2CF9AE}" pid="266" name="FSC#SKEDITIONREG@103.510:jod_sAttrDateVznikUdalosti">
    <vt:lpwstr/>
  </property>
  <property fmtid="{D5CDD505-2E9C-101B-9397-08002B2CF9AE}" pid="267" name="FSC#SKEDITIONREG@103.510:jod_sAttrDateZaciatokObehu">
    <vt:lpwstr/>
  </property>
  <property fmtid="{D5CDD505-2E9C-101B-9397-08002B2CF9AE}" pid="268" name="FSC#SKEDITIONREG@103.510:jod_sAttrEnumCisloStrediska">
    <vt:lpwstr/>
  </property>
  <property fmtid="{D5CDD505-2E9C-101B-9397-08002B2CF9AE}" pid="269" name="FSC#SKEDITIONREG@103.510:jod_sAttrEnumMena">
    <vt:lpwstr/>
  </property>
  <property fmtid="{D5CDD505-2E9C-101B-9397-08002B2CF9AE}" pid="270" name="FSC#SKEDITIONREG@103.510:jod_sAttrEnumPripomienkyZapracov">
    <vt:lpwstr/>
  </property>
  <property fmtid="{D5CDD505-2E9C-101B-9397-08002B2CF9AE}" pid="271" name="FSC#SKEDITIONREG@103.510:jod_sAttrEnumStHierZaclen">
    <vt:lpwstr/>
  </property>
  <property fmtid="{D5CDD505-2E9C-101B-9397-08002B2CF9AE}" pid="272" name="FSC#SKEDITIONREG@103.510:jod_sAttrNumCisloAkcie">
    <vt:lpwstr/>
  </property>
  <property fmtid="{D5CDD505-2E9C-101B-9397-08002B2CF9AE}" pid="273" name="FSC#SKEDITIONREG@103.510:jod_sAttrNumCisloCD">
    <vt:lpwstr/>
  </property>
  <property fmtid="{D5CDD505-2E9C-101B-9397-08002B2CF9AE}" pid="274" name="FSC#SKEDITIONREG@103.510:jod_sAttrNumCisloCyklu">
    <vt:lpwstr/>
  </property>
  <property fmtid="{D5CDD505-2E9C-101B-9397-08002B2CF9AE}" pid="275" name="FSC#SKEDITIONREG@103.510:jod_sAttrNumCisloPoslZmenyDoc">
    <vt:lpwstr/>
  </property>
  <property fmtid="{D5CDD505-2E9C-101B-9397-08002B2CF9AE}" pid="276" name="FSC#SKEDITIONREG@103.510:jod_sAttrNumCisloUtvaru">
    <vt:lpwstr/>
  </property>
  <property fmtid="{D5CDD505-2E9C-101B-9397-08002B2CF9AE}" pid="277" name="FSC#SKEDITIONREG@103.510:jod_sAttrNumCisloVydania">
    <vt:lpwstr/>
  </property>
  <property fmtid="{D5CDD505-2E9C-101B-9397-08002B2CF9AE}" pid="278" name="FSC#SKEDITIONREG@103.510:jod_sAttrNumCisloZamestnanca">
    <vt:lpwstr/>
  </property>
  <property fmtid="{D5CDD505-2E9C-101B-9397-08002B2CF9AE}" pid="279" name="FSC#SKEDITIONREG@103.510:jod_sAttrNumCisloZmeny">
    <vt:lpwstr/>
  </property>
  <property fmtid="{D5CDD505-2E9C-101B-9397-08002B2CF9AE}" pid="280" name="FSC#SKEDITIONREG@103.510:jod_sAttrNumPorCislo">
    <vt:lpwstr/>
  </property>
  <property fmtid="{D5CDD505-2E9C-101B-9397-08002B2CF9AE}" pid="281" name="FSC#SKEDITIONREG@103.510:jod_sAttrNumRok">
    <vt:lpwstr/>
  </property>
  <property fmtid="{D5CDD505-2E9C-101B-9397-08002B2CF9AE}" pid="282" name="FSC#SKEDITIONREG@103.510:jod_sAttrNumSuma">
    <vt:lpwstr/>
  </property>
  <property fmtid="{D5CDD505-2E9C-101B-9397-08002B2CF9AE}" pid="283" name="FSC#SKEDITIONREG@103.510:jod_sAttrNumSumaBezDPH">
    <vt:lpwstr/>
  </property>
  <property fmtid="{D5CDD505-2E9C-101B-9397-08002B2CF9AE}" pid="284" name="FSC#SKEDITIONREG@103.510:jod_sAttrNumSumaDPH">
    <vt:lpwstr/>
  </property>
  <property fmtid="{D5CDD505-2E9C-101B-9397-08002B2CF9AE}" pid="285" name="FSC#SKEDITIONREG@103.510:jod_sAttrNumSumaZahrMena">
    <vt:lpwstr/>
  </property>
  <property fmtid="{D5CDD505-2E9C-101B-9397-08002B2CF9AE}" pid="286" name="FSC#SKEDITIONREG@103.510:jod_sAttrPtrAuditOrgUtvar">
    <vt:lpwstr/>
  </property>
  <property fmtid="{D5CDD505-2E9C-101B-9397-08002B2CF9AE}" pid="287" name="FSC#SKEDITIONREG@103.510:jod_sAttrPtrBanka">
    <vt:lpwstr/>
  </property>
  <property fmtid="{D5CDD505-2E9C-101B-9397-08002B2CF9AE}" pid="288" name="FSC#SKEDITIONREG@103.510:jod_sAttrPtrCisloStrediska_Utvar">
    <vt:lpwstr/>
  </property>
  <property fmtid="{D5CDD505-2E9C-101B-9397-08002B2CF9AE}" pid="289" name="FSC#SKEDITIONREG@103.510:jod_sAttrPtrDodavatel">
    <vt:lpwstr/>
  </property>
  <property fmtid="{D5CDD505-2E9C-101B-9397-08002B2CF9AE}" pid="290" name="FSC#SKEDITIONREG@103.510:jod_sAttrPtrDodavateladdr">
    <vt:lpwstr/>
  </property>
  <property fmtid="{D5CDD505-2E9C-101B-9397-08002B2CF9AE}" pid="291" name="FSC#SKEDITIONREG@103.510:jod_sAttrPtrGestor">
    <vt:lpwstr/>
  </property>
  <property fmtid="{D5CDD505-2E9C-101B-9397-08002B2CF9AE}" pid="292" name="FSC#SKEDITIONREG@103.510:jod_sAttrPtrListClenoviaPreverTi">
    <vt:lpwstr/>
  </property>
  <property fmtid="{D5CDD505-2E9C-101B-9397-08002B2CF9AE}" pid="293" name="FSC#SKEDITIONREG@103.510:jod_sAttrPtrListZmluvaPrerokoval">
    <vt:lpwstr/>
  </property>
  <property fmtid="{D5CDD505-2E9C-101B-9397-08002B2CF9AE}" pid="294" name="FSC#SKEDITIONREG@103.510:jod_sAttrPtrOdosielatel">
    <vt:lpwstr/>
  </property>
  <property fmtid="{D5CDD505-2E9C-101B-9397-08002B2CF9AE}" pid="295" name="FSC#SKEDITIONREG@103.510:jod_sAttrPtrOdosielOrgUtv">
    <vt:lpwstr/>
  </property>
  <property fmtid="{D5CDD505-2E9C-101B-9397-08002B2CF9AE}" pid="296" name="FSC#SKEDITIONREG@103.510:jod_sAttrPtrOrgUtvarGestora">
    <vt:lpwstr/>
  </property>
  <property fmtid="{D5CDD505-2E9C-101B-9397-08002B2CF9AE}" pid="297" name="FSC#SKEDITIONREG@103.510:jod_sAttrPtrOrgUtvSchvalovatela">
    <vt:lpwstr/>
  </property>
  <property fmtid="{D5CDD505-2E9C-101B-9397-08002B2CF9AE}" pid="298" name="FSC#SKEDITIONREG@103.510:jod_sAttrPtrPovinnaOsoba">
    <vt:lpwstr/>
  </property>
  <property fmtid="{D5CDD505-2E9C-101B-9397-08002B2CF9AE}" pid="299" name="FSC#SKEDITIONREG@103.510:jod_sAttrPtrPreverovanyOrgUtv">
    <vt:lpwstr/>
  </property>
  <property fmtid="{D5CDD505-2E9C-101B-9397-08002B2CF9AE}" pid="300" name="FSC#SKEDITIONREG@103.510:jod_sAttrPtrRozdelDistribucia">
    <vt:lpwstr/>
  </property>
  <property fmtid="{D5CDD505-2E9C-101B-9397-08002B2CF9AE}" pid="301" name="FSC#SKEDITIONREG@103.510:jod_sAttrPtrSchvalil">
    <vt:lpwstr/>
  </property>
  <property fmtid="{D5CDD505-2E9C-101B-9397-08002B2CF9AE}" pid="302" name="FSC#SKEDITIONREG@103.510:jod_sAttrPtrSchvalovatel">
    <vt:lpwstr/>
  </property>
  <property fmtid="{D5CDD505-2E9C-101B-9397-08002B2CF9AE}" pid="303" name="FSC#SKEDITIONREG@103.510:jod_sAttrPtrSchvalovatel_Fnct">
    <vt:lpwstr/>
  </property>
  <property fmtid="{D5CDD505-2E9C-101B-9397-08002B2CF9AE}" pid="304" name="FSC#SKEDITIONREG@103.510:jod_sAttrPtrSplnomocnenaOsoba">
    <vt:lpwstr/>
  </property>
  <property fmtid="{D5CDD505-2E9C-101B-9397-08002B2CF9AE}" pid="305" name="FSC#SKEDITIONREG@103.510:jod_sAttrPtrSplnomocnitel">
    <vt:lpwstr/>
  </property>
  <property fmtid="{D5CDD505-2E9C-101B-9397-08002B2CF9AE}" pid="306" name="FSC#SKEDITIONREG@103.510:jod_sAttrPtrSpracoval">
    <vt:lpwstr/>
  </property>
  <property fmtid="{D5CDD505-2E9C-101B-9397-08002B2CF9AE}" pid="307" name="FSC#SKEDITIONREG@103.510:jod_sAttrPtrStatutar">
    <vt:lpwstr/>
  </property>
  <property fmtid="{D5CDD505-2E9C-101B-9397-08002B2CF9AE}" pid="308" name="FSC#SKEDITIONREG@103.510:jod_sAttrPtrUrcenyZamestnanec">
    <vt:lpwstr/>
  </property>
  <property fmtid="{D5CDD505-2E9C-101B-9397-08002B2CF9AE}" pid="309" name="FSC#SKEDITIONREG@103.510:jod_sAttrPtrVeduciAuditTim">
    <vt:lpwstr/>
  </property>
  <property fmtid="{D5CDD505-2E9C-101B-9397-08002B2CF9AE}" pid="310" name="FSC#SKEDITIONREG@103.510:jod_sAttrPtrVeduciPrevTimu">
    <vt:lpwstr/>
  </property>
  <property fmtid="{D5CDD505-2E9C-101B-9397-08002B2CF9AE}" pid="311" name="FSC#SKEDITIONREG@103.510:jod_sAttrPtrVeduciZamestnanec">
    <vt:lpwstr/>
  </property>
  <property fmtid="{D5CDD505-2E9C-101B-9397-08002B2CF9AE}" pid="312" name="FSC#SKEDITIONREG@103.510:jod_sAttrPtrVybavuje">
    <vt:lpwstr/>
  </property>
  <property fmtid="{D5CDD505-2E9C-101B-9397-08002B2CF9AE}" pid="313" name="FSC#SKEDITIONREG@103.510:jod_sAttrPtrVykonavatel">
    <vt:lpwstr/>
  </property>
  <property fmtid="{D5CDD505-2E9C-101B-9397-08002B2CF9AE}" pid="314" name="FSC#SKEDITIONREG@103.510:jod_sAttrPtrVystavitel">
    <vt:lpwstr/>
  </property>
  <property fmtid="{D5CDD505-2E9C-101B-9397-08002B2CF9AE}" pid="315" name="FSC#SKEDITIONREG@103.510:jod_sAttrPtrZamestnanecUdrziavan">
    <vt:lpwstr/>
  </property>
  <property fmtid="{D5CDD505-2E9C-101B-9397-08002B2CF9AE}" pid="316" name="FSC#SKEDITIONREG@103.510:jod_sAttrPtrZamRiesIdentZistenie">
    <vt:lpwstr/>
  </property>
  <property fmtid="{D5CDD505-2E9C-101B-9397-08002B2CF9AE}" pid="317" name="FSC#SKEDITIONREG@103.510:jod_sAttrPtrZiadatel">
    <vt:lpwstr/>
  </property>
  <property fmtid="{D5CDD505-2E9C-101B-9397-08002B2CF9AE}" pid="318" name="FSC#SKEDITIONREG@103.510:jod_sAttrPtrZiadatel_Fnct">
    <vt:lpwstr/>
  </property>
  <property fmtid="{D5CDD505-2E9C-101B-9397-08002B2CF9AE}" pid="319" name="FSC#SKEDITIONREG@103.510:jod_sAttrPtrZiadatel_Tel">
    <vt:lpwstr/>
  </property>
  <property fmtid="{D5CDD505-2E9C-101B-9397-08002B2CF9AE}" pid="320" name="FSC#SKEDITIONREG@103.510:jod_sAttrPtrZmlPrtnrDod">
    <vt:lpwstr/>
  </property>
  <property fmtid="{D5CDD505-2E9C-101B-9397-08002B2CF9AE}" pid="321" name="FSC#SKEDITIONREG@103.510:jod_sAttrStrAutor">
    <vt:lpwstr/>
  </property>
  <property fmtid="{D5CDD505-2E9C-101B-9397-08002B2CF9AE}" pid="322" name="FSC#SKEDITIONREG@103.510:jod_sAttrStrCena">
    <vt:lpwstr/>
  </property>
  <property fmtid="{D5CDD505-2E9C-101B-9397-08002B2CF9AE}" pid="323" name="FSC#SKEDITIONREG@103.510:jod_sAttrStrCisloCP">
    <vt:lpwstr/>
  </property>
  <property fmtid="{D5CDD505-2E9C-101B-9397-08002B2CF9AE}" pid="324" name="FSC#SKEDITIONREG@103.510:jod_sAttrStrCisloDHM">
    <vt:lpwstr/>
  </property>
  <property fmtid="{D5CDD505-2E9C-101B-9397-08002B2CF9AE}" pid="325" name="FSC#SKEDITIONREG@103.510:jod_sAttrStrCisloFaktury">
    <vt:lpwstr/>
  </property>
  <property fmtid="{D5CDD505-2E9C-101B-9397-08002B2CF9AE}" pid="326" name="FSC#SKEDITIONREG@103.510:jod_sAttrStrCisloFakturyLPS">
    <vt:lpwstr/>
  </property>
  <property fmtid="{D5CDD505-2E9C-101B-9397-08002B2CF9AE}" pid="327" name="FSC#SKEDITIONREG@103.510:jod_sAttrStrCisloNalezu">
    <vt:lpwstr/>
  </property>
  <property fmtid="{D5CDD505-2E9C-101B-9397-08002B2CF9AE}" pid="328" name="FSC#SKEDITIONREG@103.510:jod_sAttrStrCisloObjednavky">
    <vt:lpwstr/>
  </property>
  <property fmtid="{D5CDD505-2E9C-101B-9397-08002B2CF9AE}" pid="329" name="FSC#SKEDITIONREG@103.510:jod_sAttrStrCisloProtokolOprava">
    <vt:lpwstr/>
  </property>
  <property fmtid="{D5CDD505-2E9C-101B-9397-08002B2CF9AE}" pid="330" name="FSC#SKEDITIONREG@103.510:jod_sAttrStrCisloProtokoluPB">
    <vt:lpwstr/>
  </property>
  <property fmtid="{D5CDD505-2E9C-101B-9397-08002B2CF9AE}" pid="331" name="FSC#SKEDITIONREG@103.510:jod_sAttrStrCisloSpisOznUdalost">
    <vt:lpwstr/>
  </property>
  <property fmtid="{D5CDD505-2E9C-101B-9397-08002B2CF9AE}" pid="332" name="FSC#SKEDITIONREG@103.510:jod_sAttrStrCisloSplnomocnenia">
    <vt:lpwstr/>
  </property>
  <property fmtid="{D5CDD505-2E9C-101B-9397-08002B2CF9AE}" pid="333" name="FSC#SKEDITIONREG@103.510:jod_sAttrStrCisloUznesDozRady">
    <vt:lpwstr/>
  </property>
  <property fmtid="{D5CDD505-2E9C-101B-9397-08002B2CF9AE}" pid="334" name="FSC#SKEDITIONREG@103.510:jod_sAttrStrDruhUdalostLetPrev">
    <vt:lpwstr/>
  </property>
  <property fmtid="{D5CDD505-2E9C-101B-9397-08002B2CF9AE}" pid="335" name="FSC#SKEDITIONREG@103.510:jod_sAttrStrECZmluvy">
    <vt:lpwstr/>
  </property>
  <property fmtid="{D5CDD505-2E9C-101B-9397-08002B2CF9AE}" pid="336" name="FSC#SKEDITIONREG@103.510:jod_sAttrStrEnergetickeVyjadreni">
    <vt:lpwstr/>
  </property>
  <property fmtid="{D5CDD505-2E9C-101B-9397-08002B2CF9AE}" pid="337" name="FSC#SKEDITIONREG@103.510:jod_sAttrStrEvCisloMLK">
    <vt:lpwstr/>
  </property>
  <property fmtid="{D5CDD505-2E9C-101B-9397-08002B2CF9AE}" pid="338" name="FSC#SKEDITIONREG@103.510:jod_sAttrStrICO">
    <vt:lpwstr/>
  </property>
  <property fmtid="{D5CDD505-2E9C-101B-9397-08002B2CF9AE}" pid="339" name="FSC#SKEDITIONREG@103.510:jod_sAttrStrInventarneCislo">
    <vt:lpwstr/>
  </property>
  <property fmtid="{D5CDD505-2E9C-101B-9397-08002B2CF9AE}" pid="340" name="FSC#SKEDITIONREG@103.510:jod_sAttrStrKatUdalostLetPrev">
    <vt:lpwstr/>
  </property>
  <property fmtid="{D5CDD505-2E9C-101B-9397-08002B2CF9AE}" pid="341" name="FSC#SKEDITIONREG@103.510:jod_sAttrStrListDovodyUzavZml">
    <vt:lpwstr/>
  </property>
  <property fmtid="{D5CDD505-2E9C-101B-9397-08002B2CF9AE}" pid="342" name="FSC#SKEDITIONREG@103.510:jod_sAttrStrListKlucoveSlova">
    <vt:lpwstr/>
  </property>
  <property fmtid="{D5CDD505-2E9C-101B-9397-08002B2CF9AE}" pid="343" name="FSC#SKEDITIONREG@103.510:jod_sAttrStrListObsahTest">
    <vt:lpwstr/>
  </property>
  <property fmtid="{D5CDD505-2E9C-101B-9397-08002B2CF9AE}" pid="344" name="FSC#SKEDITIONREG@103.510:jod_sAttrStrListOpis">
    <vt:lpwstr/>
  </property>
  <property fmtid="{D5CDD505-2E9C-101B-9397-08002B2CF9AE}" pid="345" name="FSC#SKEDITIONREG@103.510:jod_sAttrStrListPoznamka">
    <vt:lpwstr/>
  </property>
  <property fmtid="{D5CDD505-2E9C-101B-9397-08002B2CF9AE}" pid="346" name="FSC#SKEDITIONREG@103.510:jod_sAttrStrListTechSpecPopis">
    <vt:lpwstr/>
  </property>
  <property fmtid="{D5CDD505-2E9C-101B-9397-08002B2CF9AE}" pid="347" name="FSC#SKEDITIONREG@103.510:jod_sAttrStrListUdalostLP">
    <vt:lpwstr/>
  </property>
  <property fmtid="{D5CDD505-2E9C-101B-9397-08002B2CF9AE}" pid="348" name="FSC#SKEDITIONREG@103.510:jod_sAttrStrListVyjadrenieIK">
    <vt:lpwstr/>
  </property>
  <property fmtid="{D5CDD505-2E9C-101B-9397-08002B2CF9AE}" pid="349" name="FSC#SKEDITIONREG@103.510:jod_sAttrStrListVysetrovaciTim">
    <vt:lpwstr/>
  </property>
  <property fmtid="{D5CDD505-2E9C-101B-9397-08002B2CF9AE}" pid="350" name="FSC#SKEDITIONREG@103.510:jod_sAttrStrListVysledokTest">
    <vt:lpwstr/>
  </property>
  <property fmtid="{D5CDD505-2E9C-101B-9397-08002B2CF9AE}" pid="351" name="FSC#SKEDITIONREG@103.510:jod_sAttrStrLokalita">
    <vt:lpwstr/>
  </property>
  <property fmtid="{D5CDD505-2E9C-101B-9397-08002B2CF9AE}" pid="352" name="FSC#SKEDITIONREG@103.510:jod_sAttrStrMesiacRok">
    <vt:lpwstr/>
  </property>
  <property fmtid="{D5CDD505-2E9C-101B-9397-08002B2CF9AE}" pid="353" name="FSC#SKEDITIONREG@103.510:jod_sAttrStrMiestoPrevierky">
    <vt:lpwstr/>
  </property>
  <property fmtid="{D5CDD505-2E9C-101B-9397-08002B2CF9AE}" pid="354" name="FSC#SKEDITIONREG@103.510:jod_sAttrStrMiestoUdalosti">
    <vt:lpwstr/>
  </property>
  <property fmtid="{D5CDD505-2E9C-101B-9397-08002B2CF9AE}" pid="355" name="FSC#SKEDITIONREG@103.510:jod_sAttrStrMiestoVzniku">
    <vt:lpwstr/>
  </property>
  <property fmtid="{D5CDD505-2E9C-101B-9397-08002B2CF9AE}" pid="356" name="FSC#SKEDITIONREG@103.510:jod_sAttrStrMiestoZPC">
    <vt:lpwstr/>
  </property>
  <property fmtid="{D5CDD505-2E9C-101B-9397-08002B2CF9AE}" pid="357" name="FSC#SKEDITIONREG@103.510:jod_sAttrStrNazovMajetku">
    <vt:lpwstr/>
  </property>
  <property fmtid="{D5CDD505-2E9C-101B-9397-08002B2CF9AE}" pid="358" name="FSC#SKEDITIONREG@103.510:jod_sAttrStrNazovMaterialu">
    <vt:lpwstr/>
  </property>
  <property fmtid="{D5CDD505-2E9C-101B-9397-08002B2CF9AE}" pid="359" name="FSC#SKEDITIONREG@103.510:jod_sAttrStrNazovPL">
    <vt:lpwstr/>
  </property>
  <property fmtid="{D5CDD505-2E9C-101B-9397-08002B2CF9AE}" pid="360" name="FSC#SKEDITIONREG@103.510:jod_sAttrStrNazovPoskodenehoMaje">
    <vt:lpwstr/>
  </property>
  <property fmtid="{D5CDD505-2E9C-101B-9397-08002B2CF9AE}" pid="361" name="FSC#SKEDITIONREG@103.510:jod_sAttrStrNazovTovaru">
    <vt:lpwstr/>
  </property>
  <property fmtid="{D5CDD505-2E9C-101B-9397-08002B2CF9AE}" pid="362" name="FSC#SKEDITIONREG@103.510:jod_sAttrStrNazovZariadenia">
    <vt:lpwstr/>
  </property>
  <property fmtid="{D5CDD505-2E9C-101B-9397-08002B2CF9AE}" pid="363" name="FSC#SKEDITIONREG@103.510:jod_sAttrStrNovaFunkcia">
    <vt:lpwstr/>
  </property>
  <property fmtid="{D5CDD505-2E9C-101B-9397-08002B2CF9AE}" pid="364" name="FSC#SKEDITIONREG@103.510:jod_sAttrStrObjekt">
    <vt:lpwstr/>
  </property>
  <property fmtid="{D5CDD505-2E9C-101B-9397-08002B2CF9AE}" pid="365" name="FSC#SKEDITIONREG@103.510:jod_sAttrStrPozicia">
    <vt:lpwstr/>
  </property>
  <property fmtid="{D5CDD505-2E9C-101B-9397-08002B2CF9AE}" pid="366" name="FSC#SKEDITIONREG@103.510:jod_sAttrStrPredmet">
    <vt:lpwstr/>
  </property>
  <property fmtid="{D5CDD505-2E9C-101B-9397-08002B2CF9AE}" pid="367" name="FSC#SKEDITIONREG@103.510:jod_sAttrStrPredmetDodavky">
    <vt:lpwstr/>
  </property>
  <property fmtid="{D5CDD505-2E9C-101B-9397-08002B2CF9AE}" pid="368" name="FSC#SKEDITIONREG@103.510:jod_sAttrStrPredmetFakturacie">
    <vt:lpwstr/>
  </property>
  <property fmtid="{D5CDD505-2E9C-101B-9397-08002B2CF9AE}" pid="369" name="FSC#SKEDITIONREG@103.510:jod_sAttrStrPredmetObjednavky">
    <vt:lpwstr/>
  </property>
  <property fmtid="{D5CDD505-2E9C-101B-9397-08002B2CF9AE}" pid="370" name="FSC#SKEDITIONREG@103.510:jod_sAttrStrPredmetObstaravania">
    <vt:lpwstr/>
  </property>
  <property fmtid="{D5CDD505-2E9C-101B-9397-08002B2CF9AE}" pid="371" name="FSC#SKEDITIONREG@103.510:jod_sAttrStrPredmetPrevierky">
    <vt:lpwstr/>
  </property>
  <property fmtid="{D5CDD505-2E9C-101B-9397-08002B2CF9AE}" pid="372" name="FSC#SKEDITIONREG@103.510:jod_sAttrStrPredmetZmluvy">
    <vt:lpwstr/>
  </property>
  <property fmtid="{D5CDD505-2E9C-101B-9397-08002B2CF9AE}" pid="373" name="FSC#SKEDITIONREG@103.510:jod_sAttrStrSAF">
    <vt:lpwstr/>
  </property>
  <property fmtid="{D5CDD505-2E9C-101B-9397-08002B2CF9AE}" pid="374" name="FSC#SKEDITIONREG@103.510:jod_sAttrStrSkratkaOUVznikNar">
    <vt:lpwstr/>
  </property>
  <property fmtid="{D5CDD505-2E9C-101B-9397-08002B2CF9AE}" pid="375" name="FSC#SKEDITIONREG@103.510:jod_sAttrStrSkratkaUtvaru">
    <vt:lpwstr/>
  </property>
  <property fmtid="{D5CDD505-2E9C-101B-9397-08002B2CF9AE}" pid="376" name="FSC#SKEDITIONREG@103.510:jod_sAttrStrSplatnost">
    <vt:lpwstr/>
  </property>
  <property fmtid="{D5CDD505-2E9C-101B-9397-08002B2CF9AE}" pid="377" name="FSC#SKEDITIONREG@103.510:jod_sAttrStrSposobPrijatia">
    <vt:lpwstr/>
  </property>
  <property fmtid="{D5CDD505-2E9C-101B-9397-08002B2CF9AE}" pid="378" name="FSC#SKEDITIONREG@103.510:jod_sAttrStrSPZ">
    <vt:lpwstr/>
  </property>
  <property fmtid="{D5CDD505-2E9C-101B-9397-08002B2CF9AE}" pid="379" name="FSC#SKEDITIONREG@103.510:jod_sAttrStrStanoviste">
    <vt:lpwstr/>
  </property>
  <property fmtid="{D5CDD505-2E9C-101B-9397-08002B2CF9AE}" pid="380" name="FSC#SKEDITIONREG@103.510:jod_sAttrStrStav">
    <vt:lpwstr/>
  </property>
  <property fmtid="{D5CDD505-2E9C-101B-9397-08002B2CF9AE}" pid="381" name="FSC#SKEDITIONREG@103.510:jod_sAttrStrStredisko">
    <vt:lpwstr/>
  </property>
  <property fmtid="{D5CDD505-2E9C-101B-9397-08002B2CF9AE}" pid="382" name="FSC#SKEDITIONREG@103.510:jod_sAttrStrSucasnaFunkcia">
    <vt:lpwstr/>
  </property>
  <property fmtid="{D5CDD505-2E9C-101B-9397-08002B2CF9AE}" pid="383" name="FSC#SKEDITIONREG@103.510:jod_sAttrStrTovarPozadujeZam">
    <vt:lpwstr/>
  </property>
  <property fmtid="{D5CDD505-2E9C-101B-9397-08002B2CF9AE}" pid="384" name="FSC#SKEDITIONREG@103.510:jod_sAttrStrTyp">
    <vt:lpwstr/>
  </property>
  <property fmtid="{D5CDD505-2E9C-101B-9397-08002B2CF9AE}" pid="385" name="FSC#SKEDITIONREG@103.510:jod_sAttrStrTypCyklu">
    <vt:lpwstr/>
  </property>
  <property fmtid="{D5CDD505-2E9C-101B-9397-08002B2CF9AE}" pid="386" name="FSC#SKEDITIONREG@103.510:jod_sAttrStrTypMT">
    <vt:lpwstr/>
  </property>
  <property fmtid="{D5CDD505-2E9C-101B-9397-08002B2CF9AE}" pid="387" name="FSC#SKEDITIONREG@103.510:jod_sAttrStrTypVozidla">
    <vt:lpwstr/>
  </property>
  <property fmtid="{D5CDD505-2E9C-101B-9397-08002B2CF9AE}" pid="388" name="FSC#SKEDITIONREG@103.510:jod_sAttrStrUcelPrevierky">
    <vt:lpwstr/>
  </property>
  <property fmtid="{D5CDD505-2E9C-101B-9397-08002B2CF9AE}" pid="389" name="FSC#SKEDITIONREG@103.510:jod_sAttrStrUtvar">
    <vt:lpwstr/>
  </property>
  <property fmtid="{D5CDD505-2E9C-101B-9397-08002B2CF9AE}" pid="390" name="FSC#SKEDITIONREG@103.510:jod_sAttrStrVeduciVysetrTimu">
    <vt:lpwstr/>
  </property>
  <property fmtid="{D5CDD505-2E9C-101B-9397-08002B2CF9AE}" pid="391" name="FSC#SKEDITIONREG@103.510:jod_sAttrStrVydanie">
    <vt:lpwstr/>
  </property>
  <property fmtid="{D5CDD505-2E9C-101B-9397-08002B2CF9AE}" pid="392" name="FSC#SKEDITIONREG@103.510:jod_sAttrStrZamestnanecHlasenie">
    <vt:lpwstr/>
  </property>
  <property fmtid="{D5CDD505-2E9C-101B-9397-08002B2CF9AE}" pid="393" name="FSC#SKEDITIONREG@103.510:jod_sAttrStrZariadenie">
    <vt:lpwstr/>
  </property>
  <property fmtid="{D5CDD505-2E9C-101B-9397-08002B2CF9AE}" pid="394" name="FSC#SKEDITIONREG@103.510:jod_sAttrStrZdrojZistenia">
    <vt:lpwstr/>
  </property>
  <property fmtid="{D5CDD505-2E9C-101B-9397-08002B2CF9AE}" pid="395" name="FSC#SKEDITIONREG@103.510:jod_sAttrStrZmluvaOpravneniePodp">
    <vt:lpwstr/>
  </property>
  <property fmtid="{D5CDD505-2E9C-101B-9397-08002B2CF9AE}" pid="396" name="FSC#SKEDITIONREG@103.510:jod_sAttrStrZnacka">
    <vt:lpwstr/>
  </property>
  <property fmtid="{D5CDD505-2E9C-101B-9397-08002B2CF9AE}" pid="397" name="FSC#SKEDITIONREG@103.510:jod_typ">
    <vt:lpwstr/>
  </property>
  <property fmtid="{D5CDD505-2E9C-101B-9397-08002B2CF9AE}" pid="398" name="FSC#SKEDITIONREG@103.510:jod_zh">
    <vt:lpwstr/>
  </property>
  <property fmtid="{D5CDD505-2E9C-101B-9397-08002B2CF9AE}" pid="399" name="FSC#SKEDITIONREG@103.510:jod_zmluvnacena">
    <vt:lpwstr/>
  </property>
  <property fmtid="{D5CDD505-2E9C-101B-9397-08002B2CF9AE}" pid="400" name="FSC#SKEDITIONREG@103.510:jod_zmluvnacenasdodatkami">
    <vt:lpwstr/>
  </property>
  <property fmtid="{D5CDD505-2E9C-101B-9397-08002B2CF9AE}" pid="401" name="FSC#SKEDITIONREG@103.510:jod_sAttrPtrOrgUtvar">
    <vt:lpwstr/>
  </property>
  <property fmtid="{D5CDD505-2E9C-101B-9397-08002B2CF9AE}" pid="402" name="FSC#SKEDITIONREG@103.510:jod_sAttrPtrOrgUtvarFAX">
    <vt:lpwstr/>
  </property>
  <property fmtid="{D5CDD505-2E9C-101B-9397-08002B2CF9AE}" pid="403" name="FSC#SKEDITIONREG@103.510:jod_sAttrPtrOrgUtvarVED">
    <vt:lpwstr/>
  </property>
  <property fmtid="{D5CDD505-2E9C-101B-9397-08002B2CF9AE}" pid="404" name="FSC#SKEDITIONREG@103.510:jod_sAttrPtrZamestnanec">
    <vt:lpwstr/>
  </property>
  <property fmtid="{D5CDD505-2E9C-101B-9397-08002B2CF9AE}" pid="405" name="FSC#SKEDITIONREG@103.510:jod_sAttrPtrZamestnanecFNC">
    <vt:lpwstr/>
  </property>
  <property fmtid="{D5CDD505-2E9C-101B-9397-08002B2CF9AE}" pid="406" name="FSC#SKEDITIONREG@103.510:jod_sAttrPtrZamestnanecTEL">
    <vt:lpwstr/>
  </property>
  <property fmtid="{D5CDD505-2E9C-101B-9397-08002B2CF9AE}" pid="407" name="FSC#SKEDITIONREG@103.510:jod_sAttrPtrZamestnanecOSC">
    <vt:lpwstr/>
  </property>
  <property fmtid="{D5CDD505-2E9C-101B-9397-08002B2CF9AE}" pid="408" name="FSC#SKEDITIONREG@103.510:jod_sAttrPtrZamestnanecEML">
    <vt:lpwstr/>
  </property>
  <property fmtid="{D5CDD505-2E9C-101B-9397-08002B2CF9AE}" pid="409" name="FSC#SKEDITIONREG@103.510:jod_sAttrPtrZamestnanecOU">
    <vt:lpwstr/>
  </property>
  <property fmtid="{D5CDD505-2E9C-101B-9397-08002B2CF9AE}" pid="410" name="FSC#SKEDITIONREG@103.510:jod_AttrStrICODodavatela">
    <vt:lpwstr/>
  </property>
  <property fmtid="{D5CDD505-2E9C-101B-9397-08002B2CF9AE}" pid="411" name="FSC#SKEDITIONREG@103.510:jod_AttrDateSchvalenie">
    <vt:lpwstr/>
  </property>
  <property fmtid="{D5CDD505-2E9C-101B-9397-08002B2CF9AE}" pid="412" name="FSC#SKMODSYS@103.500:mdnazov">
    <vt:lpwstr/>
  </property>
  <property fmtid="{D5CDD505-2E9C-101B-9397-08002B2CF9AE}" pid="413" name="FSC#SKMODSYS@103.500:mdfileresp">
    <vt:lpwstr>Ing. Ivana Bahledová</vt:lpwstr>
  </property>
  <property fmtid="{D5CDD505-2E9C-101B-9397-08002B2CF9AE}" pid="414" name="FSC#SKMODSYS@103.500:mdfileresporg">
    <vt:lpwstr>odbor investícii</vt:lpwstr>
  </property>
  <property fmtid="{D5CDD505-2E9C-101B-9397-08002B2CF9AE}" pid="415" name="FSC#SKMODSYS@103.500:mdcreateat">
    <vt:lpwstr>20. 2. 2017</vt:lpwstr>
  </property>
  <property fmtid="{D5CDD505-2E9C-101B-9397-08002B2CF9AE}" pid="416" name="FSC#SKCP@103.500:cp_AttrPtrOrgUtvar">
    <vt:lpwstr>04708/2017</vt:lpwstr>
  </property>
  <property fmtid="{D5CDD505-2E9C-101B-9397-08002B2CF9AE}" pid="417" name="FSC#SKCP@103.500:cp_AttrStrEvCisloCP">
    <vt:lpwstr/>
  </property>
  <property fmtid="{D5CDD505-2E9C-101B-9397-08002B2CF9AE}" pid="418" name="FSC#SKCP@103.500:cp_zamestnanec">
    <vt:lpwstr/>
  </property>
  <property fmtid="{D5CDD505-2E9C-101B-9397-08002B2CF9AE}" pid="419" name="FSC#SKCP@103.500:cpt_miestoRokovania">
    <vt:lpwstr/>
  </property>
  <property fmtid="{D5CDD505-2E9C-101B-9397-08002B2CF9AE}" pid="420" name="FSC#SKCP@103.500:cpt_datumCesty">
    <vt:lpwstr/>
  </property>
  <property fmtid="{D5CDD505-2E9C-101B-9397-08002B2CF9AE}" pid="421" name="FSC#SKCP@103.500:cpt_ucelCesty">
    <vt:lpwstr/>
  </property>
  <property fmtid="{D5CDD505-2E9C-101B-9397-08002B2CF9AE}" pid="422" name="FSC#SKCP@103.500:cpz_miestoRokovania">
    <vt:lpwstr/>
  </property>
  <property fmtid="{D5CDD505-2E9C-101B-9397-08002B2CF9AE}" pid="423" name="FSC#SKCP@103.500:cpz_datumCesty">
    <vt:lpwstr/>
  </property>
  <property fmtid="{D5CDD505-2E9C-101B-9397-08002B2CF9AE}" pid="424" name="FSC#SKCP@103.500:cpz_ucelCesty">
    <vt:lpwstr/>
  </property>
  <property fmtid="{D5CDD505-2E9C-101B-9397-08002B2CF9AE}" pid="425" name="FSC#SKNAD@103.500:nad_objname">
    <vt:lpwstr>04708/2017</vt:lpwstr>
  </property>
  <property fmtid="{D5CDD505-2E9C-101B-9397-08002B2CF9AE}" pid="426" name="FSC#SKNAD@103.500:nad_AttrStrNazov">
    <vt:lpwstr/>
  </property>
  <property fmtid="{D5CDD505-2E9C-101B-9397-08002B2CF9AE}" pid="427" name="FSC#SKNAD@103.500:nad_AttrPtrSpracovatel">
    <vt:lpwstr/>
  </property>
  <property fmtid="{D5CDD505-2E9C-101B-9397-08002B2CF9AE}" pid="428" name="FSC#SKNAD@103.500:nad_AttrPtrGestor1">
    <vt:lpwstr/>
  </property>
  <property fmtid="{D5CDD505-2E9C-101B-9397-08002B2CF9AE}" pid="429" name="FSC#SKNAD@103.500:nad_AttrPtrGestor1Funkcia">
    <vt:lpwstr/>
  </property>
  <property fmtid="{D5CDD505-2E9C-101B-9397-08002B2CF9AE}" pid="430" name="FSC#SKNAD@103.500:nad_AttrPtrGestor1OU">
    <vt:lpwstr/>
  </property>
  <property fmtid="{D5CDD505-2E9C-101B-9397-08002B2CF9AE}" pid="431" name="FSC#SKNAD@103.500:nad_AttrPtrGestor2">
    <vt:lpwstr/>
  </property>
  <property fmtid="{D5CDD505-2E9C-101B-9397-08002B2CF9AE}" pid="432" name="FSC#SKNAD@103.500:nad_AttrPtrGestor2Funkcia">
    <vt:lpwstr/>
  </property>
  <property fmtid="{D5CDD505-2E9C-101B-9397-08002B2CF9AE}" pid="433" name="FSC#SKNAD@103.500:nad_schvalil">
    <vt:lpwstr/>
  </property>
  <property fmtid="{D5CDD505-2E9C-101B-9397-08002B2CF9AE}" pid="434" name="FSC#SKNAD@103.500:nad_schvalilfunkcia">
    <vt:lpwstr/>
  </property>
  <property fmtid="{D5CDD505-2E9C-101B-9397-08002B2CF9AE}" pid="435" name="FSC#SKNAD@103.500:nad_vr">
    <vt:lpwstr/>
  </property>
  <property fmtid="{D5CDD505-2E9C-101B-9397-08002B2CF9AE}" pid="436" name="FSC#SKNAD@103.500:nad_AttrDateDatumPodpisania">
    <vt:lpwstr/>
  </property>
  <property fmtid="{D5CDD505-2E9C-101B-9397-08002B2CF9AE}" pid="437" name="FSC#SKNAD@103.500:nad_pripobjname">
    <vt:lpwstr>04708/2017</vt:lpwstr>
  </property>
  <property fmtid="{D5CDD505-2E9C-101B-9397-08002B2CF9AE}" pid="438" name="FSC#SKNAD@103.500:nad_pripVytvorilKto">
    <vt:lpwstr/>
  </property>
  <property fmtid="{D5CDD505-2E9C-101B-9397-08002B2CF9AE}" pid="439" name="FSC#SKNAD@103.500:nad_pripVytvorilKedy">
    <vt:lpwstr>20.2.2017, 08:55</vt:lpwstr>
  </property>
  <property fmtid="{D5CDD505-2E9C-101B-9397-08002B2CF9AE}" pid="440" name="FSC#SKNAD@103.500:nad_AttrStrCisloNA">
    <vt:lpwstr/>
  </property>
  <property fmtid="{D5CDD505-2E9C-101B-9397-08002B2CF9AE}" pid="441" name="FSC#SKNAD@103.500:nad_AttrDateUcinnaOd">
    <vt:lpwstr/>
  </property>
  <property fmtid="{D5CDD505-2E9C-101B-9397-08002B2CF9AE}" pid="442" name="FSC#SKNAD@103.500:nad_AttrDateUcinnaDo">
    <vt:lpwstr/>
  </property>
  <property fmtid="{D5CDD505-2E9C-101B-9397-08002B2CF9AE}" pid="443" name="FSC#SKNAD@103.500:nad_AttrPtrPredchadzajuceNA">
    <vt:lpwstr/>
  </property>
  <property fmtid="{D5CDD505-2E9C-101B-9397-08002B2CF9AE}" pid="444" name="FSC#SKNAD@103.500:nad_AttrPtrSpracovatelOU">
    <vt:lpwstr/>
  </property>
  <property fmtid="{D5CDD505-2E9C-101B-9397-08002B2CF9AE}" pid="445" name="FSC#SKNAD@103.500:nad_AttrPtrPatriKNA">
    <vt:lpwstr/>
  </property>
  <property fmtid="{D5CDD505-2E9C-101B-9397-08002B2CF9AE}" pid="446" name="FSC#SKPUPP@103.500:pupp_datumporady">
    <vt:lpwstr/>
  </property>
  <property fmtid="{D5CDD505-2E9C-101B-9397-08002B2CF9AE}" pid="447" name="FSC#SKPUPP@103.500:pupp_konaniedo">
    <vt:lpwstr/>
  </property>
  <property fmtid="{D5CDD505-2E9C-101B-9397-08002B2CF9AE}" pid="448" name="FSC#SKPUPP@103.500:pupp_konanieod">
    <vt:lpwstr/>
  </property>
  <property fmtid="{D5CDD505-2E9C-101B-9397-08002B2CF9AE}" pid="449" name="FSC#SKPUPP@103.500:pupp_menopp">
    <vt:lpwstr/>
  </property>
  <property fmtid="{D5CDD505-2E9C-101B-9397-08002B2CF9AE}" pid="450" name="FSC#SKPUPP@103.500:pupp_miestokonania">
    <vt:lpwstr/>
  </property>
  <property fmtid="{D5CDD505-2E9C-101B-9397-08002B2CF9AE}" pid="451" name="FSC#SKPUPP@103.500:pupp_temaporady">
    <vt:lpwstr/>
  </property>
  <property fmtid="{D5CDD505-2E9C-101B-9397-08002B2CF9AE}" pid="452" name="FSC#SKPUPP@103.500:pupp_ucastnici">
    <vt:lpwstr/>
  </property>
  <property fmtid="{D5CDD505-2E9C-101B-9397-08002B2CF9AE}" pid="453" name="FSC#SKPUPP@103.500:pupp_ulohy">
    <vt:lpwstr>test</vt:lpwstr>
  </property>
  <property fmtid="{D5CDD505-2E9C-101B-9397-08002B2CF9AE}" pid="454" name="FSC#SKPUPP@103.500:pupp_ucastnici_funkcie">
    <vt:lpwstr/>
  </property>
  <property fmtid="{D5CDD505-2E9C-101B-9397-08002B2CF9AE}" pid="455" name="FSC#SKPUPP@103.500:pupp_nazov_ulohy">
    <vt:lpwstr/>
  </property>
  <property fmtid="{D5CDD505-2E9C-101B-9397-08002B2CF9AE}" pid="456" name="FSC#SKPUPP@103.500:pupp_cislo_ulohy">
    <vt:lpwstr/>
  </property>
  <property fmtid="{D5CDD505-2E9C-101B-9397-08002B2CF9AE}" pid="457" name="FSC#SKPUPP@103.500:pupp_riesitel_ulohy">
    <vt:lpwstr/>
  </property>
  <property fmtid="{D5CDD505-2E9C-101B-9397-08002B2CF9AE}" pid="458" name="FSC#SKPUPP@103.500:pupp_vybavit_ulohy">
    <vt:lpwstr/>
  </property>
  <property fmtid="{D5CDD505-2E9C-101B-9397-08002B2CF9AE}" pid="459" name="FSC#SKPUPP@103.500:pupp_orgutvar">
    <vt:lpwstr/>
  </property>
  <property fmtid="{D5CDD505-2E9C-101B-9397-08002B2CF9AE}" pid="460" name="FSC#COOELAK@1.1001:Subject">
    <vt:lpwstr>Doručená PD 2017</vt:lpwstr>
  </property>
  <property fmtid="{D5CDD505-2E9C-101B-9397-08002B2CF9AE}" pid="461" name="FSC#COOELAK@1.1001:FileReference">
    <vt:lpwstr>1100-2018</vt:lpwstr>
  </property>
  <property fmtid="{D5CDD505-2E9C-101B-9397-08002B2CF9AE}" pid="462" name="FSC#COOELAK@1.1001:FileRefYear">
    <vt:lpwstr>2018</vt:lpwstr>
  </property>
  <property fmtid="{D5CDD505-2E9C-101B-9397-08002B2CF9AE}" pid="463" name="FSC#COOELAK@1.1001:FileRefOrdinal">
    <vt:lpwstr>1100</vt:lpwstr>
  </property>
  <property fmtid="{D5CDD505-2E9C-101B-9397-08002B2CF9AE}" pid="464" name="FSC#COOELAK@1.1001:FileRefOU">
    <vt:lpwstr>OI</vt:lpwstr>
  </property>
  <property fmtid="{D5CDD505-2E9C-101B-9397-08002B2CF9AE}" pid="465" name="FSC#COOELAK@1.1001:Organization">
    <vt:lpwstr/>
  </property>
  <property fmtid="{D5CDD505-2E9C-101B-9397-08002B2CF9AE}" pid="466" name="FSC#COOELAK@1.1001:Owner">
    <vt:lpwstr>Bahledová, Ivana, Ing.</vt:lpwstr>
  </property>
  <property fmtid="{D5CDD505-2E9C-101B-9397-08002B2CF9AE}" pid="467" name="FSC#COOELAK@1.1001:OwnerExtension">
    <vt:lpwstr/>
  </property>
  <property fmtid="{D5CDD505-2E9C-101B-9397-08002B2CF9AE}" pid="468" name="FSC#COOELAK@1.1001:OwnerFaxExtension">
    <vt:lpwstr/>
  </property>
  <property fmtid="{D5CDD505-2E9C-101B-9397-08002B2CF9AE}" pid="469" name="FSC#COOELAK@1.1001:DispatchedBy">
    <vt:lpwstr/>
  </property>
  <property fmtid="{D5CDD505-2E9C-101B-9397-08002B2CF9AE}" pid="470" name="FSC#COOELAK@1.1001:DispatchedAt">
    <vt:lpwstr/>
  </property>
  <property fmtid="{D5CDD505-2E9C-101B-9397-08002B2CF9AE}" pid="471" name="FSC#COOELAK@1.1001:ApprovedBy">
    <vt:lpwstr/>
  </property>
  <property fmtid="{D5CDD505-2E9C-101B-9397-08002B2CF9AE}" pid="472" name="FSC#COOELAK@1.1001:ApprovedAt">
    <vt:lpwstr/>
  </property>
  <property fmtid="{D5CDD505-2E9C-101B-9397-08002B2CF9AE}" pid="473" name="FSC#COOELAK@1.1001:Department">
    <vt:lpwstr>OI (odbor investícii)</vt:lpwstr>
  </property>
  <property fmtid="{D5CDD505-2E9C-101B-9397-08002B2CF9AE}" pid="474" name="FSC#COOELAK@1.1001:CreatedAt">
    <vt:lpwstr>20.02.2017</vt:lpwstr>
  </property>
  <property fmtid="{D5CDD505-2E9C-101B-9397-08002B2CF9AE}" pid="475" name="FSC#COOELAK@1.1001:OU">
    <vt:lpwstr>OI (odbor investícii)</vt:lpwstr>
  </property>
  <property fmtid="{D5CDD505-2E9C-101B-9397-08002B2CF9AE}" pid="476" name="FSC#COOELAK@1.1001:Priority">
    <vt:lpwstr> ()</vt:lpwstr>
  </property>
  <property fmtid="{D5CDD505-2E9C-101B-9397-08002B2CF9AE}" pid="477" name="FSC#COOELAK@1.1001:ObjBarCode">
    <vt:lpwstr>*COO.2061.100.7.584943*</vt:lpwstr>
  </property>
  <property fmtid="{D5CDD505-2E9C-101B-9397-08002B2CF9AE}" pid="478" name="FSC#COOELAK@1.1001:RefBarCode">
    <vt:lpwstr>*COO.2061.100.7.584942*</vt:lpwstr>
  </property>
  <property fmtid="{D5CDD505-2E9C-101B-9397-08002B2CF9AE}" pid="479" name="FSC#COOELAK@1.1001:FileRefBarCode">
    <vt:lpwstr>*1100-2018*</vt:lpwstr>
  </property>
  <property fmtid="{D5CDD505-2E9C-101B-9397-08002B2CF9AE}" pid="480" name="FSC#COOELAK@1.1001:ExternalRef">
    <vt:lpwstr/>
  </property>
  <property fmtid="{D5CDD505-2E9C-101B-9397-08002B2CF9AE}" pid="481" name="FSC#COOELAK@1.1001:IncomingNumber">
    <vt:lpwstr/>
  </property>
  <property fmtid="{D5CDD505-2E9C-101B-9397-08002B2CF9AE}" pid="482" name="FSC#COOELAK@1.1001:IncomingSubject">
    <vt:lpwstr/>
  </property>
  <property fmtid="{D5CDD505-2E9C-101B-9397-08002B2CF9AE}" pid="483" name="FSC#COOELAK@1.1001:ProcessResponsible">
    <vt:lpwstr/>
  </property>
  <property fmtid="{D5CDD505-2E9C-101B-9397-08002B2CF9AE}" pid="484" name="FSC#COOELAK@1.1001:ProcessResponsiblePhone">
    <vt:lpwstr/>
  </property>
  <property fmtid="{D5CDD505-2E9C-101B-9397-08002B2CF9AE}" pid="485" name="FSC#COOELAK@1.1001:ProcessResponsibleMail">
    <vt:lpwstr/>
  </property>
  <property fmtid="{D5CDD505-2E9C-101B-9397-08002B2CF9AE}" pid="486" name="FSC#COOELAK@1.1001:ProcessResponsibleFax">
    <vt:lpwstr/>
  </property>
  <property fmtid="{D5CDD505-2E9C-101B-9397-08002B2CF9AE}" pid="487" name="FSC#COOELAK@1.1001:ApproverFirstName">
    <vt:lpwstr/>
  </property>
  <property fmtid="{D5CDD505-2E9C-101B-9397-08002B2CF9AE}" pid="488" name="FSC#COOELAK@1.1001:ApproverSurName">
    <vt:lpwstr/>
  </property>
  <property fmtid="{D5CDD505-2E9C-101B-9397-08002B2CF9AE}" pid="489" name="FSC#COOELAK@1.1001:ApproverTitle">
    <vt:lpwstr/>
  </property>
  <property fmtid="{D5CDD505-2E9C-101B-9397-08002B2CF9AE}" pid="490" name="FSC#COOELAK@1.1001:ExternalDate">
    <vt:lpwstr/>
  </property>
  <property fmtid="{D5CDD505-2E9C-101B-9397-08002B2CF9AE}" pid="491" name="FSC#COOELAK@1.1001:SettlementApprovedAt">
    <vt:lpwstr/>
  </property>
  <property fmtid="{D5CDD505-2E9C-101B-9397-08002B2CF9AE}" pid="492" name="FSC#COOELAK@1.1001:BaseNumber">
    <vt:lpwstr>LE</vt:lpwstr>
  </property>
  <property fmtid="{D5CDD505-2E9C-101B-9397-08002B2CF9AE}" pid="493" name="FSC#COOELAK@1.1001:CurrentUserRolePos">
    <vt:lpwstr>referent 1</vt:lpwstr>
  </property>
  <property fmtid="{D5CDD505-2E9C-101B-9397-08002B2CF9AE}" pid="494" name="FSC#COOELAK@1.1001:CurrentUserEmail">
    <vt:lpwstr>ivana.bahledova@zilinskazupa.sk</vt:lpwstr>
  </property>
  <property fmtid="{D5CDD505-2E9C-101B-9397-08002B2CF9AE}" pid="495" name="FSC#ELAKGOV@1.1001:PersonalSubjGender">
    <vt:lpwstr/>
  </property>
  <property fmtid="{D5CDD505-2E9C-101B-9397-08002B2CF9AE}" pid="496" name="FSC#ELAKGOV@1.1001:PersonalSubjFirstName">
    <vt:lpwstr/>
  </property>
  <property fmtid="{D5CDD505-2E9C-101B-9397-08002B2CF9AE}" pid="497" name="FSC#ELAKGOV@1.1001:PersonalSubjSurName">
    <vt:lpwstr/>
  </property>
  <property fmtid="{D5CDD505-2E9C-101B-9397-08002B2CF9AE}" pid="498" name="FSC#ELAKGOV@1.1001:PersonalSubjSalutation">
    <vt:lpwstr/>
  </property>
  <property fmtid="{D5CDD505-2E9C-101B-9397-08002B2CF9AE}" pid="499" name="FSC#ELAKGOV@1.1001:PersonalSubjAddress">
    <vt:lpwstr/>
  </property>
  <property fmtid="{D5CDD505-2E9C-101B-9397-08002B2CF9AE}" pid="500" name="FSC#ATSTATECFG@1.1001:Office">
    <vt:lpwstr/>
  </property>
  <property fmtid="{D5CDD505-2E9C-101B-9397-08002B2CF9AE}" pid="501" name="FSC#ATSTATECFG@1.1001:Agent">
    <vt:lpwstr>Ing. Ivana Bahledová</vt:lpwstr>
  </property>
  <property fmtid="{D5CDD505-2E9C-101B-9397-08002B2CF9AE}" pid="502" name="FSC#ATSTATECFG@1.1001:AgentPhone">
    <vt:lpwstr/>
  </property>
  <property fmtid="{D5CDD505-2E9C-101B-9397-08002B2CF9AE}" pid="503" name="FSC#ATSTATECFG@1.1001:DepartmentFax">
    <vt:lpwstr/>
  </property>
  <property fmtid="{D5CDD505-2E9C-101B-9397-08002B2CF9AE}" pid="504" name="FSC#ATSTATECFG@1.1001:DepartmentEmail">
    <vt:lpwstr/>
  </property>
  <property fmtid="{D5CDD505-2E9C-101B-9397-08002B2CF9AE}" pid="505" name="FSC#ATSTATECFG@1.1001:SubfileDate">
    <vt:lpwstr>20.02.2017</vt:lpwstr>
  </property>
  <property fmtid="{D5CDD505-2E9C-101B-9397-08002B2CF9AE}" pid="506" name="FSC#ATSTATECFG@1.1001:SubfileSubject">
    <vt:lpwstr>Audit bezpečnosti pozemnej komunikácie pre projektové dokumentácie  - odpoveď</vt:lpwstr>
  </property>
  <property fmtid="{D5CDD505-2E9C-101B-9397-08002B2CF9AE}" pid="507" name="FSC#ATSTATECFG@1.1001:DepartmentZipCode">
    <vt:lpwstr/>
  </property>
  <property fmtid="{D5CDD505-2E9C-101B-9397-08002B2CF9AE}" pid="508" name="FSC#ATSTATECFG@1.1001:DepartmentCountry">
    <vt:lpwstr/>
  </property>
  <property fmtid="{D5CDD505-2E9C-101B-9397-08002B2CF9AE}" pid="509" name="FSC#ATSTATECFG@1.1001:DepartmentCity">
    <vt:lpwstr/>
  </property>
  <property fmtid="{D5CDD505-2E9C-101B-9397-08002B2CF9AE}" pid="510" name="FSC#ATSTATECFG@1.1001:DepartmentStreet">
    <vt:lpwstr/>
  </property>
  <property fmtid="{D5CDD505-2E9C-101B-9397-08002B2CF9AE}" pid="511" name="FSC#ATSTATECFG@1.1001:DepartmentDVR">
    <vt:lpwstr/>
  </property>
  <property fmtid="{D5CDD505-2E9C-101B-9397-08002B2CF9AE}" pid="512" name="FSC#ATSTATECFG@1.1001:DepartmentUID">
    <vt:lpwstr/>
  </property>
  <property fmtid="{D5CDD505-2E9C-101B-9397-08002B2CF9AE}" pid="513" name="FSC#ATSTATECFG@1.1001:SubfileReference">
    <vt:lpwstr>Empty</vt:lpwstr>
  </property>
  <property fmtid="{D5CDD505-2E9C-101B-9397-08002B2CF9AE}" pid="514" name="FSC#ATSTATECFG@1.1001:Clause">
    <vt:lpwstr/>
  </property>
  <property fmtid="{D5CDD505-2E9C-101B-9397-08002B2CF9AE}" pid="515" name="FSC#ATSTATECFG@1.1001:ApprovedSignature">
    <vt:lpwstr/>
  </property>
  <property fmtid="{D5CDD505-2E9C-101B-9397-08002B2CF9AE}" pid="516" name="FSC#ATSTATECFG@1.1001:BankAccount">
    <vt:lpwstr/>
  </property>
  <property fmtid="{D5CDD505-2E9C-101B-9397-08002B2CF9AE}" pid="517" name="FSC#ATSTATECFG@1.1001:BankAccountOwner">
    <vt:lpwstr/>
  </property>
  <property fmtid="{D5CDD505-2E9C-101B-9397-08002B2CF9AE}" pid="518" name="FSC#ATSTATECFG@1.1001:BankInstitute">
    <vt:lpwstr/>
  </property>
  <property fmtid="{D5CDD505-2E9C-101B-9397-08002B2CF9AE}" pid="519" name="FSC#ATSTATECFG@1.1001:BankAccountID">
    <vt:lpwstr/>
  </property>
  <property fmtid="{D5CDD505-2E9C-101B-9397-08002B2CF9AE}" pid="520" name="FSC#ATSTATECFG@1.1001:BankAccountIBAN">
    <vt:lpwstr/>
  </property>
  <property fmtid="{D5CDD505-2E9C-101B-9397-08002B2CF9AE}" pid="521" name="FSC#ATSTATECFG@1.1001:BankAccountBIC">
    <vt:lpwstr/>
  </property>
  <property fmtid="{D5CDD505-2E9C-101B-9397-08002B2CF9AE}" pid="522" name="FSC#ATSTATECFG@1.1001:BankName">
    <vt:lpwstr/>
  </property>
  <property fmtid="{D5CDD505-2E9C-101B-9397-08002B2CF9AE}" pid="523" name="FSC#COOSYSTEM@1.1:Container">
    <vt:lpwstr>COO.2061.100.7.584943</vt:lpwstr>
  </property>
  <property fmtid="{D5CDD505-2E9C-101B-9397-08002B2CF9AE}" pid="524" name="FSC#FSCFOLIO@1.1001:docpropproject">
    <vt:lpwstr/>
  </property>
  <property fmtid="{D5CDD505-2E9C-101B-9397-08002B2CF9AE}" pid="525" name="FSC#SKEDITIONREG@103.510:a_telephone">
    <vt:lpwstr/>
  </property>
  <property fmtid="{D5CDD505-2E9C-101B-9397-08002B2CF9AE}" pid="526" name="FSC#SKEDITIONREG@103.510:a_email">
    <vt:lpwstr/>
  </property>
  <property fmtid="{D5CDD505-2E9C-101B-9397-08002B2CF9AE}" pid="527" name="FSC#SKEDITIONREG@103.510:a_nazovOU">
    <vt:lpwstr/>
  </property>
  <property fmtid="{D5CDD505-2E9C-101B-9397-08002B2CF9AE}" pid="528" name="FSC#SKEDITIONREG@103.510:a_veduciOU">
    <vt:lpwstr/>
  </property>
  <property fmtid="{D5CDD505-2E9C-101B-9397-08002B2CF9AE}" pid="529" name="FSC#SKEDITIONREG@103.510:a_nadradeneOU">
    <vt:lpwstr/>
  </property>
  <property fmtid="{D5CDD505-2E9C-101B-9397-08002B2CF9AE}" pid="530" name="FSC#SKNAD@103.500:nad_AttrIntCisloDodatku">
    <vt:lpwstr/>
  </property>
  <property fmtid="{D5CDD505-2E9C-101B-9397-08002B2CF9AE}" pid="531" name="FSC#SKNAD@103.500:nad_AttrPtrSpracVeduci">
    <vt:lpwstr/>
  </property>
  <property fmtid="{D5CDD505-2E9C-101B-9397-08002B2CF9AE}" pid="532" name="FSC#SKNAD@103.500:nad_AttrPtrSpracVeduciOU">
    <vt:lpwstr/>
  </property>
  <property fmtid="{D5CDD505-2E9C-101B-9397-08002B2CF9AE}" pid="533" name="FSC#SKNAD@103.500:nad_spis">
    <vt:lpwstr/>
  </property>
  <property fmtid="{D5CDD505-2E9C-101B-9397-08002B2CF9AE}" pid="534" name="FSC#SKPUPP@103.500:pupp_riaditelPorady">
    <vt:lpwstr/>
  </property>
  <property fmtid="{D5CDD505-2E9C-101B-9397-08002B2CF9AE}" pid="535" name="FSC#SKPUPP@103.500:pupp_cisloporady">
    <vt:lpwstr/>
  </property>
  <property fmtid="{D5CDD505-2E9C-101B-9397-08002B2CF9AE}" pid="536" name="FSC#SKPUPP@103.500:pupp_konanieOHodine">
    <vt:lpwstr/>
  </property>
  <property fmtid="{D5CDD505-2E9C-101B-9397-08002B2CF9AE}" pid="537" name="FSC#SKPUPP@103.500:pupp_datPorMesiacString">
    <vt:lpwstr/>
  </property>
  <property fmtid="{D5CDD505-2E9C-101B-9397-08002B2CF9AE}" pid="538" name="FSC#SKCPINTEGREG@103.510:cpt_emailaddress">
    <vt:lpwstr/>
  </property>
  <property fmtid="{D5CDD505-2E9C-101B-9397-08002B2CF9AE}" pid="539" name="FSC#SKCPINTEGREG@103.510:cpt_najblizsiodbor">
    <vt:lpwstr/>
  </property>
  <property fmtid="{D5CDD505-2E9C-101B-9397-08002B2CF9AE}" pid="540" name="FSC#SKCPINTEGREG@103.510:cpt_extension">
    <vt:lpwstr/>
  </property>
  <property fmtid="{D5CDD505-2E9C-101B-9397-08002B2CF9AE}" pid="541" name="FSC#SKZSK@103.510:viz_name_function_position">
    <vt:lpwstr>Ing. Ladislav Gabčo, CSc._x000d_
riaditeľ úradu</vt:lpwstr>
  </property>
  <property fmtid="{D5CDD505-2E9C-101B-9397-08002B2CF9AE}" pid="542" name="FSC#SKZSK@103.510:viz_mobilny_telefon_veduceho">
    <vt:lpwstr/>
  </property>
  <property fmtid="{D5CDD505-2E9C-101B-9397-08002B2CF9AE}" pid="543" name="FSC#SKEDITIONREG@103.510:a_veduciOd">
    <vt:lpwstr>Franková, Zuzana, Ing.</vt:lpwstr>
  </property>
  <property fmtid="{D5CDD505-2E9C-101B-9397-08002B2CF9AE}" pid="544" name="FSC#SKEDITIONREG@103.510:a_komu">
    <vt:lpwstr/>
  </property>
  <property fmtid="{D5CDD505-2E9C-101B-9397-08002B2CF9AE}" pid="545" name="FSC#SKEDITIONREG@103.510:a_nasecislo">
    <vt:lpwstr>01100/2018/OI-2</vt:lpwstr>
  </property>
  <property fmtid="{D5CDD505-2E9C-101B-9397-08002B2CF9AE}" pid="546" name="FSC#SKEDITIONREG@103.510:a_riaditelOdboru">
    <vt:lpwstr>Franková, Zuzana, Ing._x000d_
riaditeľ odboru</vt:lpwstr>
  </property>
  <property fmtid="{D5CDD505-2E9C-101B-9397-08002B2CF9AE}" pid="547" name="FSC#SKCP@103.500:cpz_datumVypracovania">
    <vt:lpwstr/>
  </property>
  <property fmtid="{D5CDD505-2E9C-101B-9397-08002B2CF9AE}" pid="548" name="FSC#SKCP@103.500:cpz_datPodpSchv1">
    <vt:lpwstr/>
  </property>
  <property fmtid="{D5CDD505-2E9C-101B-9397-08002B2CF9AE}" pid="549" name="FSC#SKCP@103.500:cpz_datPodpSchv2">
    <vt:lpwstr/>
  </property>
  <property fmtid="{D5CDD505-2E9C-101B-9397-08002B2CF9AE}" pid="550" name="FSC#SKCP@103.500:cpz_datPodpSchv3">
    <vt:lpwstr/>
  </property>
  <property fmtid="{D5CDD505-2E9C-101B-9397-08002B2CF9AE}" pid="551" name="FSC#SKCP@103.500:cpz_PodpSchv1">
    <vt:lpwstr/>
  </property>
  <property fmtid="{D5CDD505-2E9C-101B-9397-08002B2CF9AE}" pid="552" name="FSC#SKCP@103.500:cpz_PodpSchv2">
    <vt:lpwstr/>
  </property>
  <property fmtid="{D5CDD505-2E9C-101B-9397-08002B2CF9AE}" pid="553" name="FSC#SKCP@103.500:cpz_PodpSchv3">
    <vt:lpwstr/>
  </property>
  <property fmtid="{D5CDD505-2E9C-101B-9397-08002B2CF9AE}" pid="554" name="FSC#SKCP@103.500:cpz_Funkcia">
    <vt:lpwstr/>
  </property>
  <property fmtid="{D5CDD505-2E9C-101B-9397-08002B2CF9AE}" pid="555" name="FSC#SKCP@103.500:cp_Spolucestujuci">
    <vt:lpwstr/>
  </property>
  <property fmtid="{D5CDD505-2E9C-101B-9397-08002B2CF9AE}" pid="556" name="FSC#SKZSK@103.510:viz_mobilny_telefon">
    <vt:lpwstr/>
  </property>
</Properties>
</file>